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BE4" w:rsidRPr="00474CBC" w:rsidRDefault="001A767B" w:rsidP="001A767B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lang w:val="tt-RU"/>
        </w:rPr>
      </w:pPr>
      <w:r w:rsidRPr="00474CBC">
        <w:rPr>
          <w:color w:val="auto"/>
          <w:lang w:val="tt-RU"/>
        </w:rPr>
        <w:t xml:space="preserve">          </w:t>
      </w:r>
    </w:p>
    <w:tbl>
      <w:tblPr>
        <w:tblW w:w="9606" w:type="dxa"/>
        <w:tblInd w:w="-601" w:type="dxa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219"/>
        <w:gridCol w:w="1266"/>
        <w:gridCol w:w="4121"/>
      </w:tblGrid>
      <w:tr w:rsidR="00474CBC" w:rsidRPr="00474CBC" w:rsidTr="000A7BE4">
        <w:tc>
          <w:tcPr>
            <w:tcW w:w="4219" w:type="dxa"/>
          </w:tcPr>
          <w:p w:rsidR="000A7BE4" w:rsidRPr="00474CBC" w:rsidRDefault="000A7BE4" w:rsidP="000A7BE4">
            <w:pPr>
              <w:widowControl/>
              <w:suppressAutoHyphens w:val="0"/>
              <w:spacing w:line="300" w:lineRule="exact"/>
              <w:ind w:firstLine="0"/>
              <w:jc w:val="center"/>
              <w:rPr>
                <w:color w:val="auto"/>
                <w:lang w:eastAsia="en-US"/>
              </w:rPr>
            </w:pPr>
            <w:r w:rsidRPr="00474CBC">
              <w:rPr>
                <w:color w:val="auto"/>
                <w:lang w:eastAsia="en-US"/>
              </w:rPr>
              <w:t>СОВЕТ ТАТАРСКО-ДЮМ-ДЮМСКОГО СЕЛЬСКОГО ПОСЕЛЕНИЯ ЕЛАБУЖСКОГО МУНИЦИПАЛЬНОГО</w:t>
            </w:r>
          </w:p>
          <w:p w:rsidR="000A7BE4" w:rsidRPr="00474CBC" w:rsidRDefault="000A7BE4" w:rsidP="000A7BE4">
            <w:pPr>
              <w:widowControl/>
              <w:suppressAutoHyphens w:val="0"/>
              <w:spacing w:line="300" w:lineRule="exact"/>
              <w:ind w:firstLine="0"/>
              <w:jc w:val="center"/>
              <w:rPr>
                <w:rFonts w:eastAsia="Calibri"/>
                <w:color w:val="auto"/>
                <w:lang w:eastAsia="en-US"/>
              </w:rPr>
            </w:pPr>
            <w:r w:rsidRPr="00474CBC">
              <w:rPr>
                <w:rFonts w:eastAsia="Calibri"/>
                <w:color w:val="auto"/>
                <w:lang w:eastAsia="en-US"/>
              </w:rPr>
              <w:t>РАЙОНА</w:t>
            </w:r>
          </w:p>
          <w:p w:rsidR="000A7BE4" w:rsidRPr="00474CBC" w:rsidRDefault="000A7BE4" w:rsidP="000A7BE4">
            <w:pPr>
              <w:widowControl/>
              <w:suppressAutoHyphens w:val="0"/>
              <w:spacing w:line="300" w:lineRule="exact"/>
              <w:ind w:right="-148" w:firstLine="0"/>
              <w:jc w:val="left"/>
              <w:rPr>
                <w:rFonts w:eastAsia="Calibri"/>
                <w:color w:val="auto"/>
                <w:lang w:val="tt-RU" w:eastAsia="en-US"/>
              </w:rPr>
            </w:pPr>
            <w:r w:rsidRPr="00474CBC">
              <w:rPr>
                <w:rFonts w:eastAsia="Calibri"/>
                <w:color w:val="auto"/>
                <w:lang w:eastAsia="en-US"/>
              </w:rPr>
              <w:t>Р</w:t>
            </w:r>
            <w:r w:rsidRPr="00474CBC">
              <w:rPr>
                <w:rFonts w:eastAsia="Calibri"/>
                <w:color w:val="auto"/>
                <w:lang w:val="tt-RU" w:eastAsia="en-US"/>
              </w:rPr>
              <w:t>ЕСПУБЛИКИ ТАТАРСТАН</w:t>
            </w:r>
          </w:p>
        </w:tc>
        <w:tc>
          <w:tcPr>
            <w:tcW w:w="1266" w:type="dxa"/>
          </w:tcPr>
          <w:p w:rsidR="000A7BE4" w:rsidRPr="00474CBC" w:rsidRDefault="000A7BE4" w:rsidP="000A7BE4">
            <w:pPr>
              <w:widowControl/>
              <w:suppressAutoHyphens w:val="0"/>
              <w:spacing w:line="240" w:lineRule="auto"/>
              <w:ind w:right="-158"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74CBC">
              <w:rPr>
                <w:rFonts w:ascii="Calibri" w:eastAsia="Calibri" w:hAnsi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6BB66A28" wp14:editId="50138155">
                  <wp:extent cx="641985" cy="664210"/>
                  <wp:effectExtent l="0" t="0" r="5715" b="2540"/>
                  <wp:docPr id="3" name="Рисунок 3" descr="Район_приня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айон_приня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A7BE4" w:rsidRPr="00474CBC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lang w:eastAsia="en-US"/>
              </w:rPr>
            </w:pPr>
            <w:r w:rsidRPr="00474CBC">
              <w:rPr>
                <w:rFonts w:eastAsia="Calibri"/>
                <w:color w:val="auto"/>
                <w:lang w:eastAsia="en-US"/>
              </w:rPr>
              <w:t>ТАТАРСТАН РЕСПУБЛИКАСЫ</w:t>
            </w:r>
          </w:p>
          <w:p w:rsidR="000A7BE4" w:rsidRPr="00474CBC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lang w:val="tt-RU" w:eastAsia="en-US"/>
              </w:rPr>
            </w:pPr>
            <w:r w:rsidRPr="00474CBC">
              <w:rPr>
                <w:rFonts w:eastAsia="Calibri"/>
                <w:color w:val="auto"/>
                <w:lang w:eastAsia="en-US"/>
              </w:rPr>
              <w:t>АЛАБУГА МУНИЦИПАЛЬ РАЙОНЫ ТАТАР-Д</w:t>
            </w:r>
            <w:r w:rsidRPr="00474CBC">
              <w:rPr>
                <w:rFonts w:eastAsia="Calibri"/>
                <w:color w:val="auto"/>
                <w:lang w:val="tt-RU" w:eastAsia="en-US"/>
              </w:rPr>
              <w:t>ӨМ-</w:t>
            </w:r>
            <w:r w:rsidRPr="00474CBC">
              <w:rPr>
                <w:rFonts w:eastAsia="Calibri"/>
                <w:color w:val="auto"/>
                <w:lang w:eastAsia="en-US"/>
              </w:rPr>
              <w:t xml:space="preserve"> Д</w:t>
            </w:r>
            <w:r w:rsidRPr="00474CBC">
              <w:rPr>
                <w:rFonts w:eastAsia="Calibri"/>
                <w:color w:val="auto"/>
                <w:lang w:val="tt-RU" w:eastAsia="en-US"/>
              </w:rPr>
              <w:t>ӨМ</w:t>
            </w:r>
          </w:p>
          <w:p w:rsidR="000A7BE4" w:rsidRPr="00474CBC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lang w:val="tt-RU" w:eastAsia="en-US"/>
              </w:rPr>
            </w:pPr>
            <w:r w:rsidRPr="00474CBC">
              <w:rPr>
                <w:rFonts w:eastAsia="Calibri"/>
                <w:color w:val="auto"/>
                <w:lang w:val="tt-RU" w:eastAsia="en-US"/>
              </w:rPr>
              <w:t xml:space="preserve">АВЫЛ </w:t>
            </w:r>
            <w:r w:rsidRPr="00474CBC">
              <w:rPr>
                <w:rFonts w:eastAsia="Calibri"/>
                <w:color w:val="auto"/>
                <w:lang w:eastAsia="en-US"/>
              </w:rPr>
              <w:t>ҖИРЛЕГЕ СОВЕТЫ</w:t>
            </w:r>
            <w:r w:rsidRPr="00474CBC">
              <w:rPr>
                <w:rFonts w:eastAsia="Calibri"/>
                <w:color w:val="auto"/>
                <w:sz w:val="20"/>
                <w:szCs w:val="20"/>
                <w:lang w:val="tt-RU" w:eastAsia="en-US"/>
              </w:rPr>
              <w:t xml:space="preserve"> </w:t>
            </w:r>
          </w:p>
        </w:tc>
      </w:tr>
      <w:tr w:rsidR="00474CBC" w:rsidRPr="00474CBC" w:rsidTr="000A7BE4">
        <w:trPr>
          <w:trHeight w:val="80"/>
        </w:trPr>
        <w:tc>
          <w:tcPr>
            <w:tcW w:w="9606" w:type="dxa"/>
            <w:gridSpan w:val="3"/>
          </w:tcPr>
          <w:p w:rsidR="000A7BE4" w:rsidRPr="00474CBC" w:rsidRDefault="000A7BE4" w:rsidP="000A7BE4">
            <w:pPr>
              <w:widowControl/>
              <w:tabs>
                <w:tab w:val="left" w:pos="708"/>
                <w:tab w:val="center" w:pos="4153"/>
                <w:tab w:val="right" w:pos="8306"/>
              </w:tabs>
              <w:suppressAutoHyphens w:val="0"/>
              <w:spacing w:line="220" w:lineRule="exact"/>
              <w:ind w:firstLine="0"/>
              <w:jc w:val="center"/>
              <w:rPr>
                <w:color w:val="auto"/>
                <w:sz w:val="20"/>
                <w:szCs w:val="20"/>
                <w:lang w:val="be-BY" w:eastAsia="en-US"/>
              </w:rPr>
            </w:pPr>
            <w:r w:rsidRPr="00474CBC">
              <w:rPr>
                <w:color w:val="auto"/>
                <w:sz w:val="20"/>
                <w:szCs w:val="20"/>
                <w:lang w:val="be-BY" w:eastAsia="en-US"/>
              </w:rPr>
              <w:t xml:space="preserve"> </w:t>
            </w:r>
          </w:p>
        </w:tc>
      </w:tr>
    </w:tbl>
    <w:p w:rsidR="00474CBC" w:rsidRPr="00474CBC" w:rsidRDefault="00474CBC" w:rsidP="00474CBC">
      <w:pPr>
        <w:widowControl/>
        <w:tabs>
          <w:tab w:val="left" w:pos="6390"/>
        </w:tabs>
        <w:suppressAutoHyphens w:val="0"/>
        <w:spacing w:line="300" w:lineRule="exact"/>
        <w:ind w:firstLine="0"/>
        <w:jc w:val="center"/>
        <w:rPr>
          <w:b/>
          <w:color w:val="auto"/>
          <w:lang w:val="tt-RU"/>
        </w:rPr>
      </w:pPr>
      <w:r w:rsidRPr="00474CBC">
        <w:rPr>
          <w:b/>
          <w:color w:val="auto"/>
          <w:lang w:val="tt-RU"/>
        </w:rPr>
        <w:t xml:space="preserve">                                                                                             </w:t>
      </w:r>
      <w:r w:rsidR="000A7BE4" w:rsidRPr="00474CBC">
        <w:rPr>
          <w:b/>
          <w:color w:val="auto"/>
          <w:lang w:val="tt-RU"/>
        </w:rPr>
        <w:t xml:space="preserve">  </w:t>
      </w:r>
      <w:r w:rsidRPr="00474CBC">
        <w:rPr>
          <w:b/>
          <w:color w:val="auto"/>
          <w:lang w:val="tt-RU"/>
        </w:rPr>
        <w:t xml:space="preserve">        </w:t>
      </w:r>
    </w:p>
    <w:p w:rsidR="000A7BE4" w:rsidRPr="00474CBC" w:rsidRDefault="000A7BE4" w:rsidP="000A7BE4">
      <w:pPr>
        <w:widowControl/>
        <w:tabs>
          <w:tab w:val="left" w:pos="6390"/>
        </w:tabs>
        <w:suppressAutoHyphens w:val="0"/>
        <w:spacing w:line="300" w:lineRule="exact"/>
        <w:ind w:firstLine="0"/>
        <w:jc w:val="left"/>
        <w:rPr>
          <w:b/>
          <w:color w:val="auto"/>
          <w:lang w:val="tt-RU"/>
        </w:rPr>
      </w:pPr>
      <w:r w:rsidRPr="00474CBC">
        <w:rPr>
          <w:b/>
          <w:color w:val="auto"/>
          <w:lang w:val="tt-RU"/>
        </w:rPr>
        <w:t xml:space="preserve">    РЕШЕНИЕ                                                              КАРАР</w:t>
      </w:r>
    </w:p>
    <w:p w:rsidR="00D85247" w:rsidRDefault="00D85247" w:rsidP="00297F36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rPr>
          <w:b/>
          <w:color w:val="auto"/>
          <w:sz w:val="24"/>
          <w:szCs w:val="24"/>
          <w:lang w:val="tt-RU"/>
        </w:rPr>
      </w:pPr>
    </w:p>
    <w:p w:rsidR="000A7BE4" w:rsidRPr="00474CBC" w:rsidRDefault="00D85247" w:rsidP="00297F36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rPr>
          <w:color w:val="auto"/>
          <w:sz w:val="16"/>
          <w:szCs w:val="16"/>
          <w:lang w:val="tt-RU"/>
        </w:rPr>
      </w:pPr>
      <w:r w:rsidRPr="00D85247">
        <w:rPr>
          <w:b/>
          <w:color w:val="auto"/>
          <w:lang w:val="tt-RU"/>
        </w:rPr>
        <w:t>№6</w:t>
      </w:r>
      <w:r w:rsidR="000A7BE4" w:rsidRPr="00474CBC">
        <w:rPr>
          <w:color w:val="auto"/>
          <w:lang w:val="tt-RU"/>
        </w:rPr>
        <w:t xml:space="preserve">                 </w:t>
      </w:r>
      <w:r w:rsidR="00474CBC">
        <w:rPr>
          <w:color w:val="auto"/>
          <w:lang w:val="tt-RU"/>
        </w:rPr>
        <w:t xml:space="preserve">               </w:t>
      </w:r>
      <w:r w:rsidR="000A7BE4" w:rsidRPr="00474CBC">
        <w:rPr>
          <w:color w:val="auto"/>
          <w:sz w:val="16"/>
          <w:szCs w:val="16"/>
          <w:lang w:val="tt-RU"/>
        </w:rPr>
        <w:t xml:space="preserve">    </w:t>
      </w:r>
      <w:r w:rsidR="000A7BE4" w:rsidRPr="00474CBC">
        <w:rPr>
          <w:color w:val="auto"/>
          <w:lang w:val="tt-RU"/>
        </w:rPr>
        <w:t xml:space="preserve">     с. Татарский Дюм-Дюм</w:t>
      </w:r>
      <w:r w:rsidR="000A7BE4" w:rsidRPr="00474CBC">
        <w:rPr>
          <w:color w:val="auto"/>
          <w:sz w:val="16"/>
          <w:szCs w:val="16"/>
          <w:lang w:val="tt-RU"/>
        </w:rPr>
        <w:tab/>
      </w:r>
      <w:r w:rsidR="004004E0" w:rsidRPr="00474CBC">
        <w:rPr>
          <w:color w:val="auto"/>
          <w:sz w:val="16"/>
          <w:szCs w:val="16"/>
          <w:lang w:val="tt-RU"/>
        </w:rPr>
        <w:t xml:space="preserve"> </w:t>
      </w:r>
      <w:r>
        <w:rPr>
          <w:color w:val="auto"/>
          <w:sz w:val="16"/>
          <w:szCs w:val="16"/>
          <w:lang w:val="tt-RU"/>
        </w:rPr>
        <w:t xml:space="preserve">                           </w:t>
      </w:r>
      <w:r w:rsidRPr="00D85247">
        <w:rPr>
          <w:color w:val="auto"/>
          <w:lang w:val="tt-RU"/>
        </w:rPr>
        <w:t>01.03.2024г.</w:t>
      </w:r>
    </w:p>
    <w:p w:rsidR="001A767B" w:rsidRPr="00474CBC" w:rsidRDefault="001A767B" w:rsidP="001A767B">
      <w:pPr>
        <w:widowControl/>
        <w:suppressAutoHyphens w:val="0"/>
        <w:spacing w:after="200" w:line="276" w:lineRule="auto"/>
        <w:ind w:firstLine="0"/>
        <w:jc w:val="left"/>
        <w:rPr>
          <w:noProof/>
          <w:color w:val="auto"/>
        </w:rPr>
      </w:pPr>
    </w:p>
    <w:p w:rsidR="003C5A86" w:rsidRPr="00474CBC" w:rsidRDefault="003C5A86" w:rsidP="003C5A86">
      <w:pPr>
        <w:widowControl/>
        <w:tabs>
          <w:tab w:val="left" w:pos="4185"/>
          <w:tab w:val="left" w:pos="6390"/>
        </w:tabs>
        <w:spacing w:line="300" w:lineRule="exact"/>
        <w:jc w:val="center"/>
        <w:rPr>
          <w:b/>
          <w:bCs/>
          <w:color w:val="auto"/>
          <w:sz w:val="26"/>
          <w:szCs w:val="26"/>
        </w:rPr>
      </w:pPr>
      <w:r w:rsidRPr="00474CBC">
        <w:rPr>
          <w:b/>
          <w:bCs/>
          <w:color w:val="auto"/>
          <w:sz w:val="26"/>
          <w:szCs w:val="26"/>
        </w:rPr>
        <w:t>О внесении изменений в Решение Совета Татарско-</w:t>
      </w:r>
      <w:proofErr w:type="spellStart"/>
      <w:r w:rsidRPr="00474CBC">
        <w:rPr>
          <w:b/>
          <w:bCs/>
          <w:color w:val="auto"/>
          <w:sz w:val="26"/>
          <w:szCs w:val="26"/>
        </w:rPr>
        <w:t>Дюм</w:t>
      </w:r>
      <w:proofErr w:type="spellEnd"/>
      <w:r w:rsidRPr="00474CBC">
        <w:rPr>
          <w:b/>
          <w:bCs/>
          <w:color w:val="auto"/>
          <w:sz w:val="26"/>
          <w:szCs w:val="26"/>
        </w:rPr>
        <w:t>-</w:t>
      </w:r>
      <w:proofErr w:type="spellStart"/>
      <w:r w:rsidRPr="00474CBC">
        <w:rPr>
          <w:b/>
          <w:bCs/>
          <w:color w:val="auto"/>
          <w:sz w:val="26"/>
          <w:szCs w:val="26"/>
        </w:rPr>
        <w:t>Дюмского</w:t>
      </w:r>
      <w:proofErr w:type="spellEnd"/>
      <w:r w:rsidRPr="00474CBC">
        <w:rPr>
          <w:b/>
          <w:bCs/>
          <w:color w:val="auto"/>
          <w:sz w:val="26"/>
          <w:szCs w:val="26"/>
        </w:rPr>
        <w:t xml:space="preserve">  сельского поселения Елабужского муниципального района Республики Татарстан №161 от 06.09.2019г. «Об утверждении Программы комплексного развития транспортной инфраструктуры на территории муниципального образования «Татарско-</w:t>
      </w:r>
      <w:proofErr w:type="spellStart"/>
      <w:r w:rsidRPr="00474CBC">
        <w:rPr>
          <w:b/>
          <w:bCs/>
          <w:color w:val="auto"/>
          <w:sz w:val="26"/>
          <w:szCs w:val="26"/>
        </w:rPr>
        <w:t>Дюм</w:t>
      </w:r>
      <w:proofErr w:type="spellEnd"/>
      <w:r w:rsidRPr="00474CBC">
        <w:rPr>
          <w:b/>
          <w:bCs/>
          <w:color w:val="auto"/>
          <w:sz w:val="26"/>
          <w:szCs w:val="26"/>
        </w:rPr>
        <w:t>-</w:t>
      </w:r>
      <w:proofErr w:type="spellStart"/>
      <w:r w:rsidRPr="00474CBC">
        <w:rPr>
          <w:b/>
          <w:bCs/>
          <w:color w:val="auto"/>
          <w:sz w:val="26"/>
          <w:szCs w:val="26"/>
        </w:rPr>
        <w:t>Дюмского</w:t>
      </w:r>
      <w:proofErr w:type="spellEnd"/>
      <w:r w:rsidRPr="00474CBC">
        <w:rPr>
          <w:b/>
          <w:bCs/>
          <w:color w:val="auto"/>
          <w:sz w:val="26"/>
          <w:szCs w:val="26"/>
        </w:rPr>
        <w:t xml:space="preserve">  сельское поселение» на 2019-2035 гг.</w:t>
      </w:r>
    </w:p>
    <w:p w:rsidR="001A767B" w:rsidRPr="00474CBC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1A767B" w:rsidRPr="00474CBC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3C5A86" w:rsidRPr="00474CBC" w:rsidRDefault="003C5A86" w:rsidP="003C5A86">
      <w:pPr>
        <w:widowControl/>
        <w:tabs>
          <w:tab w:val="left" w:pos="851"/>
          <w:tab w:val="left" w:pos="6390"/>
        </w:tabs>
        <w:spacing w:line="300" w:lineRule="exact"/>
        <w:ind w:firstLine="567"/>
        <w:rPr>
          <w:bCs/>
          <w:color w:val="auto"/>
          <w:sz w:val="26"/>
          <w:szCs w:val="26"/>
        </w:rPr>
      </w:pPr>
      <w:bookmarkStart w:id="0" w:name="_GoBack"/>
      <w:r w:rsidRPr="00474CBC">
        <w:rPr>
          <w:bCs/>
          <w:color w:val="auto"/>
          <w:sz w:val="26"/>
          <w:szCs w:val="26"/>
        </w:rPr>
        <w:t>В соответствии с Федеральным законом от  06.10.2003 № 131-ФЗ «Об общих принципах организации местного самоуправления в Российской Федерации», Законом Республики Татарстан от 28.07.2004 № 45-ЗРТ «О местном самоуправлении в Республике Татарстан», Уставом муниципального образования «Татарско-</w:t>
      </w:r>
      <w:proofErr w:type="spellStart"/>
      <w:r w:rsidRPr="00474CBC">
        <w:rPr>
          <w:bCs/>
          <w:color w:val="auto"/>
          <w:sz w:val="26"/>
          <w:szCs w:val="26"/>
        </w:rPr>
        <w:t>Дюм</w:t>
      </w:r>
      <w:proofErr w:type="spellEnd"/>
      <w:r w:rsidRPr="00474CBC">
        <w:rPr>
          <w:bCs/>
          <w:color w:val="auto"/>
          <w:sz w:val="26"/>
          <w:szCs w:val="26"/>
        </w:rPr>
        <w:t>-</w:t>
      </w:r>
      <w:proofErr w:type="spellStart"/>
      <w:r w:rsidRPr="00474CBC">
        <w:rPr>
          <w:bCs/>
          <w:color w:val="auto"/>
          <w:sz w:val="26"/>
          <w:szCs w:val="26"/>
        </w:rPr>
        <w:t>Дюмское</w:t>
      </w:r>
      <w:proofErr w:type="spellEnd"/>
      <w:r w:rsidRPr="00474CBC">
        <w:rPr>
          <w:bCs/>
          <w:color w:val="auto"/>
          <w:sz w:val="26"/>
          <w:szCs w:val="26"/>
        </w:rPr>
        <w:t xml:space="preserve">  сельское поселение» Елабужского муниципального района Республики Татарстан, Совет Татарско-</w:t>
      </w:r>
      <w:proofErr w:type="spellStart"/>
      <w:r w:rsidRPr="00474CBC">
        <w:rPr>
          <w:bCs/>
          <w:color w:val="auto"/>
          <w:sz w:val="26"/>
          <w:szCs w:val="26"/>
        </w:rPr>
        <w:t>Дюм</w:t>
      </w:r>
      <w:proofErr w:type="spellEnd"/>
      <w:r w:rsidRPr="00474CBC">
        <w:rPr>
          <w:bCs/>
          <w:color w:val="auto"/>
          <w:sz w:val="26"/>
          <w:szCs w:val="26"/>
        </w:rPr>
        <w:t>-</w:t>
      </w:r>
      <w:proofErr w:type="spellStart"/>
      <w:r w:rsidRPr="00474CBC">
        <w:rPr>
          <w:bCs/>
          <w:color w:val="auto"/>
          <w:sz w:val="26"/>
          <w:szCs w:val="26"/>
        </w:rPr>
        <w:t>Дюмского</w:t>
      </w:r>
      <w:proofErr w:type="spellEnd"/>
      <w:r w:rsidRPr="00474CBC">
        <w:rPr>
          <w:bCs/>
          <w:color w:val="auto"/>
          <w:sz w:val="26"/>
          <w:szCs w:val="26"/>
        </w:rPr>
        <w:t xml:space="preserve">    сельского поселения Елабужского муниципального района</w:t>
      </w:r>
    </w:p>
    <w:p w:rsidR="003C5A86" w:rsidRPr="00474CBC" w:rsidRDefault="003C5A86" w:rsidP="003C5A86">
      <w:pPr>
        <w:widowControl/>
        <w:tabs>
          <w:tab w:val="left" w:pos="851"/>
          <w:tab w:val="left" w:pos="6390"/>
        </w:tabs>
        <w:spacing w:line="300" w:lineRule="exact"/>
        <w:ind w:firstLine="567"/>
        <w:rPr>
          <w:bCs/>
          <w:color w:val="auto"/>
          <w:sz w:val="26"/>
          <w:szCs w:val="26"/>
        </w:rPr>
      </w:pPr>
    </w:p>
    <w:p w:rsidR="003C5A86" w:rsidRPr="00474CBC" w:rsidRDefault="003C5A86" w:rsidP="003C5A86">
      <w:pPr>
        <w:widowControl/>
        <w:tabs>
          <w:tab w:val="left" w:pos="851"/>
          <w:tab w:val="left" w:pos="6390"/>
        </w:tabs>
        <w:spacing w:line="300" w:lineRule="exact"/>
        <w:jc w:val="center"/>
        <w:rPr>
          <w:bCs/>
          <w:color w:val="auto"/>
        </w:rPr>
      </w:pPr>
      <w:r w:rsidRPr="00474CBC">
        <w:rPr>
          <w:bCs/>
          <w:color w:val="auto"/>
        </w:rPr>
        <w:t>РЕШИЛ:</w:t>
      </w:r>
    </w:p>
    <w:p w:rsidR="003C5A86" w:rsidRPr="00474CBC" w:rsidRDefault="003C5A86" w:rsidP="003C5A86">
      <w:pPr>
        <w:widowControl/>
        <w:tabs>
          <w:tab w:val="left" w:pos="851"/>
          <w:tab w:val="left" w:pos="6390"/>
        </w:tabs>
        <w:spacing w:line="300" w:lineRule="exact"/>
        <w:jc w:val="center"/>
        <w:rPr>
          <w:bCs/>
          <w:color w:val="auto"/>
        </w:rPr>
      </w:pPr>
    </w:p>
    <w:p w:rsidR="003C5A86" w:rsidRPr="00474CBC" w:rsidRDefault="003C5A86" w:rsidP="003C5A86">
      <w:pPr>
        <w:tabs>
          <w:tab w:val="left" w:pos="0"/>
          <w:tab w:val="left" w:pos="4185"/>
          <w:tab w:val="left" w:pos="6390"/>
        </w:tabs>
        <w:spacing w:line="300" w:lineRule="exact"/>
        <w:rPr>
          <w:color w:val="auto"/>
          <w:sz w:val="26"/>
          <w:szCs w:val="26"/>
          <w:lang w:val="tt-RU"/>
        </w:rPr>
      </w:pPr>
      <w:r w:rsidRPr="00474CBC">
        <w:rPr>
          <w:color w:val="auto"/>
          <w:sz w:val="26"/>
          <w:szCs w:val="26"/>
          <w:lang w:val="tt-RU"/>
        </w:rPr>
        <w:t xml:space="preserve">1. Утвердить Программу комплексного развития транспортной инфраструктуры </w:t>
      </w:r>
      <w:r w:rsidRPr="00474CBC">
        <w:rPr>
          <w:bCs/>
          <w:color w:val="auto"/>
          <w:sz w:val="26"/>
          <w:szCs w:val="26"/>
        </w:rPr>
        <w:t>Татарско-</w:t>
      </w:r>
      <w:proofErr w:type="spellStart"/>
      <w:r w:rsidRPr="00474CBC">
        <w:rPr>
          <w:bCs/>
          <w:color w:val="auto"/>
          <w:sz w:val="26"/>
          <w:szCs w:val="26"/>
        </w:rPr>
        <w:t>Дюм</w:t>
      </w:r>
      <w:proofErr w:type="spellEnd"/>
      <w:r w:rsidRPr="00474CBC">
        <w:rPr>
          <w:bCs/>
          <w:color w:val="auto"/>
          <w:sz w:val="26"/>
          <w:szCs w:val="26"/>
        </w:rPr>
        <w:t>-</w:t>
      </w:r>
      <w:proofErr w:type="spellStart"/>
      <w:r w:rsidRPr="00474CBC">
        <w:rPr>
          <w:bCs/>
          <w:color w:val="auto"/>
          <w:sz w:val="26"/>
          <w:szCs w:val="26"/>
        </w:rPr>
        <w:t>Дюмского</w:t>
      </w:r>
      <w:proofErr w:type="spellEnd"/>
      <w:r w:rsidRPr="00474CBC">
        <w:rPr>
          <w:color w:val="auto"/>
          <w:sz w:val="26"/>
          <w:szCs w:val="26"/>
          <w:lang w:val="tt-RU"/>
        </w:rPr>
        <w:t xml:space="preserve"> сельского поселения Елабужского муниципального района Республики Татарстан на 2019-2035 гг.</w:t>
      </w:r>
      <w:r w:rsidRPr="00474CBC">
        <w:rPr>
          <w:color w:val="auto"/>
        </w:rPr>
        <w:t xml:space="preserve"> </w:t>
      </w:r>
      <w:r w:rsidRPr="00474CBC">
        <w:rPr>
          <w:color w:val="auto"/>
          <w:sz w:val="26"/>
          <w:szCs w:val="26"/>
          <w:lang w:val="tt-RU"/>
        </w:rPr>
        <w:t>в новой прилагаемой редакции согласно приложению №1.</w:t>
      </w:r>
    </w:p>
    <w:p w:rsidR="003C5A86" w:rsidRPr="00474CBC" w:rsidRDefault="003C5A86" w:rsidP="003C5A86">
      <w:pPr>
        <w:tabs>
          <w:tab w:val="left" w:pos="0"/>
          <w:tab w:val="left" w:pos="4185"/>
          <w:tab w:val="left" w:pos="6390"/>
        </w:tabs>
        <w:spacing w:line="300" w:lineRule="exact"/>
        <w:rPr>
          <w:color w:val="auto"/>
          <w:sz w:val="26"/>
          <w:szCs w:val="26"/>
          <w:lang w:val="tt-RU"/>
        </w:rPr>
      </w:pPr>
      <w:r w:rsidRPr="00474CBC">
        <w:rPr>
          <w:color w:val="auto"/>
          <w:sz w:val="26"/>
          <w:szCs w:val="26"/>
          <w:lang w:val="tt-RU"/>
        </w:rPr>
        <w:t>2. Рекомендовать Финансово-бюджетной палате Елабужского муниципального района (Садыкова Э.И.) предусмотреть бюджетные ассигнования для выполнения мероприятий</w:t>
      </w:r>
      <w:r w:rsidRPr="00474CBC">
        <w:rPr>
          <w:color w:val="auto"/>
        </w:rPr>
        <w:t xml:space="preserve"> </w:t>
      </w:r>
      <w:r w:rsidRPr="00474CBC">
        <w:rPr>
          <w:color w:val="auto"/>
          <w:sz w:val="26"/>
          <w:szCs w:val="26"/>
          <w:lang w:val="tt-RU"/>
        </w:rPr>
        <w:t xml:space="preserve">Программы комплексного развития транспортной инфраструктуры </w:t>
      </w:r>
      <w:r w:rsidRPr="00474CBC">
        <w:rPr>
          <w:bCs/>
          <w:color w:val="auto"/>
          <w:sz w:val="26"/>
          <w:szCs w:val="26"/>
        </w:rPr>
        <w:t>Татарско-</w:t>
      </w:r>
      <w:proofErr w:type="spellStart"/>
      <w:r w:rsidRPr="00474CBC">
        <w:rPr>
          <w:bCs/>
          <w:color w:val="auto"/>
          <w:sz w:val="26"/>
          <w:szCs w:val="26"/>
        </w:rPr>
        <w:t>Дюм</w:t>
      </w:r>
      <w:proofErr w:type="spellEnd"/>
      <w:r w:rsidRPr="00474CBC">
        <w:rPr>
          <w:bCs/>
          <w:color w:val="auto"/>
          <w:sz w:val="26"/>
          <w:szCs w:val="26"/>
        </w:rPr>
        <w:t>-</w:t>
      </w:r>
      <w:proofErr w:type="spellStart"/>
      <w:r w:rsidRPr="00474CBC">
        <w:rPr>
          <w:bCs/>
          <w:color w:val="auto"/>
          <w:sz w:val="26"/>
          <w:szCs w:val="26"/>
        </w:rPr>
        <w:t>Дюмского</w:t>
      </w:r>
      <w:proofErr w:type="spellEnd"/>
      <w:r w:rsidRPr="00474CBC">
        <w:rPr>
          <w:color w:val="auto"/>
          <w:sz w:val="26"/>
          <w:szCs w:val="26"/>
          <w:lang w:val="tt-RU"/>
        </w:rPr>
        <w:t xml:space="preserve"> сельского поселения Елабужского муниципального района Республики Татарстан на 2019-2035 гг.</w:t>
      </w:r>
      <w:r w:rsidRPr="00474CBC">
        <w:rPr>
          <w:color w:val="auto"/>
        </w:rPr>
        <w:t xml:space="preserve"> </w:t>
      </w:r>
      <w:r w:rsidRPr="00474CBC">
        <w:rPr>
          <w:color w:val="auto"/>
          <w:sz w:val="26"/>
          <w:szCs w:val="26"/>
          <w:lang w:val="tt-RU"/>
        </w:rPr>
        <w:t>в счет текущего финансирования.</w:t>
      </w:r>
    </w:p>
    <w:p w:rsidR="003C5A86" w:rsidRPr="00474CBC" w:rsidRDefault="003C5A86" w:rsidP="003C5A86">
      <w:pPr>
        <w:pStyle w:val="affc"/>
        <w:tabs>
          <w:tab w:val="clear" w:pos="992"/>
          <w:tab w:val="left" w:pos="0"/>
          <w:tab w:val="left" w:pos="4185"/>
          <w:tab w:val="left" w:pos="6390"/>
        </w:tabs>
        <w:spacing w:line="300" w:lineRule="exact"/>
        <w:ind w:firstLine="709"/>
        <w:rPr>
          <w:color w:val="auto"/>
          <w:sz w:val="26"/>
          <w:szCs w:val="26"/>
          <w:lang w:val="tt-RU"/>
        </w:rPr>
      </w:pPr>
      <w:r w:rsidRPr="00474CBC">
        <w:rPr>
          <w:color w:val="auto"/>
          <w:sz w:val="26"/>
          <w:szCs w:val="26"/>
          <w:lang w:val="tt-RU"/>
        </w:rPr>
        <w:t>3..Настоящее решение подлежит официальному опубликованию.</w:t>
      </w:r>
    </w:p>
    <w:p w:rsidR="003C5A86" w:rsidRPr="00474CBC" w:rsidRDefault="003C5A86" w:rsidP="003C5A86">
      <w:pPr>
        <w:tabs>
          <w:tab w:val="left" w:pos="0"/>
          <w:tab w:val="left" w:pos="4185"/>
          <w:tab w:val="left" w:pos="6390"/>
        </w:tabs>
        <w:spacing w:line="300" w:lineRule="exact"/>
        <w:rPr>
          <w:color w:val="auto"/>
          <w:sz w:val="26"/>
          <w:szCs w:val="26"/>
          <w:lang w:val="tt-RU"/>
        </w:rPr>
      </w:pPr>
      <w:r w:rsidRPr="00474CBC">
        <w:rPr>
          <w:color w:val="auto"/>
          <w:sz w:val="26"/>
          <w:szCs w:val="26"/>
          <w:lang w:val="tt-RU"/>
        </w:rPr>
        <w:t>4.  Контроль за исполнением настоящего решения оставляю за собой.</w:t>
      </w:r>
    </w:p>
    <w:bookmarkEnd w:id="0"/>
    <w:p w:rsidR="001A767B" w:rsidRPr="00474CBC" w:rsidRDefault="001A767B" w:rsidP="00B531ED">
      <w:pPr>
        <w:widowControl/>
        <w:suppressAutoHyphens w:val="0"/>
        <w:spacing w:line="240" w:lineRule="auto"/>
        <w:ind w:firstLine="567"/>
        <w:rPr>
          <w:color w:val="auto"/>
          <w:lang w:val="tt-RU"/>
        </w:rPr>
      </w:pPr>
    </w:p>
    <w:p w:rsidR="001A767B" w:rsidRPr="00474CBC" w:rsidRDefault="001A767B" w:rsidP="001A767B">
      <w:pPr>
        <w:widowControl/>
        <w:shd w:val="clear" w:color="auto" w:fill="FFFFFF"/>
        <w:tabs>
          <w:tab w:val="left" w:pos="709"/>
          <w:tab w:val="left" w:pos="1167"/>
        </w:tabs>
        <w:suppressAutoHyphens w:val="0"/>
        <w:spacing w:line="240" w:lineRule="auto"/>
        <w:ind w:firstLine="0"/>
        <w:rPr>
          <w:color w:val="auto"/>
        </w:rPr>
      </w:pPr>
    </w:p>
    <w:p w:rsidR="001A767B" w:rsidRPr="00474CBC" w:rsidRDefault="001A767B" w:rsidP="001A767B">
      <w:pPr>
        <w:widowControl/>
        <w:shd w:val="clear" w:color="auto" w:fill="FFFFFF"/>
        <w:suppressAutoHyphens w:val="0"/>
        <w:spacing w:after="240" w:line="240" w:lineRule="auto"/>
        <w:ind w:firstLine="5100"/>
        <w:jc w:val="right"/>
        <w:rPr>
          <w:color w:val="auto"/>
        </w:rPr>
      </w:pPr>
    </w:p>
    <w:p w:rsidR="001A767B" w:rsidRPr="00474CBC" w:rsidRDefault="00474CBC" w:rsidP="001A767B">
      <w:pPr>
        <w:rPr>
          <w:color w:val="auto"/>
        </w:rPr>
      </w:pPr>
      <w:r w:rsidRPr="00474CBC">
        <w:rPr>
          <w:color w:val="auto"/>
        </w:rPr>
        <w:t>Заместитель Председателя</w:t>
      </w:r>
      <w:r w:rsidR="001A767B" w:rsidRPr="00474CBC">
        <w:rPr>
          <w:color w:val="auto"/>
        </w:rPr>
        <w:tab/>
      </w:r>
      <w:r w:rsidR="001A767B" w:rsidRPr="00474CBC">
        <w:rPr>
          <w:color w:val="auto"/>
        </w:rPr>
        <w:tab/>
      </w:r>
      <w:r w:rsidR="001A767B" w:rsidRPr="00474CBC">
        <w:rPr>
          <w:color w:val="auto"/>
        </w:rPr>
        <w:tab/>
      </w:r>
      <w:r w:rsidR="001A767B" w:rsidRPr="00474CBC">
        <w:rPr>
          <w:color w:val="auto"/>
        </w:rPr>
        <w:tab/>
      </w:r>
      <w:r w:rsidR="001A767B" w:rsidRPr="00474CBC">
        <w:rPr>
          <w:color w:val="auto"/>
        </w:rPr>
        <w:tab/>
      </w:r>
      <w:r w:rsidR="003C5A86" w:rsidRPr="00474CBC">
        <w:rPr>
          <w:color w:val="auto"/>
        </w:rPr>
        <w:t>Хабибуллин И.Н.</w:t>
      </w:r>
    </w:p>
    <w:tbl>
      <w:tblPr>
        <w:tblStyle w:val="aff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AA1795" w:rsidRPr="00474CBC" w:rsidTr="00C037C0">
        <w:trPr>
          <w:trHeight w:val="869"/>
        </w:trPr>
        <w:tc>
          <w:tcPr>
            <w:tcW w:w="5670" w:type="dxa"/>
          </w:tcPr>
          <w:p w:rsidR="00AA1795" w:rsidRPr="00474CBC" w:rsidRDefault="00AA1795" w:rsidP="00DF04D3">
            <w:pPr>
              <w:widowControl/>
              <w:suppressAutoHyphens w:val="0"/>
              <w:rPr>
                <w:color w:val="auto"/>
              </w:rPr>
            </w:pPr>
            <w:bookmarkStart w:id="1" w:name="_Toc468103566"/>
            <w:bookmarkStart w:id="2" w:name="_Toc459587137"/>
            <w:bookmarkStart w:id="3" w:name="_Toc459389939"/>
            <w:bookmarkStart w:id="4" w:name="_Toc459389861"/>
            <w:bookmarkStart w:id="5" w:name="_Toc454809581"/>
            <w:bookmarkStart w:id="6" w:name="_Toc443398249"/>
            <w:bookmarkStart w:id="7" w:name="_Toc452711826"/>
            <w:bookmarkStart w:id="8" w:name="_Toc452712479"/>
            <w:bookmarkStart w:id="9" w:name="_Toc453751131"/>
            <w:bookmarkStart w:id="10" w:name="_Toc453930091"/>
            <w:bookmarkStart w:id="11" w:name="_Toc459619656"/>
            <w:bookmarkStart w:id="12" w:name="_Toc459619806"/>
            <w:bookmarkStart w:id="13" w:name="_Toc468014744"/>
            <w:bookmarkStart w:id="14" w:name="_Toc468015912"/>
            <w:bookmarkStart w:id="15" w:name="_Toc402346501"/>
            <w:bookmarkStart w:id="16" w:name="_Toc404461894"/>
            <w:bookmarkStart w:id="17" w:name="_Toc443397464"/>
            <w:bookmarkStart w:id="18" w:name="_Toc413169879"/>
            <w:bookmarkStart w:id="19" w:name="_Toc413167563"/>
            <w:bookmarkStart w:id="20" w:name="_Toc413166198"/>
            <w:bookmarkStart w:id="21" w:name="_Toc404971397"/>
            <w:bookmarkStart w:id="22" w:name="_Toc404971515"/>
            <w:bookmarkStart w:id="23" w:name="_Toc404971902"/>
            <w:bookmarkStart w:id="24" w:name="_Toc407039202"/>
            <w:bookmarkStart w:id="25" w:name="_Toc407039248"/>
            <w:bookmarkStart w:id="26" w:name="_Toc409003954"/>
            <w:bookmarkStart w:id="27" w:name="_Toc409007450"/>
            <w:bookmarkStart w:id="28" w:name="_Toc409021095"/>
            <w:bookmarkStart w:id="29" w:name="_Toc409078511"/>
            <w:bookmarkStart w:id="30" w:name="_Toc307311424"/>
            <w:bookmarkStart w:id="31" w:name="_Toc307310357"/>
          </w:p>
        </w:tc>
      </w:tr>
    </w:tbl>
    <w:p w:rsidR="00AA1795" w:rsidRPr="00474CBC" w:rsidRDefault="00AA1795" w:rsidP="00AA1795">
      <w:pPr>
        <w:ind w:firstLine="0"/>
        <w:jc w:val="center"/>
        <w:rPr>
          <w:b/>
          <w:color w:val="auto"/>
        </w:rPr>
      </w:pPr>
    </w:p>
    <w:p w:rsidR="00D258FB" w:rsidRPr="00474CBC" w:rsidRDefault="00D258FB" w:rsidP="00AA1795">
      <w:pPr>
        <w:ind w:firstLine="0"/>
        <w:jc w:val="center"/>
        <w:rPr>
          <w:b/>
          <w:color w:val="auto"/>
        </w:rPr>
      </w:pPr>
    </w:p>
    <w:p w:rsidR="00DF04D3" w:rsidRPr="00474CBC" w:rsidRDefault="00BF207B" w:rsidP="003E2E0B">
      <w:pPr>
        <w:ind w:firstLine="0"/>
        <w:jc w:val="center"/>
        <w:rPr>
          <w:b/>
          <w:color w:val="auto"/>
          <w:sz w:val="36"/>
          <w:szCs w:val="36"/>
        </w:rPr>
      </w:pPr>
      <w:r w:rsidRPr="00474CBC">
        <w:rPr>
          <w:b/>
          <w:color w:val="auto"/>
          <w:sz w:val="36"/>
          <w:szCs w:val="36"/>
        </w:rPr>
        <w:t>ПРОГРАММА КОМПЛЕКСНОГО РАЗВИТИЯ ТРАНСПОРТНОЙ ИНФРАСТРУКТУРЫ НА ТЕРРИТОРИИ МУНИЦИПАЛЬНОГО ОБРАЗОВАНИЯ «</w:t>
      </w:r>
      <w:r w:rsidR="007D4E59" w:rsidRPr="00474CBC">
        <w:rPr>
          <w:b/>
          <w:color w:val="auto"/>
          <w:sz w:val="36"/>
          <w:szCs w:val="36"/>
        </w:rPr>
        <w:t>ТАТАРСКО-ДЮМ-ДЮМСКОЕ СЕЛЬСКОЕ ПОСЕЛЕНИЕ</w:t>
      </w:r>
      <w:r w:rsidRPr="00474CBC">
        <w:rPr>
          <w:b/>
          <w:color w:val="auto"/>
          <w:sz w:val="36"/>
          <w:szCs w:val="36"/>
        </w:rPr>
        <w:t>» ЕЛАБУЖСКОГО МУНИЦИПАЛЬНОГО РАЙОНА РЕСПУБЛИКИ ТАТАРСТАН</w:t>
      </w:r>
    </w:p>
    <w:p w:rsidR="003C59DC" w:rsidRPr="00474CBC" w:rsidRDefault="00DF04D3" w:rsidP="003E2E0B">
      <w:pPr>
        <w:ind w:firstLine="0"/>
        <w:jc w:val="center"/>
        <w:rPr>
          <w:b/>
          <w:color w:val="auto"/>
          <w:sz w:val="36"/>
          <w:szCs w:val="36"/>
        </w:rPr>
      </w:pPr>
      <w:r w:rsidRPr="00474CBC">
        <w:rPr>
          <w:b/>
          <w:color w:val="auto"/>
          <w:sz w:val="36"/>
          <w:szCs w:val="36"/>
        </w:rPr>
        <w:t>НА 2019-20</w:t>
      </w:r>
      <w:r w:rsidR="00474BD2" w:rsidRPr="00474CBC">
        <w:rPr>
          <w:b/>
          <w:color w:val="auto"/>
          <w:sz w:val="36"/>
          <w:szCs w:val="36"/>
        </w:rPr>
        <w:t>35</w:t>
      </w:r>
      <w:r w:rsidRPr="00474CBC">
        <w:rPr>
          <w:b/>
          <w:color w:val="auto"/>
          <w:sz w:val="36"/>
          <w:szCs w:val="36"/>
        </w:rPr>
        <w:t xml:space="preserve"> ГГ.</w:t>
      </w:r>
    </w:p>
    <w:p w:rsidR="00DF04D3" w:rsidRPr="00474CBC" w:rsidRDefault="00DF04D3" w:rsidP="00DF04D3">
      <w:pPr>
        <w:tabs>
          <w:tab w:val="left" w:pos="8505"/>
        </w:tabs>
        <w:ind w:firstLine="0"/>
        <w:jc w:val="center"/>
        <w:rPr>
          <w:b/>
          <w:color w:val="auto"/>
          <w:sz w:val="36"/>
          <w:szCs w:val="36"/>
        </w:rPr>
      </w:pPr>
    </w:p>
    <w:p w:rsidR="00D91A31" w:rsidRPr="00474CBC" w:rsidRDefault="00D91A31" w:rsidP="00BF207B">
      <w:pPr>
        <w:tabs>
          <w:tab w:val="left" w:pos="0"/>
        </w:tabs>
        <w:ind w:firstLine="0"/>
        <w:jc w:val="center"/>
        <w:rPr>
          <w:color w:val="auto"/>
        </w:rPr>
      </w:pPr>
    </w:p>
    <w:p w:rsidR="00C86268" w:rsidRPr="00474CBC" w:rsidRDefault="00C86268" w:rsidP="00BF207B">
      <w:pPr>
        <w:tabs>
          <w:tab w:val="left" w:pos="0"/>
        </w:tabs>
        <w:ind w:firstLine="0"/>
        <w:jc w:val="center"/>
        <w:rPr>
          <w:color w:val="auto"/>
        </w:rPr>
      </w:pPr>
    </w:p>
    <w:p w:rsidR="00C86268" w:rsidRPr="00474CBC" w:rsidRDefault="00C86268" w:rsidP="00BF207B">
      <w:pPr>
        <w:tabs>
          <w:tab w:val="left" w:pos="0"/>
        </w:tabs>
        <w:ind w:firstLine="0"/>
        <w:jc w:val="center"/>
        <w:rPr>
          <w:color w:val="auto"/>
        </w:rPr>
      </w:pPr>
    </w:p>
    <w:p w:rsidR="00C86268" w:rsidRPr="00474CBC" w:rsidRDefault="00C86268" w:rsidP="00BF207B">
      <w:pPr>
        <w:tabs>
          <w:tab w:val="left" w:pos="0"/>
        </w:tabs>
        <w:ind w:firstLine="0"/>
        <w:jc w:val="center"/>
        <w:rPr>
          <w:color w:val="auto"/>
        </w:rPr>
      </w:pPr>
    </w:p>
    <w:p w:rsidR="00AA1795" w:rsidRPr="00474CBC" w:rsidRDefault="00AA1795" w:rsidP="00D91A31">
      <w:pPr>
        <w:tabs>
          <w:tab w:val="left" w:pos="0"/>
        </w:tabs>
        <w:ind w:firstLine="0"/>
        <w:jc w:val="center"/>
        <w:rPr>
          <w:color w:val="auto"/>
        </w:rPr>
      </w:pPr>
      <w:r w:rsidRPr="00474CBC">
        <w:rPr>
          <w:color w:val="auto"/>
        </w:rPr>
        <w:t>201</w:t>
      </w:r>
      <w:r w:rsidR="00F030A3" w:rsidRPr="00474CBC">
        <w:rPr>
          <w:color w:val="auto"/>
        </w:rPr>
        <w:t>9</w:t>
      </w: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04D3" w:rsidRPr="00474CBC" w:rsidRDefault="00DF04D3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474BD2" w:rsidRPr="00474CBC" w:rsidRDefault="00474BD2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4316" w:rsidRPr="00474CBC" w:rsidRDefault="00DF4316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4316" w:rsidRPr="00474CBC" w:rsidRDefault="00DF4316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DF4316" w:rsidRPr="00474CBC" w:rsidRDefault="00DF4316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6F3E92" w:rsidRPr="00474CBC" w:rsidRDefault="006F3E92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6F3E92" w:rsidRPr="00474CBC" w:rsidRDefault="006F3E92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6F3E92" w:rsidRPr="00474CBC" w:rsidRDefault="006F3E92" w:rsidP="00D91A31">
      <w:pPr>
        <w:tabs>
          <w:tab w:val="left" w:pos="0"/>
        </w:tabs>
        <w:ind w:firstLine="0"/>
        <w:jc w:val="center"/>
        <w:rPr>
          <w:color w:val="auto"/>
        </w:rPr>
      </w:pPr>
    </w:p>
    <w:p w:rsidR="006F3E92" w:rsidRPr="00474CBC" w:rsidRDefault="006F3E92" w:rsidP="00D91A31">
      <w:pPr>
        <w:tabs>
          <w:tab w:val="left" w:pos="0"/>
        </w:tabs>
        <w:ind w:firstLine="0"/>
        <w:jc w:val="center"/>
        <w:rPr>
          <w:color w:val="auto"/>
        </w:rPr>
      </w:pPr>
    </w:p>
    <w:bookmarkStart w:id="32" w:name="_Toc516746667" w:displacedByCustomXml="next"/>
    <w:bookmarkStart w:id="33" w:name="_Toc475968888" w:displacedByCustomXml="next"/>
    <w:bookmarkStart w:id="34" w:name="_Toc479244214" w:displacedByCustomXml="next"/>
    <w:bookmarkStart w:id="35" w:name="_Toc480290498" w:displacedByCustomXml="next"/>
    <w:sdt>
      <w:sdtPr>
        <w:rPr>
          <w:bCs w:val="0"/>
          <w:caps w:val="0"/>
          <w:noProof/>
          <w:color w:val="auto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D40D2" w:rsidRPr="00474CBC" w:rsidRDefault="001E34CD" w:rsidP="00474BD2">
          <w:pPr>
            <w:pStyle w:val="14"/>
            <w:tabs>
              <w:tab w:val="clear" w:pos="992"/>
            </w:tabs>
            <w:spacing w:line="276" w:lineRule="auto"/>
            <w:rPr>
              <w:noProof/>
              <w:color w:val="auto"/>
              <w:sz w:val="24"/>
              <w:szCs w:val="24"/>
            </w:rPr>
          </w:pPr>
          <w:r w:rsidRPr="00474CBC">
            <w:rPr>
              <w:color w:val="auto"/>
              <w:sz w:val="24"/>
              <w:szCs w:val="24"/>
            </w:rPr>
            <w:t>С</w:t>
          </w:r>
          <w:r w:rsidR="009D3A27" w:rsidRPr="00474CBC">
            <w:rPr>
              <w:color w:val="auto"/>
              <w:sz w:val="24"/>
              <w:szCs w:val="24"/>
            </w:rPr>
            <w:t>о</w:t>
          </w:r>
          <w:r w:rsidRPr="00474CBC">
            <w:rPr>
              <w:color w:val="auto"/>
              <w:sz w:val="24"/>
              <w:szCs w:val="24"/>
            </w:rPr>
            <w:t>держание</w: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35"/>
          <w:bookmarkEnd w:id="34"/>
          <w:bookmarkEnd w:id="33"/>
          <w:bookmarkEnd w:id="32"/>
          <w:r w:rsidR="001159F5" w:rsidRPr="00474CBC">
            <w:rPr>
              <w:color w:val="auto"/>
              <w:sz w:val="24"/>
              <w:szCs w:val="24"/>
            </w:rPr>
            <w:fldChar w:fldCharType="begin"/>
          </w:r>
          <w:r w:rsidRPr="00474CBC">
            <w:rPr>
              <w:color w:val="auto"/>
              <w:sz w:val="24"/>
              <w:szCs w:val="24"/>
            </w:rPr>
            <w:instrText xml:space="preserve"> TOC \o "1-3" \h \z \u </w:instrText>
          </w:r>
          <w:r w:rsidR="001159F5" w:rsidRPr="00474CBC">
            <w:rPr>
              <w:color w:val="auto"/>
              <w:sz w:val="24"/>
              <w:szCs w:val="24"/>
            </w:rPr>
            <w:fldChar w:fldCharType="separate"/>
          </w:r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7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Содержание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_Toc516746667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3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8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Паспорт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_Toc516746668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5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9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1</w:t>
            </w:r>
            <w:r w:rsidR="00FD40D2" w:rsidRPr="00474CBC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color w:val="auto"/>
                <w:sz w:val="24"/>
                <w:szCs w:val="24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_Toc516746669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7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0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1.1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_Toc516746670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7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1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1.2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_Toc516746671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9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2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1.3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_Toc516746672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10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3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1.4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0649CE" w:rsidRPr="00474CBC">
              <w:rPr>
                <w:noProof/>
                <w:webHidden/>
                <w:color w:val="auto"/>
                <w:sz w:val="24"/>
                <w:szCs w:val="24"/>
              </w:rPr>
              <w:t>12</w:t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4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1.5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_Toc516746674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14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5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1.6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Характеристика работы транспортных средств общего пользования, включая анализ пассажиропотока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_Toc516746675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15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6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1.7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Характеристика условий пешеходного и велосипедного передвижения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_Toc516746676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16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7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1.8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_Toc516746677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17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8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1.9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Анализ уровня безопасности дорожного движения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_Toc516746678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17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9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1.10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_Toc516746679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18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0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1.11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Характеристика существующих условий и перспектив развития и размещения транспортной инфраструктуры поселения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_Toc516746680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18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1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1.12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_Toc516746681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20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2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1.13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Оценка финансирования транспортной инфраструктуры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_Toc516746682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20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83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2</w:t>
            </w:r>
            <w:r w:rsidR="00FD40D2" w:rsidRPr="00474CBC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color w:val="auto"/>
                <w:sz w:val="24"/>
                <w:szCs w:val="24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_Toc516746683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21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4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2.1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Прогноз социально-экономического и градостроительного развития поселения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_Toc516746684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21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5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2.2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 xml:space="preserve">Прогноз транспортного спроса поселения, объемов и характера передвижения </w:t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lastRenderedPageBreak/>
              <w:t>населения и перевозок грузов по видам транспорта, имеющегося на территории поселения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_Toc516746685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22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6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2.3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Прогноз развития транспортной инфраструктуры по видам транспорта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_Toc516746686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22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7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2.4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Прогноз развития дорожной сети поселения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_Toc516746687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23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8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2.5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Прогноз уровня автомобилизации, параметров дорожного движения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_Toc516746688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23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9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2.6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Прогноз показателей безопасности дорожного движения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_Toc516746689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24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0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2.7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_Toc516746690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25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1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3</w:t>
            </w:r>
            <w:r w:rsidR="00FD40D2" w:rsidRPr="00474CBC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color w:val="auto"/>
                <w:sz w:val="24"/>
                <w:szCs w:val="24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_Toc516746691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25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2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4</w:t>
            </w:r>
            <w:r w:rsidR="00FD40D2" w:rsidRPr="00474CBC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color w:val="auto"/>
                <w:sz w:val="24"/>
                <w:szCs w:val="24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_Toc516746692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27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3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4.1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Мероприятия по развитию транспортной инфраструктуры по видам транспорта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_Toc516746693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27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4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4.2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Мероприятия по развитию транспорта общего пользования, созданию транспортно-пересадочных узлов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_Toc516746694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27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5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4.3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_Toc516746695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28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6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4.4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Мероприятия по развитию инфраструктуры пешеходного и велосипедного передвижения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_Toc516746696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28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7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4.5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_Toc516746697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28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8" w:history="1"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4.6</w:t>
            </w:r>
            <w:r w:rsidR="00FD40D2" w:rsidRPr="00474CBC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noProof/>
                <w:color w:val="auto"/>
                <w:sz w:val="24"/>
                <w:szCs w:val="24"/>
              </w:rPr>
              <w:t>Мероприятия по развитию сети дорог поселения</w:t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noProof/>
                <w:webHidden/>
                <w:color w:val="auto"/>
                <w:sz w:val="24"/>
                <w:szCs w:val="24"/>
              </w:rPr>
              <w:instrText xml:space="preserve"> PAGEREF _Toc516746698 \h </w:instrTex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noProof/>
                <w:webHidden/>
                <w:color w:val="auto"/>
                <w:sz w:val="24"/>
                <w:szCs w:val="24"/>
              </w:rPr>
              <w:t>29</w:t>
            </w:r>
            <w:r w:rsidR="001159F5" w:rsidRPr="00474CBC">
              <w:rPr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9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5</w:t>
            </w:r>
            <w:r w:rsidR="00FD40D2" w:rsidRPr="00474CBC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color w:val="auto"/>
                <w:sz w:val="24"/>
                <w:szCs w:val="24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_Toc516746699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30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700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6</w:t>
            </w:r>
            <w:r w:rsidR="00FD40D2" w:rsidRPr="00474CBC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color w:val="auto"/>
                <w:sz w:val="24"/>
                <w:szCs w:val="24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_Toc516746700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31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FD40D2" w:rsidRPr="00474CBC" w:rsidRDefault="009B36B2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701" w:history="1">
            <w:r w:rsidR="00FD40D2" w:rsidRPr="00474CBC">
              <w:rPr>
                <w:rStyle w:val="aff2"/>
                <w:color w:val="auto"/>
                <w:sz w:val="24"/>
                <w:szCs w:val="24"/>
              </w:rPr>
              <w:t>7</w:t>
            </w:r>
            <w:r w:rsidR="00FD40D2" w:rsidRPr="00474CBC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CBC">
              <w:rPr>
                <w:rStyle w:val="aff2"/>
                <w:color w:val="auto"/>
                <w:sz w:val="24"/>
                <w:szCs w:val="24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tab/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begin"/>
            </w:r>
            <w:r w:rsidR="00FD40D2" w:rsidRPr="00474CBC">
              <w:rPr>
                <w:webHidden/>
                <w:color w:val="auto"/>
                <w:sz w:val="24"/>
                <w:szCs w:val="24"/>
              </w:rPr>
              <w:instrText xml:space="preserve"> PAGEREF _Toc516746701 \h </w:instrTex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separate"/>
            </w:r>
            <w:r w:rsidR="005B622B" w:rsidRPr="00474CBC">
              <w:rPr>
                <w:webHidden/>
                <w:color w:val="auto"/>
                <w:sz w:val="24"/>
                <w:szCs w:val="24"/>
              </w:rPr>
              <w:t>33</w:t>
            </w:r>
            <w:r w:rsidR="001159F5" w:rsidRPr="00474CBC">
              <w:rPr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C2005A" w:rsidRPr="00474CBC" w:rsidRDefault="001159F5" w:rsidP="00474BD2">
          <w:pPr>
            <w:pStyle w:val="12"/>
            <w:spacing w:line="276" w:lineRule="auto"/>
            <w:rPr>
              <w:color w:val="auto"/>
            </w:rPr>
          </w:pPr>
          <w:r w:rsidRPr="00474CBC">
            <w:rPr>
              <w:color w:val="auto"/>
              <w:sz w:val="24"/>
              <w:szCs w:val="24"/>
            </w:rPr>
            <w:fldChar w:fldCharType="end"/>
          </w:r>
        </w:p>
      </w:sdtContent>
    </w:sdt>
    <w:bookmarkStart w:id="36" w:name="_Toc406147328" w:displacedByCustomXml="prev"/>
    <w:p w:rsidR="00AD1BCE" w:rsidRPr="00474CBC" w:rsidRDefault="00AD1BCE">
      <w:pPr>
        <w:widowControl/>
        <w:suppressAutoHyphens w:val="0"/>
        <w:rPr>
          <w:bCs/>
          <w:caps/>
          <w:color w:val="auto"/>
          <w:kern w:val="32"/>
        </w:rPr>
      </w:pPr>
      <w:bookmarkStart w:id="37" w:name="_Toc459389862"/>
      <w:bookmarkStart w:id="38" w:name="_Toc459389940"/>
      <w:bookmarkStart w:id="39" w:name="_Toc459587138"/>
      <w:bookmarkStart w:id="40" w:name="_Toc459619657"/>
      <w:bookmarkStart w:id="41" w:name="_Toc459619807"/>
      <w:r w:rsidRPr="00474CBC">
        <w:rPr>
          <w:color w:val="auto"/>
        </w:rPr>
        <w:br w:type="page"/>
      </w:r>
    </w:p>
    <w:p w:rsidR="00341232" w:rsidRPr="00474CBC" w:rsidRDefault="00341232" w:rsidP="00474BD2">
      <w:pPr>
        <w:pStyle w:val="14"/>
        <w:spacing w:after="120" w:line="240" w:lineRule="auto"/>
        <w:rPr>
          <w:color w:val="auto"/>
          <w:sz w:val="24"/>
          <w:szCs w:val="24"/>
        </w:rPr>
      </w:pPr>
      <w:bookmarkStart w:id="42" w:name="_Toc516746668"/>
      <w:r w:rsidRPr="00474CBC">
        <w:rPr>
          <w:color w:val="auto"/>
          <w:sz w:val="24"/>
          <w:szCs w:val="24"/>
        </w:rPr>
        <w:lastRenderedPageBreak/>
        <w:t>П</w:t>
      </w:r>
      <w:r w:rsidR="00A54624" w:rsidRPr="00474CBC">
        <w:rPr>
          <w:color w:val="auto"/>
          <w:sz w:val="24"/>
          <w:szCs w:val="24"/>
        </w:rPr>
        <w:t>аспорт</w:t>
      </w:r>
      <w:bookmarkEnd w:id="42"/>
    </w:p>
    <w:p w:rsidR="00341232" w:rsidRPr="00474CBC" w:rsidRDefault="00BF207B" w:rsidP="00474BD2">
      <w:pPr>
        <w:pStyle w:val="afffffffe"/>
        <w:spacing w:line="240" w:lineRule="auto"/>
        <w:ind w:firstLine="0"/>
        <w:jc w:val="center"/>
        <w:rPr>
          <w:sz w:val="24"/>
          <w:szCs w:val="24"/>
        </w:rPr>
      </w:pPr>
      <w:r w:rsidRPr="00474CBC">
        <w:rPr>
          <w:sz w:val="24"/>
          <w:szCs w:val="24"/>
        </w:rPr>
        <w:t>программы комплексного развития транспортной инфраструктуры на территории муниципального образования «</w:t>
      </w:r>
      <w:r w:rsidR="00EC7697" w:rsidRPr="00474CBC">
        <w:rPr>
          <w:sz w:val="24"/>
          <w:szCs w:val="24"/>
        </w:rPr>
        <w:t>Татарско-</w:t>
      </w:r>
      <w:proofErr w:type="spellStart"/>
      <w:r w:rsidR="00EC7697" w:rsidRPr="00474CBC">
        <w:rPr>
          <w:sz w:val="24"/>
          <w:szCs w:val="24"/>
        </w:rPr>
        <w:t>Дюм</w:t>
      </w:r>
      <w:proofErr w:type="spellEnd"/>
      <w:r w:rsidR="00EC7697" w:rsidRPr="00474CBC">
        <w:rPr>
          <w:sz w:val="24"/>
          <w:szCs w:val="24"/>
        </w:rPr>
        <w:t>-</w:t>
      </w:r>
      <w:proofErr w:type="spellStart"/>
      <w:r w:rsidR="00EC7697" w:rsidRPr="00474CBC">
        <w:rPr>
          <w:sz w:val="24"/>
          <w:szCs w:val="24"/>
        </w:rPr>
        <w:t>Дюмское</w:t>
      </w:r>
      <w:proofErr w:type="spellEnd"/>
      <w:r w:rsidR="00EC7697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Елабужского муниципального района Республики Татарстан</w:t>
      </w:r>
    </w:p>
    <w:tbl>
      <w:tblPr>
        <w:tblStyle w:val="aff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474CBC" w:rsidRPr="00474CBC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  <w:highlight w:val="yellow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606E26" w:rsidRPr="00474CBC">
              <w:rPr>
                <w:color w:val="auto"/>
                <w:sz w:val="24"/>
                <w:szCs w:val="24"/>
              </w:rPr>
              <w:t xml:space="preserve">на территории муниципального образования </w:t>
            </w:r>
            <w:r w:rsidR="00224F15" w:rsidRPr="00474CBC">
              <w:rPr>
                <w:color w:val="auto"/>
                <w:sz w:val="24"/>
                <w:szCs w:val="24"/>
              </w:rPr>
              <w:t>«</w:t>
            </w:r>
            <w:r w:rsidR="00EC7697" w:rsidRPr="00474CBC">
              <w:rPr>
                <w:color w:val="auto"/>
                <w:sz w:val="24"/>
                <w:szCs w:val="24"/>
              </w:rPr>
              <w:t>Татарско-</w:t>
            </w:r>
            <w:proofErr w:type="spellStart"/>
            <w:r w:rsidR="00EC7697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EC7697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EC7697" w:rsidRPr="00474CBC">
              <w:rPr>
                <w:color w:val="auto"/>
                <w:sz w:val="24"/>
                <w:szCs w:val="24"/>
              </w:rPr>
              <w:t>Дюмское</w:t>
            </w:r>
            <w:proofErr w:type="spellEnd"/>
            <w:r w:rsidR="00EC7697" w:rsidRPr="00474CBC">
              <w:rPr>
                <w:color w:val="auto"/>
                <w:sz w:val="24"/>
                <w:szCs w:val="24"/>
              </w:rPr>
              <w:t xml:space="preserve"> сельское поселение</w:t>
            </w:r>
            <w:r w:rsidR="00224F15" w:rsidRPr="00474CBC">
              <w:rPr>
                <w:color w:val="auto"/>
                <w:sz w:val="24"/>
                <w:szCs w:val="24"/>
              </w:rPr>
              <w:t>» Елабужского муниципаль</w:t>
            </w:r>
            <w:r w:rsidR="00C435CF" w:rsidRPr="00474CBC">
              <w:rPr>
                <w:color w:val="auto"/>
                <w:sz w:val="24"/>
                <w:szCs w:val="24"/>
              </w:rPr>
              <w:t>ного района Республики Татарста</w:t>
            </w:r>
            <w:r w:rsidR="00FA3E44" w:rsidRPr="00474CBC">
              <w:rPr>
                <w:color w:val="auto"/>
                <w:sz w:val="24"/>
                <w:szCs w:val="24"/>
              </w:rPr>
              <w:t>на 201</w:t>
            </w:r>
            <w:r w:rsidR="00DF04D3" w:rsidRPr="00474CBC">
              <w:rPr>
                <w:color w:val="auto"/>
                <w:sz w:val="24"/>
                <w:szCs w:val="24"/>
              </w:rPr>
              <w:t>9</w:t>
            </w:r>
            <w:r w:rsidR="00FA3E44" w:rsidRPr="00474CBC">
              <w:rPr>
                <w:color w:val="auto"/>
                <w:sz w:val="24"/>
                <w:szCs w:val="24"/>
              </w:rPr>
              <w:t xml:space="preserve"> – 20</w:t>
            </w:r>
            <w:r w:rsidR="00474BD2" w:rsidRPr="00474CBC">
              <w:rPr>
                <w:color w:val="auto"/>
                <w:sz w:val="24"/>
                <w:szCs w:val="24"/>
              </w:rPr>
              <w:t>35</w:t>
            </w:r>
            <w:r w:rsidR="00FA3E44" w:rsidRPr="00474CBC">
              <w:rPr>
                <w:color w:val="auto"/>
                <w:sz w:val="24"/>
                <w:szCs w:val="24"/>
              </w:rPr>
              <w:t xml:space="preserve"> годы</w:t>
            </w:r>
          </w:p>
        </w:tc>
      </w:tr>
      <w:tr w:rsidR="00474CBC" w:rsidRPr="00474CBC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Основание для разработки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 Градостроительный кодекс РФ от 29 декабря 2004 №190-ФЗ;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-Федеральный закон от 06 октября 2003 года № 131-ФЗ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«Об общих принципах организации местного самоуправления в Российской Федерации»;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 Федеральный закон от 09.02.2007 № 16-ФЗ «О транспортной безопасности»;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- </w:t>
            </w:r>
            <w:r w:rsidR="0062439F" w:rsidRPr="00474CBC">
              <w:rPr>
                <w:color w:val="auto"/>
                <w:sz w:val="24"/>
                <w:szCs w:val="24"/>
              </w:rPr>
              <w:t>П</w:t>
            </w:r>
            <w:r w:rsidRPr="00474CBC">
              <w:rPr>
                <w:color w:val="auto"/>
                <w:sz w:val="24"/>
                <w:szCs w:val="24"/>
              </w:rPr>
              <w:t>остановление Правительства Российской Федерации от 25декабря 2015 года №1440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  <w:highlight w:val="yellow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  <w:r w:rsidR="00224F15" w:rsidRPr="00474CBC">
              <w:rPr>
                <w:color w:val="auto"/>
                <w:sz w:val="24"/>
                <w:szCs w:val="24"/>
              </w:rPr>
              <w:t xml:space="preserve">Генеральный план </w:t>
            </w:r>
            <w:r w:rsidR="00EC7697" w:rsidRPr="00474CBC">
              <w:rPr>
                <w:color w:val="auto"/>
                <w:sz w:val="24"/>
                <w:szCs w:val="24"/>
              </w:rPr>
              <w:t>Татарско-</w:t>
            </w:r>
            <w:proofErr w:type="spellStart"/>
            <w:r w:rsidR="00EC7697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EC7697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EC7697"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="00EC7697" w:rsidRPr="00474CBC">
              <w:rPr>
                <w:color w:val="auto"/>
                <w:sz w:val="24"/>
                <w:szCs w:val="24"/>
              </w:rPr>
              <w:t xml:space="preserve"> сельского поселения</w:t>
            </w:r>
            <w:r w:rsidR="00D24874" w:rsidRPr="00474CBC">
              <w:rPr>
                <w:color w:val="auto"/>
                <w:sz w:val="24"/>
                <w:szCs w:val="24"/>
              </w:rPr>
              <w:t xml:space="preserve"> </w:t>
            </w:r>
            <w:r w:rsidR="00224F15" w:rsidRPr="00474CBC">
              <w:rPr>
                <w:color w:val="auto"/>
                <w:sz w:val="24"/>
                <w:szCs w:val="24"/>
              </w:rPr>
              <w:t>Елабужского муниципального района Республики Татарстан</w:t>
            </w:r>
            <w:r w:rsidR="00033DF8" w:rsidRPr="00474CBC">
              <w:rPr>
                <w:color w:val="auto"/>
                <w:sz w:val="24"/>
                <w:szCs w:val="24"/>
              </w:rPr>
              <w:t>, утвержденный Советом Татарско-</w:t>
            </w:r>
            <w:proofErr w:type="spellStart"/>
            <w:r w:rsidR="00033DF8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033DF8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033DF8"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="00033DF8" w:rsidRPr="00474CBC">
              <w:rPr>
                <w:color w:val="auto"/>
                <w:sz w:val="24"/>
                <w:szCs w:val="24"/>
              </w:rPr>
              <w:t xml:space="preserve"> сельского поселения от 20.10.2016 № </w:t>
            </w:r>
            <w:r w:rsidR="00DF04D3" w:rsidRPr="00474CBC">
              <w:rPr>
                <w:color w:val="auto"/>
                <w:sz w:val="24"/>
                <w:szCs w:val="24"/>
              </w:rPr>
              <w:t>50</w:t>
            </w:r>
          </w:p>
        </w:tc>
      </w:tr>
      <w:tr w:rsidR="00474CBC" w:rsidRPr="00474CBC" w:rsidTr="004D15DD">
        <w:trPr>
          <w:trHeight w:val="454"/>
        </w:trPr>
        <w:tc>
          <w:tcPr>
            <w:tcW w:w="3114" w:type="dxa"/>
            <w:vAlign w:val="center"/>
          </w:tcPr>
          <w:p w:rsidR="00167301" w:rsidRPr="00474CBC" w:rsidRDefault="00341232" w:rsidP="00474BD2">
            <w:pPr>
              <w:pStyle w:val="afffffff8"/>
              <w:spacing w:before="0"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Заказчик Программы</w:t>
            </w:r>
            <w:r w:rsidR="00167301" w:rsidRPr="00474CBC">
              <w:rPr>
                <w:color w:val="auto"/>
                <w:sz w:val="24"/>
                <w:szCs w:val="24"/>
              </w:rPr>
              <w:t xml:space="preserve"> Татарско-</w:t>
            </w:r>
            <w:proofErr w:type="spellStart"/>
            <w:r w:rsidR="00167301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167301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167301" w:rsidRPr="00474CBC">
              <w:rPr>
                <w:color w:val="auto"/>
                <w:sz w:val="24"/>
                <w:szCs w:val="24"/>
              </w:rPr>
              <w:t>Дюмское</w:t>
            </w:r>
            <w:proofErr w:type="spellEnd"/>
            <w:r w:rsidR="00167301" w:rsidRPr="00474CBC">
              <w:rPr>
                <w:color w:val="auto"/>
                <w:sz w:val="24"/>
                <w:szCs w:val="24"/>
              </w:rPr>
              <w:t xml:space="preserve"> </w:t>
            </w:r>
          </w:p>
          <w:p w:rsidR="00341232" w:rsidRPr="00474CBC" w:rsidRDefault="00167301" w:rsidP="00474BD2">
            <w:pPr>
              <w:pStyle w:val="afffffff8"/>
              <w:spacing w:before="0"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сельское поселение</w:t>
            </w:r>
          </w:p>
        </w:tc>
        <w:tc>
          <w:tcPr>
            <w:tcW w:w="6514" w:type="dxa"/>
          </w:tcPr>
          <w:p w:rsidR="00341232" w:rsidRPr="00474CBC" w:rsidRDefault="00167301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  <w:highlight w:val="yellow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  Исполнительный комитет Татарско-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 сельского поселения ЕМР РТ , 42</w:t>
            </w:r>
            <w:r w:rsidR="00474BD2" w:rsidRPr="00474CBC">
              <w:rPr>
                <w:color w:val="auto"/>
                <w:sz w:val="24"/>
                <w:szCs w:val="24"/>
              </w:rPr>
              <w:t>35</w:t>
            </w:r>
            <w:r w:rsidRPr="00474CBC">
              <w:rPr>
                <w:color w:val="auto"/>
                <w:sz w:val="24"/>
                <w:szCs w:val="24"/>
              </w:rPr>
              <w:t xml:space="preserve">17,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Елабужский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 район, с.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, ул. </w:t>
            </w:r>
            <w:proofErr w:type="gramStart"/>
            <w:r w:rsidRPr="00474CBC">
              <w:rPr>
                <w:color w:val="auto"/>
                <w:sz w:val="24"/>
                <w:szCs w:val="24"/>
              </w:rPr>
              <w:t>Школьная</w:t>
            </w:r>
            <w:proofErr w:type="gramEnd"/>
            <w:r w:rsidRPr="00474CBC">
              <w:rPr>
                <w:color w:val="auto"/>
                <w:sz w:val="24"/>
                <w:szCs w:val="24"/>
              </w:rPr>
              <w:t xml:space="preserve"> д.3 </w:t>
            </w:r>
          </w:p>
        </w:tc>
      </w:tr>
      <w:tr w:rsidR="00474CBC" w:rsidRPr="00474CBC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Разработчик Программы</w:t>
            </w:r>
          </w:p>
        </w:tc>
        <w:tc>
          <w:tcPr>
            <w:tcW w:w="6514" w:type="dxa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</w:p>
        </w:tc>
      </w:tr>
      <w:tr w:rsidR="00474CBC" w:rsidRPr="00474CBC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Цели и задачи Программы</w:t>
            </w:r>
          </w:p>
        </w:tc>
        <w:tc>
          <w:tcPr>
            <w:tcW w:w="6514" w:type="dxa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Цель программы – развитие современной и эффективной транспортной инфраструктуры</w:t>
            </w:r>
            <w:r w:rsidR="00D24874" w:rsidRPr="00474CBC">
              <w:rPr>
                <w:color w:val="auto"/>
                <w:sz w:val="24"/>
                <w:szCs w:val="24"/>
              </w:rPr>
              <w:t xml:space="preserve"> </w:t>
            </w:r>
            <w:r w:rsidR="00F32CC9" w:rsidRPr="00474CBC">
              <w:rPr>
                <w:color w:val="auto"/>
                <w:sz w:val="24"/>
                <w:szCs w:val="24"/>
              </w:rPr>
              <w:t>муниципального образования «</w:t>
            </w:r>
            <w:r w:rsidR="001F4322" w:rsidRPr="00474CBC">
              <w:rPr>
                <w:color w:val="auto"/>
                <w:sz w:val="24"/>
                <w:szCs w:val="24"/>
              </w:rPr>
              <w:t>Татарско-</w:t>
            </w:r>
            <w:proofErr w:type="spellStart"/>
            <w:r w:rsidR="001F4322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1F4322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1F4322" w:rsidRPr="00474CBC">
              <w:rPr>
                <w:color w:val="auto"/>
                <w:sz w:val="24"/>
                <w:szCs w:val="24"/>
              </w:rPr>
              <w:t>Дюмское</w:t>
            </w:r>
            <w:proofErr w:type="spellEnd"/>
            <w:r w:rsidR="001F4322" w:rsidRPr="00474CBC">
              <w:rPr>
                <w:color w:val="auto"/>
                <w:sz w:val="24"/>
                <w:szCs w:val="24"/>
              </w:rPr>
              <w:t xml:space="preserve"> сельское поселение</w:t>
            </w:r>
            <w:r w:rsidR="00F32CC9" w:rsidRPr="00474CBC">
              <w:rPr>
                <w:color w:val="auto"/>
                <w:sz w:val="24"/>
                <w:szCs w:val="24"/>
              </w:rPr>
              <w:t xml:space="preserve">» Елабужского муниципального района Республики Татарстан (далее в тексте </w:t>
            </w:r>
            <w:r w:rsidR="00224F15" w:rsidRPr="00474CBC">
              <w:rPr>
                <w:color w:val="auto"/>
                <w:sz w:val="24"/>
                <w:szCs w:val="24"/>
              </w:rPr>
              <w:t>МО «</w:t>
            </w:r>
            <w:r w:rsidR="001D794D" w:rsidRPr="00474CBC">
              <w:rPr>
                <w:color w:val="auto"/>
                <w:sz w:val="24"/>
                <w:szCs w:val="24"/>
              </w:rPr>
              <w:t>Татарско-</w:t>
            </w:r>
            <w:proofErr w:type="spellStart"/>
            <w:r w:rsidR="001D794D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1D794D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1D794D" w:rsidRPr="00474CBC">
              <w:rPr>
                <w:color w:val="auto"/>
                <w:sz w:val="24"/>
                <w:szCs w:val="24"/>
              </w:rPr>
              <w:t>Дюмское</w:t>
            </w:r>
            <w:proofErr w:type="spellEnd"/>
            <w:r w:rsidR="001D794D" w:rsidRPr="00474CBC">
              <w:rPr>
                <w:color w:val="auto"/>
                <w:sz w:val="24"/>
                <w:szCs w:val="24"/>
              </w:rPr>
              <w:t xml:space="preserve"> сельское поселение</w:t>
            </w:r>
            <w:r w:rsidR="00224F15" w:rsidRPr="00474CBC">
              <w:rPr>
                <w:color w:val="auto"/>
                <w:sz w:val="24"/>
                <w:szCs w:val="24"/>
              </w:rPr>
              <w:t>»</w:t>
            </w:r>
            <w:r w:rsidR="00F32CC9" w:rsidRPr="00474CBC">
              <w:rPr>
                <w:color w:val="auto"/>
                <w:sz w:val="24"/>
                <w:szCs w:val="24"/>
              </w:rPr>
              <w:t>)</w:t>
            </w:r>
            <w:r w:rsidRPr="00474CBC">
              <w:rPr>
                <w:color w:val="auto"/>
                <w:sz w:val="24"/>
                <w:szCs w:val="24"/>
              </w:rPr>
              <w:t>, повышение уровня безопасности движения, доступности и качества оказываемых услуг транспортного комплекса для населения муниципального образования.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Для достижения указанных целей необходимо решение основных задач: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-организация мероприятий по развитию и совершенствованию автомобильных дорог общего пользования;</w:t>
            </w:r>
          </w:p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 организация мероприятий по улучшению условий дорожного движения;</w:t>
            </w:r>
          </w:p>
          <w:p w:rsidR="00606E26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 организация мероприятий по повышению безопасности дорожного движения</w:t>
            </w:r>
            <w:r w:rsidR="008A0EFD" w:rsidRPr="00474CBC">
              <w:rPr>
                <w:color w:val="auto"/>
                <w:sz w:val="24"/>
                <w:szCs w:val="24"/>
              </w:rPr>
              <w:t>.</w:t>
            </w:r>
          </w:p>
        </w:tc>
      </w:tr>
      <w:tr w:rsidR="00474CBC" w:rsidRPr="00474CBC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CBC" w:rsidRDefault="00341232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Целевые показатели (индикаторы) развития транспортной </w:t>
            </w:r>
            <w:r w:rsidRPr="00474CBC">
              <w:rPr>
                <w:color w:val="auto"/>
                <w:sz w:val="24"/>
                <w:szCs w:val="24"/>
              </w:rPr>
              <w:lastRenderedPageBreak/>
              <w:t>инфраструктуры</w:t>
            </w:r>
          </w:p>
        </w:tc>
        <w:tc>
          <w:tcPr>
            <w:tcW w:w="6514" w:type="dxa"/>
          </w:tcPr>
          <w:p w:rsidR="0062439F" w:rsidRPr="00474CBC" w:rsidRDefault="0062439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lastRenderedPageBreak/>
              <w:t>- протяженность дорог общего пользования, км;</w:t>
            </w:r>
          </w:p>
          <w:p w:rsidR="0062439F" w:rsidRPr="00474CBC" w:rsidRDefault="0062439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 плотность УДС, км/км</w:t>
            </w:r>
            <w:r w:rsidRPr="00474CBC">
              <w:rPr>
                <w:color w:val="auto"/>
                <w:sz w:val="24"/>
                <w:szCs w:val="24"/>
                <w:vertAlign w:val="superscript"/>
              </w:rPr>
              <w:t>2</w:t>
            </w:r>
            <w:r w:rsidRPr="00474CBC">
              <w:rPr>
                <w:color w:val="auto"/>
                <w:sz w:val="24"/>
                <w:szCs w:val="24"/>
              </w:rPr>
              <w:t>;</w:t>
            </w:r>
          </w:p>
          <w:p w:rsidR="0062439F" w:rsidRPr="00474CBC" w:rsidRDefault="0062439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- доля остановочных пунктов, удовлетворяющих </w:t>
            </w:r>
            <w:r w:rsidRPr="00474CBC">
              <w:rPr>
                <w:color w:val="auto"/>
                <w:sz w:val="24"/>
                <w:szCs w:val="24"/>
              </w:rPr>
              <w:lastRenderedPageBreak/>
              <w:t>нормативным требованиям</w:t>
            </w:r>
            <w:proofErr w:type="gramStart"/>
            <w:r w:rsidRPr="00474CBC">
              <w:rPr>
                <w:color w:val="auto"/>
                <w:sz w:val="24"/>
                <w:szCs w:val="24"/>
              </w:rPr>
              <w:t>.;</w:t>
            </w:r>
            <w:proofErr w:type="gramEnd"/>
          </w:p>
          <w:p w:rsidR="00211FB2" w:rsidRPr="00474CBC" w:rsidRDefault="0062439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-соответствие уровня обеспеченности временными парковками у объектов культуры</w:t>
            </w:r>
            <w:r w:rsidR="009B202C" w:rsidRPr="00474CBC">
              <w:rPr>
                <w:color w:val="auto"/>
                <w:sz w:val="24"/>
                <w:szCs w:val="24"/>
              </w:rPr>
              <w:t>.</w:t>
            </w:r>
          </w:p>
        </w:tc>
      </w:tr>
      <w:tr w:rsidR="00474CBC" w:rsidRPr="00474CBC" w:rsidTr="004D15DD">
        <w:trPr>
          <w:trHeight w:val="454"/>
        </w:trPr>
        <w:tc>
          <w:tcPr>
            <w:tcW w:w="3114" w:type="dxa"/>
            <w:vAlign w:val="center"/>
          </w:tcPr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Срок реализации Программы: 201</w:t>
            </w:r>
            <w:r w:rsidR="00DF04D3" w:rsidRPr="00474CBC">
              <w:rPr>
                <w:color w:val="auto"/>
                <w:sz w:val="24"/>
                <w:szCs w:val="24"/>
              </w:rPr>
              <w:t>9</w:t>
            </w:r>
            <w:r w:rsidRPr="00474CBC">
              <w:rPr>
                <w:color w:val="auto"/>
                <w:sz w:val="24"/>
                <w:szCs w:val="24"/>
              </w:rPr>
              <w:t xml:space="preserve"> – 20</w:t>
            </w:r>
            <w:r w:rsidR="00474BD2" w:rsidRPr="00474CBC">
              <w:rPr>
                <w:color w:val="auto"/>
                <w:sz w:val="24"/>
                <w:szCs w:val="24"/>
              </w:rPr>
              <w:t>35</w:t>
            </w:r>
            <w:r w:rsidRPr="00474CBC">
              <w:rPr>
                <w:color w:val="auto"/>
                <w:sz w:val="24"/>
                <w:szCs w:val="24"/>
              </w:rPr>
              <w:t xml:space="preserve"> годы.</w:t>
            </w:r>
          </w:p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  <w:highlight w:val="yellow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Реализация программы не предусматривает подразделения на этапы. </w:t>
            </w:r>
          </w:p>
        </w:tc>
      </w:tr>
      <w:tr w:rsidR="00474CBC" w:rsidRPr="00474CBC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  <w:highlight w:val="yellow"/>
                <w:shd w:val="clear" w:color="auto" w:fill="FFFFFF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Мероприятия, описанные в настоящей Программе, направлены на повышение уровня комфортности и безопасности пользователей транспортных средств, пешеходов, и на улучшение социально-экономического положения </w:t>
            </w:r>
            <w:r w:rsidR="00224F15" w:rsidRPr="00474CBC">
              <w:rPr>
                <w:color w:val="auto"/>
                <w:sz w:val="24"/>
                <w:szCs w:val="24"/>
              </w:rPr>
              <w:t>МО «</w:t>
            </w:r>
            <w:r w:rsidR="001D794D" w:rsidRPr="00474CBC">
              <w:rPr>
                <w:color w:val="auto"/>
                <w:sz w:val="24"/>
                <w:szCs w:val="24"/>
              </w:rPr>
              <w:t>Татарско-</w:t>
            </w:r>
            <w:proofErr w:type="spellStart"/>
            <w:r w:rsidR="001D794D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1D794D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1D794D" w:rsidRPr="00474CBC">
              <w:rPr>
                <w:color w:val="auto"/>
                <w:sz w:val="24"/>
                <w:szCs w:val="24"/>
              </w:rPr>
              <w:t>Дюмское</w:t>
            </w:r>
            <w:proofErr w:type="spellEnd"/>
            <w:r w:rsidR="001D794D" w:rsidRPr="00474CBC">
              <w:rPr>
                <w:color w:val="auto"/>
                <w:sz w:val="24"/>
                <w:szCs w:val="24"/>
              </w:rPr>
              <w:t xml:space="preserve"> сельское поселение</w:t>
            </w:r>
            <w:r w:rsidR="00224F15" w:rsidRPr="00474CBC">
              <w:rPr>
                <w:color w:val="auto"/>
                <w:sz w:val="24"/>
                <w:szCs w:val="24"/>
              </w:rPr>
              <w:t>»</w:t>
            </w:r>
            <w:r w:rsidRPr="00474CBC">
              <w:rPr>
                <w:color w:val="auto"/>
                <w:sz w:val="24"/>
                <w:szCs w:val="24"/>
              </w:rPr>
              <w:t>.</w:t>
            </w:r>
          </w:p>
        </w:tc>
      </w:tr>
      <w:tr w:rsidR="0090107F" w:rsidRPr="00474CBC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Общий объем финансовых средств, необходимых для реализации мероприятий Программы в 201</w:t>
            </w:r>
            <w:r w:rsidR="00DF04D3" w:rsidRPr="00474CBC">
              <w:rPr>
                <w:color w:val="auto"/>
                <w:sz w:val="24"/>
                <w:szCs w:val="24"/>
              </w:rPr>
              <w:t>9</w:t>
            </w:r>
            <w:r w:rsidRPr="00474CBC">
              <w:rPr>
                <w:color w:val="auto"/>
                <w:sz w:val="24"/>
                <w:szCs w:val="24"/>
              </w:rPr>
              <w:t>-20</w:t>
            </w:r>
            <w:r w:rsidR="00474BD2" w:rsidRPr="00474CBC">
              <w:rPr>
                <w:color w:val="auto"/>
                <w:sz w:val="24"/>
                <w:szCs w:val="24"/>
              </w:rPr>
              <w:t>35</w:t>
            </w:r>
            <w:r w:rsidRPr="00474CBC">
              <w:rPr>
                <w:color w:val="auto"/>
                <w:sz w:val="24"/>
                <w:szCs w:val="24"/>
              </w:rPr>
              <w:t xml:space="preserve"> годах составит </w:t>
            </w:r>
            <w:r w:rsidR="00C83083" w:rsidRPr="00474CBC">
              <w:rPr>
                <w:color w:val="auto"/>
                <w:sz w:val="24"/>
                <w:szCs w:val="24"/>
              </w:rPr>
              <w:t>81</w:t>
            </w:r>
            <w:r w:rsidR="008523DB" w:rsidRPr="00474CBC">
              <w:rPr>
                <w:color w:val="auto"/>
                <w:sz w:val="24"/>
                <w:szCs w:val="24"/>
              </w:rPr>
              <w:t xml:space="preserve"> 6</w:t>
            </w:r>
            <w:r w:rsidR="007317EE" w:rsidRPr="00474CBC">
              <w:rPr>
                <w:color w:val="auto"/>
                <w:sz w:val="24"/>
                <w:szCs w:val="24"/>
              </w:rPr>
              <w:t>5</w:t>
            </w:r>
            <w:r w:rsidR="00C83083" w:rsidRPr="00474CBC">
              <w:rPr>
                <w:color w:val="auto"/>
                <w:sz w:val="24"/>
                <w:szCs w:val="24"/>
              </w:rPr>
              <w:t>3,3</w:t>
            </w:r>
            <w:r w:rsidR="004E08D2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 xml:space="preserve">тыс. руб., из них средства </w:t>
            </w:r>
            <w:r w:rsidR="00FB79DC" w:rsidRPr="00474CBC">
              <w:rPr>
                <w:color w:val="auto"/>
                <w:sz w:val="24"/>
                <w:szCs w:val="24"/>
              </w:rPr>
              <w:t xml:space="preserve">местного </w:t>
            </w:r>
            <w:r w:rsidRPr="00474CBC">
              <w:rPr>
                <w:color w:val="auto"/>
                <w:sz w:val="24"/>
                <w:szCs w:val="24"/>
              </w:rPr>
              <w:t xml:space="preserve">бюджета – </w:t>
            </w:r>
            <w:r w:rsidR="007317EE" w:rsidRPr="00474CBC">
              <w:rPr>
                <w:color w:val="auto"/>
                <w:sz w:val="24"/>
                <w:szCs w:val="24"/>
              </w:rPr>
              <w:t>8</w:t>
            </w:r>
            <w:r w:rsidR="00DF4316" w:rsidRPr="00474CBC">
              <w:rPr>
                <w:color w:val="auto"/>
                <w:sz w:val="24"/>
                <w:szCs w:val="24"/>
              </w:rPr>
              <w:t>0</w:t>
            </w:r>
            <w:r w:rsidRPr="00474CBC">
              <w:rPr>
                <w:color w:val="auto"/>
                <w:sz w:val="24"/>
                <w:szCs w:val="24"/>
              </w:rPr>
              <w:t xml:space="preserve"> тыс. руб., бюджет </w:t>
            </w:r>
            <w:r w:rsidR="003E1753" w:rsidRPr="00474CBC">
              <w:rPr>
                <w:color w:val="auto"/>
                <w:sz w:val="24"/>
                <w:szCs w:val="24"/>
              </w:rPr>
              <w:t>Республики Татарстан</w:t>
            </w:r>
            <w:r w:rsidR="00FB79DC" w:rsidRPr="00474CBC">
              <w:rPr>
                <w:color w:val="auto"/>
                <w:sz w:val="24"/>
                <w:szCs w:val="24"/>
              </w:rPr>
              <w:t> </w:t>
            </w:r>
            <w:r w:rsidRPr="00474CBC">
              <w:rPr>
                <w:color w:val="auto"/>
                <w:sz w:val="24"/>
                <w:szCs w:val="24"/>
              </w:rPr>
              <w:t xml:space="preserve">– </w:t>
            </w:r>
            <w:r w:rsidR="00DF4316" w:rsidRPr="00474CBC">
              <w:rPr>
                <w:color w:val="auto"/>
                <w:sz w:val="24"/>
                <w:szCs w:val="24"/>
              </w:rPr>
              <w:t>81</w:t>
            </w:r>
            <w:r w:rsidR="008523DB" w:rsidRPr="00474CBC">
              <w:rPr>
                <w:color w:val="auto"/>
                <w:sz w:val="24"/>
                <w:szCs w:val="24"/>
              </w:rPr>
              <w:t xml:space="preserve"> </w:t>
            </w:r>
            <w:r w:rsidR="00DF4316" w:rsidRPr="00474CBC">
              <w:rPr>
                <w:color w:val="auto"/>
                <w:sz w:val="24"/>
                <w:szCs w:val="24"/>
              </w:rPr>
              <w:t>573,3</w:t>
            </w:r>
            <w:r w:rsidR="004E08D2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тыс. руб., в том числе по годам:</w:t>
            </w:r>
          </w:p>
          <w:p w:rsidR="00795B3C" w:rsidRPr="00474CBC" w:rsidRDefault="008523DB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В 2019 году – </w:t>
            </w:r>
            <w:r w:rsidR="00DF4316" w:rsidRPr="00474CBC">
              <w:rPr>
                <w:color w:val="auto"/>
                <w:sz w:val="24"/>
                <w:szCs w:val="24"/>
              </w:rPr>
              <w:t>1</w:t>
            </w:r>
            <w:r w:rsidRPr="00474CBC">
              <w:rPr>
                <w:color w:val="auto"/>
                <w:sz w:val="24"/>
                <w:szCs w:val="24"/>
              </w:rPr>
              <w:t xml:space="preserve"> </w:t>
            </w:r>
            <w:r w:rsidR="00DF4316" w:rsidRPr="00474CBC">
              <w:rPr>
                <w:color w:val="auto"/>
                <w:sz w:val="24"/>
                <w:szCs w:val="24"/>
              </w:rPr>
              <w:t>450,0</w:t>
            </w:r>
            <w:r w:rsidR="00795B3C" w:rsidRPr="00474CBC">
              <w:rPr>
                <w:color w:val="auto"/>
                <w:sz w:val="24"/>
                <w:szCs w:val="24"/>
              </w:rPr>
              <w:t xml:space="preserve"> ты</w:t>
            </w:r>
            <w:r w:rsidR="00355385" w:rsidRPr="00474CBC">
              <w:rPr>
                <w:color w:val="auto"/>
                <w:sz w:val="24"/>
                <w:szCs w:val="24"/>
              </w:rPr>
              <w:t>с</w:t>
            </w:r>
            <w:r w:rsidR="00795B3C" w:rsidRPr="00474CBC">
              <w:rPr>
                <w:color w:val="auto"/>
                <w:sz w:val="24"/>
                <w:szCs w:val="24"/>
              </w:rPr>
              <w:t>.</w:t>
            </w:r>
            <w:r w:rsidR="00355385" w:rsidRPr="00474CBC">
              <w:rPr>
                <w:color w:val="auto"/>
                <w:sz w:val="24"/>
                <w:szCs w:val="24"/>
              </w:rPr>
              <w:t xml:space="preserve"> </w:t>
            </w:r>
            <w:r w:rsidR="00795B3C" w:rsidRPr="00474CBC">
              <w:rPr>
                <w:color w:val="auto"/>
                <w:sz w:val="24"/>
                <w:szCs w:val="24"/>
              </w:rPr>
              <w:t>руб.;</w:t>
            </w:r>
          </w:p>
          <w:p w:rsidR="00FB79DC" w:rsidRPr="00474CBC" w:rsidRDefault="00FB79DC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в 2020 году – </w:t>
            </w:r>
            <w:r w:rsidR="00DF4316" w:rsidRPr="00474CBC">
              <w:rPr>
                <w:color w:val="auto"/>
                <w:sz w:val="24"/>
                <w:szCs w:val="24"/>
              </w:rPr>
              <w:t>2</w:t>
            </w:r>
            <w:r w:rsidR="008523DB" w:rsidRPr="00474CBC">
              <w:rPr>
                <w:color w:val="auto"/>
                <w:sz w:val="24"/>
                <w:szCs w:val="24"/>
              </w:rPr>
              <w:t xml:space="preserve"> </w:t>
            </w:r>
            <w:r w:rsidR="00DF4316" w:rsidRPr="00474CBC">
              <w:rPr>
                <w:color w:val="auto"/>
                <w:sz w:val="24"/>
                <w:szCs w:val="24"/>
              </w:rPr>
              <w:t>409,1</w:t>
            </w:r>
            <w:r w:rsidRPr="00474CBC">
              <w:rPr>
                <w:color w:val="auto"/>
                <w:sz w:val="24"/>
                <w:szCs w:val="24"/>
              </w:rPr>
              <w:t xml:space="preserve"> тыс. руб.;</w:t>
            </w:r>
          </w:p>
          <w:p w:rsidR="00FB79DC" w:rsidRPr="00474CBC" w:rsidRDefault="00FB79DC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в 2021 году – </w:t>
            </w:r>
            <w:r w:rsidR="003F1D8E" w:rsidRPr="00474CBC">
              <w:rPr>
                <w:color w:val="auto"/>
                <w:sz w:val="24"/>
                <w:szCs w:val="24"/>
              </w:rPr>
              <w:t>4</w:t>
            </w:r>
            <w:r w:rsidR="008523DB" w:rsidRPr="00474CBC">
              <w:rPr>
                <w:color w:val="auto"/>
                <w:sz w:val="24"/>
                <w:szCs w:val="24"/>
              </w:rPr>
              <w:t xml:space="preserve"> </w:t>
            </w:r>
            <w:r w:rsidR="003F1D8E" w:rsidRPr="00474CBC">
              <w:rPr>
                <w:color w:val="auto"/>
                <w:sz w:val="24"/>
                <w:szCs w:val="24"/>
              </w:rPr>
              <w:t>3</w:t>
            </w:r>
            <w:r w:rsidR="00DF4316" w:rsidRPr="00474CBC">
              <w:rPr>
                <w:color w:val="auto"/>
                <w:sz w:val="24"/>
                <w:szCs w:val="24"/>
              </w:rPr>
              <w:t>3</w:t>
            </w:r>
            <w:r w:rsidR="003F1D8E" w:rsidRPr="00474CBC">
              <w:rPr>
                <w:color w:val="auto"/>
                <w:sz w:val="24"/>
                <w:szCs w:val="24"/>
              </w:rPr>
              <w:t>5,0</w:t>
            </w:r>
            <w:r w:rsidR="008523DB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тыс. руб.;</w:t>
            </w:r>
          </w:p>
          <w:p w:rsidR="00FB79DC" w:rsidRPr="00474CBC" w:rsidRDefault="00FB79DC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в 2022 году – </w:t>
            </w:r>
            <w:r w:rsidR="003F1D8E" w:rsidRPr="00474CBC">
              <w:rPr>
                <w:color w:val="auto"/>
                <w:sz w:val="24"/>
                <w:szCs w:val="24"/>
              </w:rPr>
              <w:t>2</w:t>
            </w:r>
            <w:r w:rsidR="008523DB" w:rsidRPr="00474CBC">
              <w:rPr>
                <w:color w:val="auto"/>
                <w:sz w:val="24"/>
                <w:szCs w:val="24"/>
              </w:rPr>
              <w:t xml:space="preserve"> </w:t>
            </w:r>
            <w:r w:rsidR="003F1D8E" w:rsidRPr="00474CBC">
              <w:rPr>
                <w:color w:val="auto"/>
                <w:sz w:val="24"/>
                <w:szCs w:val="24"/>
              </w:rPr>
              <w:t>9</w:t>
            </w:r>
            <w:r w:rsidR="00DF4316" w:rsidRPr="00474CBC">
              <w:rPr>
                <w:color w:val="auto"/>
                <w:sz w:val="24"/>
                <w:szCs w:val="24"/>
              </w:rPr>
              <w:t>8</w:t>
            </w:r>
            <w:r w:rsidR="003F1D8E" w:rsidRPr="00474CBC">
              <w:rPr>
                <w:color w:val="auto"/>
                <w:sz w:val="24"/>
                <w:szCs w:val="24"/>
              </w:rPr>
              <w:t>5,0</w:t>
            </w:r>
            <w:r w:rsidRPr="00474CBC">
              <w:rPr>
                <w:color w:val="auto"/>
                <w:sz w:val="24"/>
                <w:szCs w:val="24"/>
              </w:rPr>
              <w:t xml:space="preserve"> тыс. руб.;</w:t>
            </w:r>
          </w:p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 20</w:t>
            </w:r>
            <w:r w:rsidR="00AE7901" w:rsidRPr="00474CBC">
              <w:rPr>
                <w:color w:val="auto"/>
                <w:sz w:val="24"/>
                <w:szCs w:val="24"/>
              </w:rPr>
              <w:t>2</w:t>
            </w:r>
            <w:r w:rsidR="00FB79DC" w:rsidRPr="00474CBC">
              <w:rPr>
                <w:color w:val="auto"/>
                <w:sz w:val="24"/>
                <w:szCs w:val="24"/>
              </w:rPr>
              <w:t>3-2035</w:t>
            </w:r>
            <w:r w:rsidRPr="00474CBC">
              <w:rPr>
                <w:color w:val="auto"/>
                <w:sz w:val="24"/>
                <w:szCs w:val="24"/>
              </w:rPr>
              <w:t xml:space="preserve"> год</w:t>
            </w:r>
            <w:r w:rsidR="00FB79DC" w:rsidRPr="00474CBC">
              <w:rPr>
                <w:color w:val="auto"/>
                <w:sz w:val="24"/>
                <w:szCs w:val="24"/>
              </w:rPr>
              <w:t>ах</w:t>
            </w:r>
            <w:r w:rsidRPr="00474CBC">
              <w:rPr>
                <w:color w:val="auto"/>
                <w:sz w:val="24"/>
                <w:szCs w:val="24"/>
              </w:rPr>
              <w:t xml:space="preserve"> – </w:t>
            </w:r>
            <w:r w:rsidR="003E5BAB" w:rsidRPr="00474CBC">
              <w:rPr>
                <w:color w:val="auto"/>
                <w:sz w:val="24"/>
                <w:szCs w:val="24"/>
              </w:rPr>
              <w:t>70</w:t>
            </w:r>
            <w:r w:rsidR="008523DB" w:rsidRPr="00474CBC">
              <w:rPr>
                <w:color w:val="auto"/>
                <w:sz w:val="24"/>
                <w:szCs w:val="24"/>
              </w:rPr>
              <w:t xml:space="preserve"> 4</w:t>
            </w:r>
            <w:r w:rsidR="00297F36" w:rsidRPr="00474CBC">
              <w:rPr>
                <w:color w:val="auto"/>
                <w:sz w:val="24"/>
                <w:szCs w:val="24"/>
              </w:rPr>
              <w:t>7</w:t>
            </w:r>
            <w:r w:rsidR="00DF4316" w:rsidRPr="00474CBC">
              <w:rPr>
                <w:color w:val="auto"/>
                <w:sz w:val="24"/>
                <w:szCs w:val="24"/>
              </w:rPr>
              <w:t>4</w:t>
            </w:r>
            <w:r w:rsidR="003E5BAB" w:rsidRPr="00474CBC">
              <w:rPr>
                <w:color w:val="auto"/>
                <w:sz w:val="24"/>
                <w:szCs w:val="24"/>
              </w:rPr>
              <w:t>,2</w:t>
            </w:r>
            <w:r w:rsidRPr="00474CBC">
              <w:rPr>
                <w:color w:val="auto"/>
                <w:sz w:val="24"/>
                <w:szCs w:val="24"/>
              </w:rPr>
              <w:t xml:space="preserve"> тыс. руб.</w:t>
            </w:r>
          </w:p>
          <w:p w:rsidR="0090107F" w:rsidRPr="00474CBC" w:rsidRDefault="0090107F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  <w:highlight w:val="yellow"/>
              </w:rPr>
            </w:pPr>
            <w:r w:rsidRPr="00474CBC">
              <w:rPr>
                <w:color w:val="auto"/>
                <w:sz w:val="24"/>
                <w:szCs w:val="24"/>
              </w:rPr>
              <w:t>Объемы средств для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341232" w:rsidRPr="00474CBC" w:rsidRDefault="00341232" w:rsidP="00474BD2">
      <w:pPr>
        <w:spacing w:line="240" w:lineRule="auto"/>
        <w:ind w:firstLine="0"/>
        <w:rPr>
          <w:color w:val="auto"/>
          <w:sz w:val="24"/>
          <w:szCs w:val="24"/>
        </w:rPr>
      </w:pPr>
    </w:p>
    <w:p w:rsidR="0034097D" w:rsidRPr="00474CBC" w:rsidRDefault="0034097D" w:rsidP="00474BD2">
      <w:pPr>
        <w:widowControl/>
        <w:suppressAutoHyphens w:val="0"/>
        <w:spacing w:line="240" w:lineRule="auto"/>
        <w:rPr>
          <w:bCs/>
          <w:caps/>
          <w:color w:val="auto"/>
          <w:kern w:val="32"/>
          <w:sz w:val="24"/>
          <w:szCs w:val="24"/>
        </w:rPr>
        <w:sectPr w:rsidR="0034097D" w:rsidRPr="00474CBC" w:rsidSect="005D0385">
          <w:footerReference w:type="default" r:id="rId13"/>
          <w:headerReference w:type="first" r:id="rId14"/>
          <w:footerReference w:type="first" r:id="rId15"/>
          <w:pgSz w:w="11906" w:h="16838"/>
          <w:pgMar w:top="709" w:right="424" w:bottom="1134" w:left="1701" w:header="680" w:footer="680" w:gutter="0"/>
          <w:cols w:space="708"/>
          <w:titlePg/>
          <w:docGrid w:linePitch="381"/>
        </w:sectPr>
      </w:pPr>
    </w:p>
    <w:p w:rsidR="00C2005A" w:rsidRPr="00474CBC" w:rsidRDefault="00F649F6" w:rsidP="00C435CF">
      <w:pPr>
        <w:pStyle w:val="10"/>
        <w:spacing w:before="0" w:after="0" w:line="240" w:lineRule="auto"/>
        <w:rPr>
          <w:b/>
          <w:color w:val="auto"/>
          <w:sz w:val="24"/>
          <w:szCs w:val="24"/>
        </w:rPr>
      </w:pPr>
      <w:bookmarkStart w:id="43" w:name="_Toc516746669"/>
      <w:bookmarkStart w:id="44" w:name="_Toc406147329"/>
      <w:bookmarkEnd w:id="36"/>
      <w:bookmarkEnd w:id="37"/>
      <w:bookmarkEnd w:id="38"/>
      <w:bookmarkEnd w:id="39"/>
      <w:bookmarkEnd w:id="40"/>
      <w:bookmarkEnd w:id="41"/>
      <w:r w:rsidRPr="00474CBC">
        <w:rPr>
          <w:b/>
          <w:color w:val="auto"/>
          <w:sz w:val="24"/>
          <w:szCs w:val="24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3"/>
      <w:bookmarkEnd w:id="44"/>
    </w:p>
    <w:p w:rsidR="00C435CF" w:rsidRPr="00474CBC" w:rsidRDefault="00C435CF" w:rsidP="00C435CF">
      <w:pPr>
        <w:rPr>
          <w:color w:val="auto"/>
        </w:rPr>
      </w:pPr>
    </w:p>
    <w:p w:rsidR="00121C03" w:rsidRPr="00474CBC" w:rsidRDefault="00F649F6" w:rsidP="00C435CF">
      <w:pPr>
        <w:pStyle w:val="21"/>
        <w:spacing w:before="0" w:after="0" w:line="240" w:lineRule="auto"/>
        <w:rPr>
          <w:rFonts w:cs="Times New Roman"/>
          <w:b/>
          <w:color w:val="auto"/>
          <w:sz w:val="24"/>
          <w:szCs w:val="24"/>
        </w:rPr>
      </w:pPr>
      <w:bookmarkStart w:id="45" w:name="_Toc516746670"/>
      <w:r w:rsidRPr="00474CBC">
        <w:rPr>
          <w:rFonts w:cs="Times New Roman"/>
          <w:b/>
          <w:color w:val="auto"/>
          <w:sz w:val="24"/>
          <w:szCs w:val="24"/>
        </w:rPr>
        <w:t xml:space="preserve">Анализ положения </w:t>
      </w:r>
      <w:r w:rsidR="00BC2DDC" w:rsidRPr="00474CBC">
        <w:rPr>
          <w:rFonts w:cs="Times New Roman"/>
          <w:b/>
          <w:color w:val="auto"/>
          <w:sz w:val="24"/>
          <w:szCs w:val="24"/>
        </w:rPr>
        <w:t>субъекта Российской Федерации</w:t>
      </w:r>
      <w:r w:rsidRPr="00474CBC">
        <w:rPr>
          <w:rFonts w:cs="Times New Roman"/>
          <w:b/>
          <w:color w:val="auto"/>
          <w:sz w:val="24"/>
          <w:szCs w:val="24"/>
        </w:rPr>
        <w:t xml:space="preserve"> в структуре пространственной организации Российской Федерации, ана</w:t>
      </w:r>
      <w:r w:rsidR="00F81F7E" w:rsidRPr="00474CBC">
        <w:rPr>
          <w:rFonts w:cs="Times New Roman"/>
          <w:b/>
          <w:color w:val="auto"/>
          <w:sz w:val="24"/>
          <w:szCs w:val="24"/>
        </w:rPr>
        <w:t xml:space="preserve">лиз положения </w:t>
      </w:r>
      <w:r w:rsidR="00BC2DDC" w:rsidRPr="00474CBC">
        <w:rPr>
          <w:rFonts w:cs="Times New Roman"/>
          <w:b/>
          <w:color w:val="auto"/>
          <w:sz w:val="24"/>
          <w:szCs w:val="24"/>
        </w:rPr>
        <w:t>поселения</w:t>
      </w:r>
      <w:r w:rsidRPr="00474CBC">
        <w:rPr>
          <w:rFonts w:cs="Times New Roman"/>
          <w:b/>
          <w:color w:val="auto"/>
          <w:sz w:val="24"/>
          <w:szCs w:val="24"/>
        </w:rPr>
        <w:t xml:space="preserve"> в структуре пространственной организации </w:t>
      </w:r>
      <w:r w:rsidR="00BC2DDC" w:rsidRPr="00474CBC">
        <w:rPr>
          <w:rFonts w:cs="Times New Roman"/>
          <w:b/>
          <w:color w:val="auto"/>
          <w:sz w:val="24"/>
          <w:szCs w:val="24"/>
        </w:rPr>
        <w:t>субъекта Российской Федерации</w:t>
      </w:r>
      <w:bookmarkEnd w:id="45"/>
    </w:p>
    <w:p w:rsidR="00C435CF" w:rsidRPr="00474CBC" w:rsidRDefault="00C435CF" w:rsidP="00C435CF">
      <w:pPr>
        <w:rPr>
          <w:color w:val="auto"/>
        </w:rPr>
      </w:pPr>
    </w:p>
    <w:p w:rsidR="00A102A3" w:rsidRPr="00474CBC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Республика Татарстан расположена на востоке европейской части Российской Федерации, на пересечении важнейших магистралей, соединяющих восток и запад, север и юг страны, имеет достаточную ресурсную обеспеченность (нефть, водные, лесные, земельные ресурсы).</w:t>
      </w:r>
    </w:p>
    <w:p w:rsidR="00A102A3" w:rsidRPr="00474CBC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Административный центр республики – г. Казань находится на расстоянии 797 км к востоку от Москвы.</w:t>
      </w:r>
    </w:p>
    <w:p w:rsidR="00A102A3" w:rsidRPr="00474CBC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Республика Татарстан является одним из 85 субъектов Российской Федерации и входит в состав следующих ареалов административно-политического и экономического характера:</w:t>
      </w:r>
    </w:p>
    <w:p w:rsidR="00A102A3" w:rsidRPr="00474CBC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Приволжский Федеральный округ;</w:t>
      </w:r>
    </w:p>
    <w:p w:rsidR="00A102A3" w:rsidRPr="00474CBC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Европейская макроэкономическая зона;</w:t>
      </w:r>
    </w:p>
    <w:p w:rsidR="00A102A3" w:rsidRPr="00474CBC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Поволжский экономический район.</w:t>
      </w:r>
    </w:p>
    <w:p w:rsidR="00A102A3" w:rsidRPr="00474CBC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Общая площадь республики составляет 67,8 тыс. кв. км. Максимальная протяженность территории – 290 км с севера на юг и 460 км с запада на восток. </w:t>
      </w:r>
    </w:p>
    <w:p w:rsidR="00A102A3" w:rsidRPr="00474CBC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Республика имеет непосредственные границы на севере с Удмуртской Республикой и Кировской областью, на востоке – Республикой Башкортостан, на юго-востоке – Оренбургской областью, на юге – Самарской областью, на юго-западе – Ульяновской областью, на западе – Чувашской Республикой, на северо-западе – Республикой Марий Эл. Границ с иностранными государствами Татарстан не имеет.</w:t>
      </w:r>
    </w:p>
    <w:p w:rsidR="00A102A3" w:rsidRPr="00474CBC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Республика Татарстан расположена в центральной части европейской России, по ее территории проходят система магистральных газопроводов и нефтепроводов, федеральные магистральные железнодорожные пути и автомобильные дороги, единая водная система европейской части России с выходом к Каспийскому, Средиземноморскому и Балтийским бассейнам, воздушные трассы, которые обеспечивают перемещение потоков грузов и пассажиров с запада на восток и с севера на юг во многие континенты мира, регионы Российской Федерации и внутри Республики Татарстан. Транспортная система Республики Татарстан характеризуется следующими факторами:</w:t>
      </w:r>
    </w:p>
    <w:p w:rsidR="00A102A3" w:rsidRPr="00474CBC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прохождением кратчайшей трансконтинентальной железнодорожной магистрали в направлении «Запад – Восток», а также железнодорожного пути, связывающего поволжские крупные промышленные города по направлению «Северо-Запад – Юг»;</w:t>
      </w:r>
    </w:p>
    <w:p w:rsidR="00A102A3" w:rsidRPr="00474CBC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наличием и слиянием судоходных путей главных европейских рек России – Волги и Камы, а также рек Белая и Вятка, обеспечивающих не только водную связь с северо-западными и южными, но и с северо-восточными, приуральскими промышленными регионами;</w:t>
      </w:r>
    </w:p>
    <w:p w:rsidR="00A102A3" w:rsidRPr="00474CBC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прохождением автомобильных дорог федерального значения в трех направлениях: «Запад – Восток», «Запад – Юго-Восток» и «Северо-Запад – Юг», которые являются кратчайшими дорогами, связывающими западные европейские регионы и промышленные города России (Москва, Смоленск, Владимир) с ее восточными Поволжскими регионами и городами (Нижний Новгород, Чебоксары, Казань), Уральскими промышленными регионами и городами (Ижевск, Пермь, Екатеринбург), а также северо-западные регионы и города (Санкт-Петербург, Новгород, </w:t>
      </w:r>
      <w:proofErr w:type="spellStart"/>
      <w:r w:rsidRPr="00474CBC">
        <w:rPr>
          <w:sz w:val="24"/>
          <w:szCs w:val="24"/>
        </w:rPr>
        <w:t>Череповецк</w:t>
      </w:r>
      <w:proofErr w:type="spellEnd"/>
      <w:r w:rsidRPr="00474CBC">
        <w:rPr>
          <w:sz w:val="24"/>
          <w:szCs w:val="24"/>
        </w:rPr>
        <w:t>, Иваново) с южными Поволжскими областями и городами (Ульяновск, Самара, Саратов, Волгоград, Астрахань) и юго-восточными промышленными регионами и городами (Уфа, Оренбург, Челябинск);</w:t>
      </w:r>
    </w:p>
    <w:p w:rsidR="00A102A3" w:rsidRPr="00474CBC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>прохождением воздушных трасс во всех направлениях, наличием международных аэропортов «Казань» и «</w:t>
      </w:r>
      <w:proofErr w:type="spellStart"/>
      <w:r w:rsidRPr="00474CBC">
        <w:rPr>
          <w:sz w:val="24"/>
          <w:szCs w:val="24"/>
        </w:rPr>
        <w:t>Бегишево</w:t>
      </w:r>
      <w:proofErr w:type="spellEnd"/>
      <w:r w:rsidRPr="00474CBC">
        <w:rPr>
          <w:sz w:val="24"/>
          <w:szCs w:val="24"/>
        </w:rPr>
        <w:t xml:space="preserve">», регионального </w:t>
      </w:r>
      <w:hyperlink r:id="rId16" w:tooltip="Бугульма (аэропорт)" w:history="1">
        <w:r w:rsidRPr="00474CBC">
          <w:rPr>
            <w:rStyle w:val="aff2"/>
            <w:color w:val="auto"/>
            <w:sz w:val="24"/>
            <w:szCs w:val="24"/>
            <w:u w:val="none"/>
          </w:rPr>
          <w:t>аэропорта</w:t>
        </w:r>
        <w:r w:rsidR="00D24874" w:rsidRPr="00474CBC">
          <w:rPr>
            <w:rStyle w:val="aff2"/>
            <w:color w:val="auto"/>
            <w:sz w:val="24"/>
            <w:szCs w:val="24"/>
            <w:u w:val="none"/>
          </w:rPr>
          <w:t xml:space="preserve">  </w:t>
        </w:r>
        <w:r w:rsidRPr="00474CBC">
          <w:rPr>
            <w:rStyle w:val="aff2"/>
            <w:color w:val="auto"/>
            <w:sz w:val="24"/>
            <w:szCs w:val="24"/>
            <w:u w:val="none"/>
          </w:rPr>
          <w:t>«Бугульма</w:t>
        </w:r>
      </w:hyperlink>
      <w:r w:rsidRPr="00474CBC">
        <w:rPr>
          <w:rStyle w:val="aff2"/>
          <w:color w:val="auto"/>
          <w:sz w:val="24"/>
          <w:szCs w:val="24"/>
          <w:u w:val="none"/>
        </w:rPr>
        <w:t>»</w:t>
      </w:r>
      <w:r w:rsidRPr="00474CBC">
        <w:rPr>
          <w:sz w:val="24"/>
          <w:szCs w:val="24"/>
        </w:rPr>
        <w:t>.</w:t>
      </w:r>
    </w:p>
    <w:p w:rsidR="00A102A3" w:rsidRPr="00474CBC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Центром пересечений указанных магистральных транспортных коммуникаций является Казанский транспортный узел, который, кроме железнодорожного узла, включает Казанский речной порт, автомобильные федеральные и республиканские дороги, аэропорт и строящийся </w:t>
      </w:r>
      <w:proofErr w:type="spellStart"/>
      <w:r w:rsidRPr="00474CBC">
        <w:rPr>
          <w:sz w:val="24"/>
          <w:szCs w:val="24"/>
        </w:rPr>
        <w:t>Свияжский</w:t>
      </w:r>
      <w:proofErr w:type="spellEnd"/>
      <w:r w:rsidRPr="00474CBC">
        <w:rPr>
          <w:sz w:val="24"/>
          <w:szCs w:val="24"/>
        </w:rPr>
        <w:t xml:space="preserve"> межрегиональный </w:t>
      </w:r>
      <w:r w:rsidR="00D24874" w:rsidRPr="00474CBC">
        <w:rPr>
          <w:sz w:val="24"/>
          <w:szCs w:val="24"/>
        </w:rPr>
        <w:t>мульти модальный</w:t>
      </w:r>
      <w:r w:rsidRPr="00474CBC">
        <w:rPr>
          <w:sz w:val="24"/>
          <w:szCs w:val="24"/>
        </w:rPr>
        <w:t xml:space="preserve"> логистический центр.</w:t>
      </w:r>
    </w:p>
    <w:p w:rsidR="00D2291D" w:rsidRPr="00474CBC" w:rsidRDefault="00D229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Административно-территориальное деление Республики Татарстан представлено:</w:t>
      </w:r>
    </w:p>
    <w:p w:rsidR="00D2291D" w:rsidRPr="00474CBC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2 городскими округами (ГО «</w:t>
      </w:r>
      <w:proofErr w:type="spellStart"/>
      <w:r w:rsidRPr="00474CBC">
        <w:rPr>
          <w:sz w:val="24"/>
          <w:szCs w:val="24"/>
        </w:rPr>
        <w:t>г.Казань</w:t>
      </w:r>
      <w:proofErr w:type="spellEnd"/>
      <w:r w:rsidRPr="00474CBC">
        <w:rPr>
          <w:sz w:val="24"/>
          <w:szCs w:val="24"/>
        </w:rPr>
        <w:t>», ГО «</w:t>
      </w:r>
      <w:proofErr w:type="spellStart"/>
      <w:r w:rsidRPr="00474CBC">
        <w:rPr>
          <w:sz w:val="24"/>
          <w:szCs w:val="24"/>
        </w:rPr>
        <w:t>г.Набережные</w:t>
      </w:r>
      <w:proofErr w:type="spellEnd"/>
      <w:r w:rsidRPr="00474CBC">
        <w:rPr>
          <w:sz w:val="24"/>
          <w:szCs w:val="24"/>
        </w:rPr>
        <w:t xml:space="preserve"> Челны»);</w:t>
      </w:r>
    </w:p>
    <w:p w:rsidR="00D2291D" w:rsidRPr="00474CBC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43 муниципальными районами;</w:t>
      </w:r>
    </w:p>
    <w:p w:rsidR="00D2291D" w:rsidRPr="00474CBC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39 городскими поселениями;</w:t>
      </w:r>
    </w:p>
    <w:p w:rsidR="00A102A3" w:rsidRPr="00474CBC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872 сельскими поселениями.</w:t>
      </w:r>
    </w:p>
    <w:p w:rsidR="00CB77E6" w:rsidRPr="00474CBC" w:rsidRDefault="00CB77E6" w:rsidP="00474BD2">
      <w:pPr>
        <w:pStyle w:val="afffffffe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Елабужский</w:t>
      </w:r>
      <w:proofErr w:type="spellEnd"/>
      <w:r w:rsidRPr="00474CBC">
        <w:rPr>
          <w:sz w:val="24"/>
          <w:szCs w:val="24"/>
        </w:rPr>
        <w:t xml:space="preserve"> район является административно-территориальной единицей и муниципальным образованием на северо-востоке республики Татарстан. Административный центр – город Елабуга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расположен в 215 км от города Казани. Площадь района –1</w:t>
      </w:r>
      <w:r w:rsidR="00474BD2" w:rsidRPr="00474CBC">
        <w:rPr>
          <w:sz w:val="24"/>
          <w:szCs w:val="24"/>
        </w:rPr>
        <w:t>35</w:t>
      </w:r>
      <w:r w:rsidRPr="00474CBC">
        <w:rPr>
          <w:sz w:val="24"/>
          <w:szCs w:val="24"/>
        </w:rPr>
        <w:t xml:space="preserve">2,1 км². На севере и северо-востоке </w:t>
      </w:r>
      <w:proofErr w:type="spellStart"/>
      <w:r w:rsidRPr="00474CBC">
        <w:rPr>
          <w:sz w:val="24"/>
          <w:szCs w:val="24"/>
        </w:rPr>
        <w:t>Елабужский</w:t>
      </w:r>
      <w:proofErr w:type="spellEnd"/>
      <w:r w:rsidRPr="00474CBC">
        <w:rPr>
          <w:sz w:val="24"/>
          <w:szCs w:val="24"/>
        </w:rPr>
        <w:t xml:space="preserve"> район граничит с Республикой Удмуртия и Менделеевским муниципальным районом, на востоке и юго-востоке – </w:t>
      </w:r>
      <w:proofErr w:type="spellStart"/>
      <w:r w:rsidRPr="00474CBC">
        <w:rPr>
          <w:sz w:val="24"/>
          <w:szCs w:val="24"/>
        </w:rPr>
        <w:t>Тукаевским</w:t>
      </w:r>
      <w:proofErr w:type="spellEnd"/>
      <w:r w:rsidRPr="00474CBC">
        <w:rPr>
          <w:sz w:val="24"/>
          <w:szCs w:val="24"/>
        </w:rPr>
        <w:t xml:space="preserve"> муниципальным районом, городским округом Набережные Челны, на юге – с </w:t>
      </w:r>
      <w:proofErr w:type="spellStart"/>
      <w:r w:rsidRPr="00474CBC">
        <w:rPr>
          <w:sz w:val="24"/>
          <w:szCs w:val="24"/>
        </w:rPr>
        <w:t>Тукаевским</w:t>
      </w:r>
      <w:proofErr w:type="spellEnd"/>
      <w:r w:rsidRPr="00474CBC">
        <w:rPr>
          <w:sz w:val="24"/>
          <w:szCs w:val="24"/>
        </w:rPr>
        <w:t xml:space="preserve"> и Нижнекамским районами, на западе – с </w:t>
      </w:r>
      <w:proofErr w:type="spellStart"/>
      <w:r w:rsidRPr="00474CBC">
        <w:rPr>
          <w:sz w:val="24"/>
          <w:szCs w:val="24"/>
        </w:rPr>
        <w:t>Мамадышским</w:t>
      </w:r>
      <w:proofErr w:type="spellEnd"/>
      <w:r w:rsidRPr="00474CBC">
        <w:rPr>
          <w:sz w:val="24"/>
          <w:szCs w:val="24"/>
        </w:rPr>
        <w:t xml:space="preserve"> районом Республики Татарстан. </w:t>
      </w:r>
      <w:proofErr w:type="spellStart"/>
      <w:r w:rsidRPr="00474CBC">
        <w:rPr>
          <w:sz w:val="24"/>
          <w:szCs w:val="24"/>
        </w:rPr>
        <w:t>Елабужский</w:t>
      </w:r>
      <w:proofErr w:type="spellEnd"/>
      <w:r w:rsidRPr="00474CBC">
        <w:rPr>
          <w:sz w:val="24"/>
          <w:szCs w:val="24"/>
        </w:rPr>
        <w:t xml:space="preserve"> район входит в состав </w:t>
      </w:r>
      <w:proofErr w:type="spellStart"/>
      <w:r w:rsidRPr="00474CBC">
        <w:rPr>
          <w:sz w:val="24"/>
          <w:szCs w:val="24"/>
        </w:rPr>
        <w:t>Набережночелнинской</w:t>
      </w:r>
      <w:proofErr w:type="spellEnd"/>
      <w:r w:rsidRPr="00474CBC">
        <w:rPr>
          <w:sz w:val="24"/>
          <w:szCs w:val="24"/>
        </w:rPr>
        <w:t xml:space="preserve"> агломерации.</w:t>
      </w:r>
    </w:p>
    <w:p w:rsidR="00CB77E6" w:rsidRPr="00474CBC" w:rsidRDefault="00CB77E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состав Елабужского района входит одно городское поселение (город Елабуга) и 15 сельских: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Альметьевское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Бехтеревское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Большееловское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Большекачинское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Большешурнякское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Костенеевское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Лекаревское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Мортовское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Мурзихинское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Поспеловское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Старокуклюкское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Староюрашское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Танайское</w:t>
      </w:r>
      <w:proofErr w:type="spellEnd"/>
      <w:r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  <w:lang w:val="en-US"/>
        </w:rPr>
        <w:t>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поселение;</w:t>
      </w:r>
    </w:p>
    <w:p w:rsidR="00CB77E6" w:rsidRPr="00474CBC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Яковлевское</w:t>
      </w:r>
      <w:proofErr w:type="spellEnd"/>
      <w:r w:rsidRPr="00474CBC">
        <w:rPr>
          <w:sz w:val="24"/>
          <w:szCs w:val="24"/>
        </w:rPr>
        <w:t xml:space="preserve"> сельское поселение.</w:t>
      </w:r>
    </w:p>
    <w:p w:rsidR="00BD1A2E" w:rsidRPr="00474CBC" w:rsidRDefault="00E46998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Муниципальное образование </w:t>
      </w:r>
      <w:r w:rsidR="00AD1A7E" w:rsidRPr="00474CBC">
        <w:rPr>
          <w:sz w:val="24"/>
          <w:szCs w:val="24"/>
        </w:rPr>
        <w:t>«</w:t>
      </w:r>
      <w:r w:rsidR="001D794D" w:rsidRPr="00474CBC">
        <w:rPr>
          <w:sz w:val="24"/>
          <w:szCs w:val="24"/>
        </w:rPr>
        <w:t>Татарско-</w:t>
      </w:r>
      <w:proofErr w:type="spellStart"/>
      <w:r w:rsidR="001D794D" w:rsidRPr="00474CBC">
        <w:rPr>
          <w:sz w:val="24"/>
          <w:szCs w:val="24"/>
        </w:rPr>
        <w:t>Дюм</w:t>
      </w:r>
      <w:proofErr w:type="spellEnd"/>
      <w:r w:rsidR="001D794D" w:rsidRPr="00474CBC">
        <w:rPr>
          <w:sz w:val="24"/>
          <w:szCs w:val="24"/>
        </w:rPr>
        <w:t>-</w:t>
      </w:r>
      <w:proofErr w:type="spellStart"/>
      <w:r w:rsidR="001D794D" w:rsidRPr="00474CBC">
        <w:rPr>
          <w:sz w:val="24"/>
          <w:szCs w:val="24"/>
        </w:rPr>
        <w:t>Дюмское</w:t>
      </w:r>
      <w:proofErr w:type="spellEnd"/>
      <w:r w:rsidR="001D794D" w:rsidRPr="00474CBC">
        <w:rPr>
          <w:sz w:val="24"/>
          <w:szCs w:val="24"/>
        </w:rPr>
        <w:t xml:space="preserve"> сельское поселение</w:t>
      </w:r>
      <w:r w:rsidR="00AD1A7E" w:rsidRPr="00474CBC">
        <w:rPr>
          <w:sz w:val="24"/>
          <w:szCs w:val="24"/>
        </w:rPr>
        <w:t>» (далее МО «</w:t>
      </w:r>
      <w:r w:rsidR="001D794D" w:rsidRPr="00474CBC">
        <w:rPr>
          <w:sz w:val="24"/>
          <w:szCs w:val="24"/>
        </w:rPr>
        <w:t>Татарско-</w:t>
      </w:r>
      <w:proofErr w:type="spellStart"/>
      <w:r w:rsidR="001D794D" w:rsidRPr="00474CBC">
        <w:rPr>
          <w:sz w:val="24"/>
          <w:szCs w:val="24"/>
        </w:rPr>
        <w:t>Дюм</w:t>
      </w:r>
      <w:proofErr w:type="spellEnd"/>
      <w:r w:rsidR="001D794D" w:rsidRPr="00474CBC">
        <w:rPr>
          <w:sz w:val="24"/>
          <w:szCs w:val="24"/>
        </w:rPr>
        <w:t>-</w:t>
      </w:r>
      <w:proofErr w:type="spellStart"/>
      <w:r w:rsidR="001D794D" w:rsidRPr="00474CBC">
        <w:rPr>
          <w:sz w:val="24"/>
          <w:szCs w:val="24"/>
        </w:rPr>
        <w:t>Дюмское</w:t>
      </w:r>
      <w:proofErr w:type="spellEnd"/>
      <w:r w:rsidR="001D794D" w:rsidRPr="00474CBC">
        <w:rPr>
          <w:sz w:val="24"/>
          <w:szCs w:val="24"/>
        </w:rPr>
        <w:t xml:space="preserve"> сельское поселение</w:t>
      </w:r>
      <w:r w:rsidR="00AD1A7E" w:rsidRPr="00474CBC">
        <w:rPr>
          <w:sz w:val="24"/>
          <w:szCs w:val="24"/>
        </w:rPr>
        <w:t>»)</w:t>
      </w:r>
      <w:r w:rsidR="00BD1A2E" w:rsidRPr="00474CBC">
        <w:rPr>
          <w:sz w:val="24"/>
          <w:szCs w:val="24"/>
        </w:rPr>
        <w:t xml:space="preserve"> образовано в соответствии с Законом Республики Татарстан от 31 января 2005 года № 22-ЗРТ «Об установлении границ территорий и статусе муниципального образования «</w:t>
      </w:r>
      <w:proofErr w:type="spellStart"/>
      <w:r w:rsidR="00BD1A2E" w:rsidRPr="00474CBC">
        <w:rPr>
          <w:sz w:val="24"/>
          <w:szCs w:val="24"/>
        </w:rPr>
        <w:t>Елабужский</w:t>
      </w:r>
      <w:proofErr w:type="spellEnd"/>
      <w:r w:rsidR="00D24874" w:rsidRPr="00474CBC">
        <w:rPr>
          <w:sz w:val="24"/>
          <w:szCs w:val="24"/>
        </w:rPr>
        <w:t xml:space="preserve"> </w:t>
      </w:r>
      <w:r w:rsidR="00BD1A2E" w:rsidRPr="00474CBC">
        <w:rPr>
          <w:sz w:val="24"/>
          <w:szCs w:val="24"/>
        </w:rPr>
        <w:t xml:space="preserve">муниципальный район» и муниципальных образований в его составе». </w:t>
      </w:r>
    </w:p>
    <w:p w:rsidR="00BD1A2E" w:rsidRPr="00474CBC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В состав </w:t>
      </w:r>
      <w:r w:rsidR="00AD1A7E" w:rsidRPr="00474CBC">
        <w:rPr>
          <w:sz w:val="24"/>
          <w:szCs w:val="24"/>
        </w:rPr>
        <w:t>МО «</w:t>
      </w:r>
      <w:r w:rsidR="001D794D" w:rsidRPr="00474CBC">
        <w:rPr>
          <w:sz w:val="24"/>
          <w:szCs w:val="24"/>
        </w:rPr>
        <w:t>Татарско-</w:t>
      </w:r>
      <w:proofErr w:type="spellStart"/>
      <w:r w:rsidR="001D794D" w:rsidRPr="00474CBC">
        <w:rPr>
          <w:sz w:val="24"/>
          <w:szCs w:val="24"/>
        </w:rPr>
        <w:t>Дюм</w:t>
      </w:r>
      <w:proofErr w:type="spellEnd"/>
      <w:r w:rsidR="001D794D" w:rsidRPr="00474CBC">
        <w:rPr>
          <w:sz w:val="24"/>
          <w:szCs w:val="24"/>
        </w:rPr>
        <w:t>-</w:t>
      </w:r>
      <w:proofErr w:type="spellStart"/>
      <w:r w:rsidR="001D794D" w:rsidRPr="00474CBC">
        <w:rPr>
          <w:sz w:val="24"/>
          <w:szCs w:val="24"/>
        </w:rPr>
        <w:t>Дюмское</w:t>
      </w:r>
      <w:proofErr w:type="spellEnd"/>
      <w:r w:rsidR="001D794D" w:rsidRPr="00474CBC">
        <w:rPr>
          <w:sz w:val="24"/>
          <w:szCs w:val="24"/>
        </w:rPr>
        <w:t xml:space="preserve"> сельское поселение</w:t>
      </w:r>
      <w:r w:rsidR="00AD1A7E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в соответствии с этим законом входит</w:t>
      </w:r>
      <w:r w:rsidR="00910415" w:rsidRPr="00474CBC">
        <w:rPr>
          <w:sz w:val="24"/>
          <w:szCs w:val="24"/>
        </w:rPr>
        <w:t>:</w:t>
      </w:r>
      <w:r w:rsidR="00D24874" w:rsidRPr="00474CBC">
        <w:rPr>
          <w:sz w:val="24"/>
          <w:szCs w:val="24"/>
        </w:rPr>
        <w:t xml:space="preserve"> </w:t>
      </w:r>
      <w:r w:rsidR="00910415" w:rsidRPr="00474CBC">
        <w:rPr>
          <w:sz w:val="24"/>
          <w:szCs w:val="24"/>
        </w:rPr>
        <w:t xml:space="preserve">село Татарский </w:t>
      </w:r>
      <w:proofErr w:type="spellStart"/>
      <w:r w:rsidR="00910415" w:rsidRPr="00474CBC">
        <w:rPr>
          <w:sz w:val="24"/>
          <w:szCs w:val="24"/>
        </w:rPr>
        <w:t>Дюм-Дюм</w:t>
      </w:r>
      <w:proofErr w:type="spellEnd"/>
      <w:r w:rsidR="00910415" w:rsidRPr="00474CBC">
        <w:rPr>
          <w:sz w:val="24"/>
          <w:szCs w:val="24"/>
        </w:rPr>
        <w:t xml:space="preserve"> (административный центр), деревня </w:t>
      </w:r>
      <w:proofErr w:type="spellStart"/>
      <w:r w:rsidR="00910415" w:rsidRPr="00474CBC">
        <w:rPr>
          <w:sz w:val="24"/>
          <w:szCs w:val="24"/>
        </w:rPr>
        <w:t>Айталан</w:t>
      </w:r>
      <w:proofErr w:type="spellEnd"/>
      <w:r w:rsidRPr="00474CBC">
        <w:rPr>
          <w:sz w:val="24"/>
          <w:szCs w:val="24"/>
        </w:rPr>
        <w:t>.</w:t>
      </w:r>
    </w:p>
    <w:p w:rsidR="00BD1A2E" w:rsidRPr="00474CBC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Поселение расположено на </w:t>
      </w:r>
      <w:r w:rsidR="00E46998" w:rsidRPr="00474CBC">
        <w:rPr>
          <w:sz w:val="24"/>
          <w:szCs w:val="24"/>
        </w:rPr>
        <w:t>северо-</w:t>
      </w:r>
      <w:r w:rsidRPr="00474CBC">
        <w:rPr>
          <w:sz w:val="24"/>
          <w:szCs w:val="24"/>
        </w:rPr>
        <w:t xml:space="preserve">востоке Республики Татарстан, в западной части Елабужского муниципального района. </w:t>
      </w:r>
      <w:r w:rsidR="00910415" w:rsidRPr="00474CBC">
        <w:rPr>
          <w:sz w:val="24"/>
          <w:szCs w:val="24"/>
        </w:rPr>
        <w:t>МО «Татарско-</w:t>
      </w:r>
      <w:proofErr w:type="spellStart"/>
      <w:r w:rsidR="00910415" w:rsidRPr="00474CBC">
        <w:rPr>
          <w:sz w:val="24"/>
          <w:szCs w:val="24"/>
        </w:rPr>
        <w:t>Дюм</w:t>
      </w:r>
      <w:proofErr w:type="spellEnd"/>
      <w:r w:rsidR="00910415" w:rsidRPr="00474CBC">
        <w:rPr>
          <w:sz w:val="24"/>
          <w:szCs w:val="24"/>
        </w:rPr>
        <w:t>-</w:t>
      </w:r>
      <w:proofErr w:type="spellStart"/>
      <w:r w:rsidR="00910415" w:rsidRPr="00474CBC">
        <w:rPr>
          <w:sz w:val="24"/>
          <w:szCs w:val="24"/>
        </w:rPr>
        <w:t>Дюмское</w:t>
      </w:r>
      <w:proofErr w:type="spellEnd"/>
      <w:r w:rsidR="00910415" w:rsidRPr="00474CBC">
        <w:rPr>
          <w:sz w:val="24"/>
          <w:szCs w:val="24"/>
        </w:rPr>
        <w:t xml:space="preserve"> сельское поселение»</w:t>
      </w:r>
      <w:r w:rsidRPr="00474CBC">
        <w:rPr>
          <w:sz w:val="24"/>
          <w:szCs w:val="24"/>
        </w:rPr>
        <w:t xml:space="preserve"> граничит </w:t>
      </w:r>
      <w:r w:rsidR="003256C5" w:rsidRPr="00474CBC">
        <w:rPr>
          <w:sz w:val="24"/>
          <w:szCs w:val="24"/>
        </w:rPr>
        <w:t>на севере с</w:t>
      </w:r>
      <w:r w:rsidR="00C435CF" w:rsidRPr="00474CBC">
        <w:rPr>
          <w:sz w:val="24"/>
          <w:szCs w:val="24"/>
        </w:rPr>
        <w:t>.</w:t>
      </w:r>
      <w:r w:rsidR="003256C5" w:rsidRPr="00474CBC">
        <w:rPr>
          <w:sz w:val="24"/>
          <w:szCs w:val="24"/>
        </w:rPr>
        <w:t xml:space="preserve"> </w:t>
      </w:r>
      <w:proofErr w:type="spellStart"/>
      <w:r w:rsidR="003256C5" w:rsidRPr="00474CBC">
        <w:rPr>
          <w:sz w:val="24"/>
          <w:szCs w:val="24"/>
        </w:rPr>
        <w:t>Большешурнякским</w:t>
      </w:r>
      <w:proofErr w:type="spellEnd"/>
      <w:r w:rsidR="003256C5" w:rsidRPr="00474CBC">
        <w:rPr>
          <w:sz w:val="24"/>
          <w:szCs w:val="24"/>
        </w:rPr>
        <w:t xml:space="preserve"> сельским поселением, на востоке с</w:t>
      </w:r>
      <w:r w:rsidR="00C435CF" w:rsidRPr="00474CBC">
        <w:rPr>
          <w:sz w:val="24"/>
          <w:szCs w:val="24"/>
        </w:rPr>
        <w:t>.</w:t>
      </w:r>
      <w:r w:rsidR="003256C5" w:rsidRPr="00474CBC">
        <w:rPr>
          <w:sz w:val="24"/>
          <w:szCs w:val="24"/>
        </w:rPr>
        <w:t xml:space="preserve"> </w:t>
      </w:r>
      <w:proofErr w:type="spellStart"/>
      <w:r w:rsidR="003256C5" w:rsidRPr="00474CBC">
        <w:rPr>
          <w:sz w:val="24"/>
          <w:szCs w:val="24"/>
        </w:rPr>
        <w:t>Мортовским</w:t>
      </w:r>
      <w:proofErr w:type="spellEnd"/>
      <w:r w:rsidR="003256C5" w:rsidRPr="00474CBC">
        <w:rPr>
          <w:sz w:val="24"/>
          <w:szCs w:val="24"/>
        </w:rPr>
        <w:t xml:space="preserve"> сельским поселением, на юге с</w:t>
      </w:r>
      <w:r w:rsidR="00C435CF" w:rsidRPr="00474CBC">
        <w:rPr>
          <w:sz w:val="24"/>
          <w:szCs w:val="24"/>
        </w:rPr>
        <w:t>.</w:t>
      </w:r>
      <w:r w:rsidR="003256C5" w:rsidRPr="00474CBC">
        <w:rPr>
          <w:sz w:val="24"/>
          <w:szCs w:val="24"/>
        </w:rPr>
        <w:t xml:space="preserve"> </w:t>
      </w:r>
      <w:proofErr w:type="spellStart"/>
      <w:r w:rsidR="003256C5" w:rsidRPr="00474CBC">
        <w:rPr>
          <w:sz w:val="24"/>
          <w:szCs w:val="24"/>
        </w:rPr>
        <w:t>Большееловским</w:t>
      </w:r>
      <w:proofErr w:type="spellEnd"/>
      <w:r w:rsidR="003256C5" w:rsidRPr="00474CBC">
        <w:rPr>
          <w:sz w:val="24"/>
          <w:szCs w:val="24"/>
        </w:rPr>
        <w:t xml:space="preserve"> сельским поселением Елабужского муниципального района, на западе с</w:t>
      </w:r>
      <w:r w:rsidR="00C435CF" w:rsidRPr="00474CBC">
        <w:rPr>
          <w:sz w:val="24"/>
          <w:szCs w:val="24"/>
        </w:rPr>
        <w:t>.</w:t>
      </w:r>
      <w:r w:rsidR="003256C5" w:rsidRPr="00474CBC">
        <w:rPr>
          <w:sz w:val="24"/>
          <w:szCs w:val="24"/>
        </w:rPr>
        <w:t xml:space="preserve"> </w:t>
      </w:r>
      <w:proofErr w:type="spellStart"/>
      <w:r w:rsidR="003256C5" w:rsidRPr="00474CBC">
        <w:rPr>
          <w:sz w:val="24"/>
          <w:szCs w:val="24"/>
        </w:rPr>
        <w:t>Малмыжским</w:t>
      </w:r>
      <w:proofErr w:type="spellEnd"/>
      <w:r w:rsidR="003256C5" w:rsidRPr="00474CBC">
        <w:rPr>
          <w:sz w:val="24"/>
          <w:szCs w:val="24"/>
        </w:rPr>
        <w:t xml:space="preserve"> сельским поселением </w:t>
      </w:r>
      <w:proofErr w:type="spellStart"/>
      <w:r w:rsidR="003256C5" w:rsidRPr="00474CBC">
        <w:rPr>
          <w:sz w:val="24"/>
          <w:szCs w:val="24"/>
        </w:rPr>
        <w:t>Мамадышского</w:t>
      </w:r>
      <w:proofErr w:type="spellEnd"/>
      <w:r w:rsidR="003256C5" w:rsidRPr="00474CBC">
        <w:rPr>
          <w:sz w:val="24"/>
          <w:szCs w:val="24"/>
        </w:rPr>
        <w:t xml:space="preserve"> муниципального района</w:t>
      </w:r>
      <w:r w:rsidRPr="00474CBC">
        <w:rPr>
          <w:sz w:val="24"/>
          <w:szCs w:val="24"/>
        </w:rPr>
        <w:t>.</w:t>
      </w:r>
    </w:p>
    <w:p w:rsidR="000A3344" w:rsidRPr="00474CBC" w:rsidRDefault="000A3344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 xml:space="preserve">Территориальная организация </w:t>
      </w:r>
      <w:r w:rsidR="005F76D2" w:rsidRPr="00474CBC">
        <w:rPr>
          <w:sz w:val="24"/>
          <w:szCs w:val="24"/>
        </w:rPr>
        <w:t>МО «Татарско-</w:t>
      </w:r>
      <w:proofErr w:type="spellStart"/>
      <w:r w:rsidR="005F76D2" w:rsidRPr="00474CBC">
        <w:rPr>
          <w:sz w:val="24"/>
          <w:szCs w:val="24"/>
        </w:rPr>
        <w:t>Дюм</w:t>
      </w:r>
      <w:proofErr w:type="spellEnd"/>
      <w:r w:rsidR="005F76D2" w:rsidRPr="00474CBC">
        <w:rPr>
          <w:sz w:val="24"/>
          <w:szCs w:val="24"/>
        </w:rPr>
        <w:t>-</w:t>
      </w:r>
      <w:proofErr w:type="spellStart"/>
      <w:r w:rsidR="005F76D2" w:rsidRPr="00474CBC">
        <w:rPr>
          <w:sz w:val="24"/>
          <w:szCs w:val="24"/>
        </w:rPr>
        <w:t>Дюмское</w:t>
      </w:r>
      <w:proofErr w:type="spellEnd"/>
      <w:r w:rsidR="005F76D2" w:rsidRPr="00474CBC">
        <w:rPr>
          <w:sz w:val="24"/>
          <w:szCs w:val="24"/>
        </w:rPr>
        <w:t xml:space="preserve"> сельское поселение»</w:t>
      </w:r>
      <w:r w:rsidRPr="00474CBC">
        <w:rPr>
          <w:sz w:val="24"/>
          <w:szCs w:val="24"/>
        </w:rPr>
        <w:t xml:space="preserve"> является частью системы расселения Елабужского муниципального района, которая входит в </w:t>
      </w:r>
      <w:proofErr w:type="spellStart"/>
      <w:r w:rsidRPr="00474CBC">
        <w:rPr>
          <w:sz w:val="24"/>
          <w:szCs w:val="24"/>
        </w:rPr>
        <w:t>Набережночелнинскую</w:t>
      </w:r>
      <w:proofErr w:type="spellEnd"/>
      <w:r w:rsidRPr="00474CBC">
        <w:rPr>
          <w:sz w:val="24"/>
          <w:szCs w:val="24"/>
        </w:rPr>
        <w:t xml:space="preserve"> групповую систему расселения Республики Татарстан.</w:t>
      </w:r>
    </w:p>
    <w:p w:rsidR="007D7D8B" w:rsidRPr="00474CBC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Общая площадь </w:t>
      </w:r>
      <w:r w:rsidR="005F76D2" w:rsidRPr="00474CBC">
        <w:rPr>
          <w:sz w:val="24"/>
          <w:szCs w:val="24"/>
        </w:rPr>
        <w:t>МО «Татарско-</w:t>
      </w:r>
      <w:proofErr w:type="spellStart"/>
      <w:r w:rsidR="005F76D2" w:rsidRPr="00474CBC">
        <w:rPr>
          <w:sz w:val="24"/>
          <w:szCs w:val="24"/>
        </w:rPr>
        <w:t>Дюм</w:t>
      </w:r>
      <w:proofErr w:type="spellEnd"/>
      <w:r w:rsidR="005F76D2" w:rsidRPr="00474CBC">
        <w:rPr>
          <w:sz w:val="24"/>
          <w:szCs w:val="24"/>
        </w:rPr>
        <w:t>-</w:t>
      </w:r>
      <w:proofErr w:type="spellStart"/>
      <w:r w:rsidR="005F76D2" w:rsidRPr="00474CBC">
        <w:rPr>
          <w:sz w:val="24"/>
          <w:szCs w:val="24"/>
        </w:rPr>
        <w:t>Дюмское</w:t>
      </w:r>
      <w:proofErr w:type="spellEnd"/>
      <w:r w:rsidR="005F76D2" w:rsidRPr="00474CBC">
        <w:rPr>
          <w:sz w:val="24"/>
          <w:szCs w:val="24"/>
        </w:rPr>
        <w:t xml:space="preserve"> сельское поселение»</w:t>
      </w:r>
      <w:r w:rsidRPr="00474CBC">
        <w:rPr>
          <w:sz w:val="24"/>
          <w:szCs w:val="24"/>
        </w:rPr>
        <w:t xml:space="preserve"> составляет </w:t>
      </w:r>
      <w:r w:rsidR="007A234B" w:rsidRPr="00474CBC">
        <w:rPr>
          <w:sz w:val="24"/>
          <w:szCs w:val="24"/>
        </w:rPr>
        <w:t>3</w:t>
      </w:r>
      <w:r w:rsidR="00474BD2" w:rsidRPr="00474CBC">
        <w:rPr>
          <w:sz w:val="24"/>
          <w:szCs w:val="24"/>
        </w:rPr>
        <w:t>35</w:t>
      </w:r>
      <w:r w:rsidR="007A234B" w:rsidRPr="00474CBC">
        <w:rPr>
          <w:sz w:val="24"/>
          <w:szCs w:val="24"/>
        </w:rPr>
        <w:t xml:space="preserve">1,5 га, в </w:t>
      </w:r>
      <w:proofErr w:type="spellStart"/>
      <w:r w:rsidR="007A234B" w:rsidRPr="00474CBC">
        <w:rPr>
          <w:sz w:val="24"/>
          <w:szCs w:val="24"/>
        </w:rPr>
        <w:t>т.ч</w:t>
      </w:r>
      <w:proofErr w:type="spellEnd"/>
      <w:r w:rsidR="007A234B" w:rsidRPr="00474CBC">
        <w:rPr>
          <w:sz w:val="24"/>
          <w:szCs w:val="24"/>
        </w:rPr>
        <w:t xml:space="preserve">. площадь с. Татарский </w:t>
      </w:r>
      <w:proofErr w:type="spellStart"/>
      <w:r w:rsidR="007A234B" w:rsidRPr="00474CBC">
        <w:rPr>
          <w:sz w:val="24"/>
          <w:szCs w:val="24"/>
        </w:rPr>
        <w:t>Дюм-Дюм</w:t>
      </w:r>
      <w:proofErr w:type="spellEnd"/>
      <w:r w:rsidR="007A234B" w:rsidRPr="00474CBC">
        <w:rPr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94,2 га"/>
        </w:smartTagPr>
        <w:r w:rsidR="007A234B" w:rsidRPr="00474CBC">
          <w:rPr>
            <w:sz w:val="24"/>
            <w:szCs w:val="24"/>
          </w:rPr>
          <w:t>94,2 га</w:t>
        </w:r>
      </w:smartTag>
      <w:r w:rsidR="007A234B" w:rsidRPr="00474CBC">
        <w:rPr>
          <w:sz w:val="24"/>
          <w:szCs w:val="24"/>
        </w:rPr>
        <w:t>, д. </w:t>
      </w:r>
      <w:proofErr w:type="spellStart"/>
      <w:r w:rsidR="007A234B" w:rsidRPr="00474CBC">
        <w:rPr>
          <w:sz w:val="24"/>
          <w:szCs w:val="24"/>
        </w:rPr>
        <w:t>Айталан</w:t>
      </w:r>
      <w:proofErr w:type="spellEnd"/>
      <w:r w:rsidR="00D2155D" w:rsidRPr="00474CBC">
        <w:rPr>
          <w:sz w:val="24"/>
          <w:szCs w:val="24"/>
        </w:rPr>
        <w:t> </w:t>
      </w:r>
      <w:r w:rsidR="007A234B" w:rsidRPr="00474CBC">
        <w:rPr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21,2 га"/>
        </w:smartTagPr>
        <w:r w:rsidR="007A234B" w:rsidRPr="00474CBC">
          <w:rPr>
            <w:sz w:val="24"/>
            <w:szCs w:val="24"/>
          </w:rPr>
          <w:t>21,2 га</w:t>
        </w:r>
      </w:smartTag>
      <w:r w:rsidRPr="00474CBC">
        <w:rPr>
          <w:sz w:val="24"/>
          <w:szCs w:val="24"/>
        </w:rPr>
        <w:t>.</w:t>
      </w:r>
    </w:p>
    <w:p w:rsidR="00F649F6" w:rsidRPr="00474CBC" w:rsidRDefault="00F649F6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46" w:name="_Toc516746671"/>
      <w:r w:rsidRPr="00474CBC">
        <w:rPr>
          <w:rFonts w:cs="Times New Roman"/>
          <w:b/>
          <w:color w:val="auto"/>
          <w:sz w:val="24"/>
          <w:szCs w:val="24"/>
        </w:rPr>
        <w:t>Социально-экономическая характеристика</w:t>
      </w:r>
      <w:r w:rsidR="00BC2DDC" w:rsidRPr="00474CBC">
        <w:rPr>
          <w:rFonts w:cs="Times New Roman"/>
          <w:b/>
          <w:color w:val="auto"/>
          <w:sz w:val="24"/>
          <w:szCs w:val="24"/>
        </w:rPr>
        <w:t xml:space="preserve"> поселения</w:t>
      </w:r>
      <w:r w:rsidRPr="00474CBC">
        <w:rPr>
          <w:rFonts w:cs="Times New Roman"/>
          <w:b/>
          <w:color w:val="auto"/>
          <w:sz w:val="24"/>
          <w:szCs w:val="24"/>
        </w:rPr>
        <w:t>, характеристика градостроительной деятельности</w:t>
      </w:r>
      <w:r w:rsidR="00BC2DDC" w:rsidRPr="00474CBC">
        <w:rPr>
          <w:rFonts w:cs="Times New Roman"/>
          <w:b/>
          <w:color w:val="auto"/>
          <w:sz w:val="24"/>
          <w:szCs w:val="24"/>
        </w:rPr>
        <w:t xml:space="preserve"> на территории поселения</w:t>
      </w:r>
      <w:r w:rsidRPr="00474CBC">
        <w:rPr>
          <w:rFonts w:cs="Times New Roman"/>
          <w:b/>
          <w:color w:val="auto"/>
          <w:sz w:val="24"/>
          <w:szCs w:val="24"/>
        </w:rPr>
        <w:t>, включая деятельность в сфере транспорта, оценк</w:t>
      </w:r>
      <w:r w:rsidR="00BC2DDC" w:rsidRPr="00474CBC">
        <w:rPr>
          <w:rFonts w:cs="Times New Roman"/>
          <w:b/>
          <w:color w:val="auto"/>
          <w:sz w:val="24"/>
          <w:szCs w:val="24"/>
        </w:rPr>
        <w:t>у</w:t>
      </w:r>
      <w:r w:rsidRPr="00474CBC">
        <w:rPr>
          <w:rFonts w:cs="Times New Roman"/>
          <w:b/>
          <w:color w:val="auto"/>
          <w:sz w:val="24"/>
          <w:szCs w:val="24"/>
        </w:rPr>
        <w:t xml:space="preserve"> транспортного спроса</w:t>
      </w:r>
      <w:bookmarkEnd w:id="46"/>
    </w:p>
    <w:p w:rsidR="000D1E5A" w:rsidRPr="00474CBC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муниципальном образовании (МО), привлекательности территории для проживания, осуществления деятельности.</w:t>
      </w:r>
    </w:p>
    <w:p w:rsidR="000D1E5A" w:rsidRPr="00474CBC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По состоянию на 1 января 2017 года численность населения </w:t>
      </w:r>
      <w:r w:rsidR="00B466B7" w:rsidRPr="00474CBC">
        <w:rPr>
          <w:sz w:val="24"/>
          <w:szCs w:val="24"/>
        </w:rPr>
        <w:t>МО</w:t>
      </w:r>
      <w:r w:rsidR="008B5764" w:rsidRPr="00474CBC">
        <w:rPr>
          <w:sz w:val="24"/>
          <w:szCs w:val="24"/>
        </w:rPr>
        <w:t> </w:t>
      </w:r>
      <w:r w:rsidR="00B466B7" w:rsidRPr="00474CBC">
        <w:rPr>
          <w:sz w:val="24"/>
          <w:szCs w:val="24"/>
        </w:rPr>
        <w:t>«</w:t>
      </w:r>
      <w:r w:rsidR="008B5764" w:rsidRPr="00474CBC">
        <w:rPr>
          <w:sz w:val="24"/>
          <w:szCs w:val="24"/>
        </w:rPr>
        <w:t>Татарско-</w:t>
      </w:r>
      <w:proofErr w:type="spellStart"/>
      <w:r w:rsidR="008B5764" w:rsidRPr="00474CBC">
        <w:rPr>
          <w:sz w:val="24"/>
          <w:szCs w:val="24"/>
        </w:rPr>
        <w:t>Дюм</w:t>
      </w:r>
      <w:proofErr w:type="spellEnd"/>
      <w:r w:rsidR="008B5764" w:rsidRPr="00474CBC">
        <w:rPr>
          <w:sz w:val="24"/>
          <w:szCs w:val="24"/>
        </w:rPr>
        <w:t>-</w:t>
      </w:r>
      <w:proofErr w:type="spellStart"/>
      <w:r w:rsidR="008B5764" w:rsidRPr="00474CBC">
        <w:rPr>
          <w:sz w:val="24"/>
          <w:szCs w:val="24"/>
        </w:rPr>
        <w:t>Дюмское</w:t>
      </w:r>
      <w:proofErr w:type="spellEnd"/>
      <w:r w:rsidR="008B5764" w:rsidRPr="00474CBC">
        <w:rPr>
          <w:sz w:val="24"/>
          <w:szCs w:val="24"/>
        </w:rPr>
        <w:t xml:space="preserve"> сельское поселение</w:t>
      </w:r>
      <w:r w:rsidR="00B466B7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насчитывала </w:t>
      </w:r>
      <w:r w:rsidR="008B5764" w:rsidRPr="00474CBC">
        <w:rPr>
          <w:sz w:val="24"/>
          <w:szCs w:val="24"/>
        </w:rPr>
        <w:t xml:space="preserve">267 </w:t>
      </w:r>
      <w:r w:rsidRPr="00474CBC">
        <w:rPr>
          <w:sz w:val="24"/>
          <w:szCs w:val="24"/>
        </w:rPr>
        <w:t xml:space="preserve">человек или </w:t>
      </w:r>
      <w:r w:rsidR="00634090" w:rsidRPr="00474CBC">
        <w:rPr>
          <w:sz w:val="24"/>
          <w:szCs w:val="24"/>
        </w:rPr>
        <w:t xml:space="preserve">0,31 </w:t>
      </w:r>
      <w:r w:rsidRPr="00474CBC">
        <w:rPr>
          <w:sz w:val="24"/>
          <w:szCs w:val="24"/>
        </w:rPr>
        <w:t xml:space="preserve">% численности населения Елабужского района. </w:t>
      </w:r>
    </w:p>
    <w:p w:rsidR="000D1E5A" w:rsidRPr="00474CBC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Динамика численности населения муниципального образования за последние </w:t>
      </w:r>
      <w:r w:rsidR="00634090" w:rsidRPr="00474CBC">
        <w:rPr>
          <w:sz w:val="24"/>
          <w:szCs w:val="24"/>
        </w:rPr>
        <w:t>5лет</w:t>
      </w:r>
      <w:r w:rsidR="008D5A45" w:rsidRPr="00474CBC">
        <w:rPr>
          <w:sz w:val="24"/>
          <w:szCs w:val="24"/>
        </w:rPr>
        <w:t xml:space="preserve"> в соответствии с данными</w:t>
      </w:r>
      <w:r w:rsidR="006B243D" w:rsidRPr="00474CBC">
        <w:rPr>
          <w:sz w:val="24"/>
          <w:szCs w:val="24"/>
        </w:rPr>
        <w:t xml:space="preserve"> государственной статистики</w:t>
      </w:r>
      <w:r w:rsidRPr="00474CBC">
        <w:rPr>
          <w:sz w:val="24"/>
          <w:szCs w:val="24"/>
        </w:rPr>
        <w:t xml:space="preserve"> представлена в таблице 1.</w:t>
      </w:r>
    </w:p>
    <w:p w:rsidR="000D1E5A" w:rsidRPr="00474CBC" w:rsidRDefault="000D1E5A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Таблица1–Динамика численности населения МО </w:t>
      </w:r>
      <w:r w:rsidR="006B32B0" w:rsidRPr="00474CBC">
        <w:rPr>
          <w:color w:val="auto"/>
          <w:sz w:val="24"/>
          <w:szCs w:val="24"/>
        </w:rPr>
        <w:t>«</w:t>
      </w:r>
      <w:r w:rsidR="00634090" w:rsidRPr="00474CBC">
        <w:rPr>
          <w:color w:val="auto"/>
          <w:sz w:val="24"/>
          <w:szCs w:val="24"/>
        </w:rPr>
        <w:t>Татарско-</w:t>
      </w:r>
      <w:proofErr w:type="spellStart"/>
      <w:r w:rsidR="00634090" w:rsidRPr="00474CBC">
        <w:rPr>
          <w:color w:val="auto"/>
          <w:sz w:val="24"/>
          <w:szCs w:val="24"/>
        </w:rPr>
        <w:t>Дюм</w:t>
      </w:r>
      <w:proofErr w:type="spellEnd"/>
      <w:r w:rsidR="00634090" w:rsidRPr="00474CBC">
        <w:rPr>
          <w:color w:val="auto"/>
          <w:sz w:val="24"/>
          <w:szCs w:val="24"/>
        </w:rPr>
        <w:t>-</w:t>
      </w:r>
      <w:proofErr w:type="spellStart"/>
      <w:r w:rsidR="00634090" w:rsidRPr="00474CBC">
        <w:rPr>
          <w:color w:val="auto"/>
          <w:sz w:val="24"/>
          <w:szCs w:val="24"/>
        </w:rPr>
        <w:t>Дюмское</w:t>
      </w:r>
      <w:proofErr w:type="spellEnd"/>
      <w:r w:rsidR="00634090" w:rsidRPr="00474CBC">
        <w:rPr>
          <w:color w:val="auto"/>
          <w:sz w:val="24"/>
          <w:szCs w:val="24"/>
        </w:rPr>
        <w:t xml:space="preserve"> сельское поселение</w:t>
      </w:r>
      <w:r w:rsidR="006B32B0" w:rsidRPr="00474CBC">
        <w:rPr>
          <w:color w:val="auto"/>
          <w:sz w:val="24"/>
          <w:szCs w:val="24"/>
        </w:rPr>
        <w:t>»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2432"/>
        <w:gridCol w:w="1486"/>
        <w:gridCol w:w="1486"/>
        <w:gridCol w:w="1486"/>
        <w:gridCol w:w="1484"/>
        <w:gridCol w:w="1480"/>
      </w:tblGrid>
      <w:tr w:rsidR="00474CBC" w:rsidRPr="00474CBC" w:rsidTr="008B5764">
        <w:trPr>
          <w:trHeight w:val="454"/>
        </w:trPr>
        <w:tc>
          <w:tcPr>
            <w:tcW w:w="123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Год</w:t>
            </w:r>
          </w:p>
        </w:tc>
        <w:tc>
          <w:tcPr>
            <w:tcW w:w="75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2013</w:t>
            </w:r>
          </w:p>
        </w:tc>
        <w:tc>
          <w:tcPr>
            <w:tcW w:w="75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2014</w:t>
            </w:r>
          </w:p>
        </w:tc>
        <w:tc>
          <w:tcPr>
            <w:tcW w:w="75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2015</w:t>
            </w:r>
          </w:p>
        </w:tc>
        <w:tc>
          <w:tcPr>
            <w:tcW w:w="753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2016</w:t>
            </w:r>
          </w:p>
        </w:tc>
        <w:tc>
          <w:tcPr>
            <w:tcW w:w="753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2017</w:t>
            </w:r>
          </w:p>
        </w:tc>
      </w:tr>
      <w:tr w:rsidR="00474CBC" w:rsidRPr="00474CBC" w:rsidTr="008B5764">
        <w:trPr>
          <w:trHeight w:val="454"/>
        </w:trPr>
        <w:tc>
          <w:tcPr>
            <w:tcW w:w="123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75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279</w:t>
            </w:r>
          </w:p>
        </w:tc>
        <w:tc>
          <w:tcPr>
            <w:tcW w:w="75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276</w:t>
            </w:r>
          </w:p>
        </w:tc>
        <w:tc>
          <w:tcPr>
            <w:tcW w:w="754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273</w:t>
            </w:r>
          </w:p>
        </w:tc>
        <w:tc>
          <w:tcPr>
            <w:tcW w:w="753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276</w:t>
            </w:r>
          </w:p>
        </w:tc>
        <w:tc>
          <w:tcPr>
            <w:tcW w:w="753" w:type="pct"/>
            <w:vAlign w:val="center"/>
          </w:tcPr>
          <w:p w:rsidR="008B5764" w:rsidRPr="00474CBC" w:rsidRDefault="008B576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267</w:t>
            </w:r>
          </w:p>
        </w:tc>
      </w:tr>
    </w:tbl>
    <w:p w:rsidR="003D7351" w:rsidRPr="00474CBC" w:rsidRDefault="00897F8B" w:rsidP="00474BD2">
      <w:pPr>
        <w:pStyle w:val="afffffffe"/>
        <w:spacing w:before="200"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За последни</w:t>
      </w:r>
      <w:r w:rsidR="00634090" w:rsidRPr="00474CBC">
        <w:rPr>
          <w:sz w:val="24"/>
          <w:szCs w:val="24"/>
        </w:rPr>
        <w:t>й</w:t>
      </w:r>
      <w:r w:rsidR="003A715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год</w:t>
      </w:r>
      <w:r w:rsidR="003A7153" w:rsidRPr="00474CBC">
        <w:rPr>
          <w:sz w:val="24"/>
          <w:szCs w:val="24"/>
        </w:rPr>
        <w:t xml:space="preserve"> </w:t>
      </w:r>
      <w:r w:rsidR="00634090" w:rsidRPr="00474CBC">
        <w:rPr>
          <w:sz w:val="24"/>
          <w:szCs w:val="24"/>
        </w:rPr>
        <w:t xml:space="preserve">отмечено снижение </w:t>
      </w:r>
      <w:r w:rsidRPr="00474CBC">
        <w:rPr>
          <w:sz w:val="24"/>
          <w:szCs w:val="24"/>
        </w:rPr>
        <w:t>численность постоянного населения</w:t>
      </w:r>
      <w:r w:rsidR="003A715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</w:t>
      </w:r>
      <w:r w:rsidR="00634090" w:rsidRPr="00474CBC">
        <w:rPr>
          <w:sz w:val="24"/>
          <w:szCs w:val="24"/>
        </w:rPr>
        <w:t>Татарско-</w:t>
      </w:r>
      <w:proofErr w:type="spellStart"/>
      <w:r w:rsidR="00634090" w:rsidRPr="00474CBC">
        <w:rPr>
          <w:sz w:val="24"/>
          <w:szCs w:val="24"/>
        </w:rPr>
        <w:t>Дюм</w:t>
      </w:r>
      <w:proofErr w:type="spellEnd"/>
      <w:r w:rsidR="00634090" w:rsidRPr="00474CBC">
        <w:rPr>
          <w:sz w:val="24"/>
          <w:szCs w:val="24"/>
        </w:rPr>
        <w:t>-</w:t>
      </w:r>
      <w:proofErr w:type="spellStart"/>
      <w:r w:rsidR="00634090" w:rsidRPr="00474CBC">
        <w:rPr>
          <w:sz w:val="24"/>
          <w:szCs w:val="24"/>
        </w:rPr>
        <w:t>Дюмское</w:t>
      </w:r>
      <w:proofErr w:type="spellEnd"/>
      <w:r w:rsidR="00634090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 xml:space="preserve">» на </w:t>
      </w:r>
      <w:r w:rsidR="00634090" w:rsidRPr="00474CBC">
        <w:rPr>
          <w:sz w:val="24"/>
          <w:szCs w:val="24"/>
        </w:rPr>
        <w:t>9</w:t>
      </w:r>
      <w:r w:rsidRPr="00474CBC">
        <w:rPr>
          <w:sz w:val="24"/>
          <w:szCs w:val="24"/>
        </w:rPr>
        <w:t xml:space="preserve"> человек</w:t>
      </w:r>
      <w:r w:rsidR="003C3444" w:rsidRPr="00474CBC">
        <w:rPr>
          <w:sz w:val="24"/>
          <w:szCs w:val="24"/>
        </w:rPr>
        <w:t xml:space="preserve">, </w:t>
      </w:r>
      <w:r w:rsidR="000E624D" w:rsidRPr="00474CBC">
        <w:rPr>
          <w:sz w:val="24"/>
          <w:szCs w:val="24"/>
        </w:rPr>
        <w:t>отрицательная динамика</w:t>
      </w:r>
      <w:r w:rsidR="003A7153" w:rsidRPr="00474CBC">
        <w:rPr>
          <w:sz w:val="24"/>
          <w:szCs w:val="24"/>
        </w:rPr>
        <w:t xml:space="preserve"> </w:t>
      </w:r>
      <w:r w:rsidR="008E28F3" w:rsidRPr="00474CBC">
        <w:rPr>
          <w:sz w:val="24"/>
          <w:szCs w:val="24"/>
        </w:rPr>
        <w:t xml:space="preserve">изменения численности населения </w:t>
      </w:r>
      <w:r w:rsidR="003C3444" w:rsidRPr="00474CBC">
        <w:rPr>
          <w:sz w:val="24"/>
          <w:szCs w:val="24"/>
        </w:rPr>
        <w:t>состав</w:t>
      </w:r>
      <w:r w:rsidR="000E624D" w:rsidRPr="00474CBC">
        <w:rPr>
          <w:sz w:val="24"/>
          <w:szCs w:val="24"/>
        </w:rPr>
        <w:t>ила</w:t>
      </w:r>
      <w:r w:rsidR="003A7153" w:rsidRPr="00474CBC">
        <w:rPr>
          <w:sz w:val="24"/>
          <w:szCs w:val="24"/>
        </w:rPr>
        <w:t xml:space="preserve"> </w:t>
      </w:r>
      <w:r w:rsidR="00634090" w:rsidRPr="00474CBC">
        <w:rPr>
          <w:sz w:val="24"/>
          <w:szCs w:val="24"/>
        </w:rPr>
        <w:t>3,26</w:t>
      </w:r>
      <w:r w:rsidR="000E624D" w:rsidRPr="00474CBC">
        <w:rPr>
          <w:sz w:val="24"/>
          <w:szCs w:val="24"/>
        </w:rPr>
        <w:t xml:space="preserve"> %</w:t>
      </w:r>
      <w:r w:rsidR="003C3444" w:rsidRPr="00474CBC">
        <w:rPr>
          <w:sz w:val="24"/>
          <w:szCs w:val="24"/>
        </w:rPr>
        <w:t>.</w:t>
      </w:r>
    </w:p>
    <w:p w:rsidR="000411AE" w:rsidRPr="00474CBC" w:rsidRDefault="00A34617" w:rsidP="00474BD2">
      <w:pPr>
        <w:pStyle w:val="afffa"/>
        <w:spacing w:line="240" w:lineRule="auto"/>
        <w:ind w:firstLine="720"/>
        <w:rPr>
          <w:color w:val="auto"/>
        </w:rPr>
      </w:pPr>
      <w:r w:rsidRPr="00474CBC">
        <w:rPr>
          <w:color w:val="auto"/>
        </w:rPr>
        <w:t xml:space="preserve">В соответствии с Генеральным планом муниципального образования </w:t>
      </w:r>
      <w:r w:rsidR="000411AE" w:rsidRPr="00474CBC">
        <w:rPr>
          <w:color w:val="auto"/>
        </w:rPr>
        <w:t>среди 15 сельских поселений района Татарско-</w:t>
      </w:r>
      <w:proofErr w:type="spellStart"/>
      <w:r w:rsidR="000411AE" w:rsidRPr="00474CBC">
        <w:rPr>
          <w:color w:val="auto"/>
        </w:rPr>
        <w:t>Дюм</w:t>
      </w:r>
      <w:proofErr w:type="spellEnd"/>
      <w:r w:rsidR="000411AE" w:rsidRPr="00474CBC">
        <w:rPr>
          <w:color w:val="auto"/>
        </w:rPr>
        <w:t>-</w:t>
      </w:r>
      <w:proofErr w:type="spellStart"/>
      <w:r w:rsidR="000411AE" w:rsidRPr="00474CBC">
        <w:rPr>
          <w:color w:val="auto"/>
        </w:rPr>
        <w:t>Дюмское</w:t>
      </w:r>
      <w:proofErr w:type="spellEnd"/>
      <w:r w:rsidR="000411AE" w:rsidRPr="00474CBC">
        <w:rPr>
          <w:color w:val="auto"/>
        </w:rPr>
        <w:t xml:space="preserve"> занимает последнее место по численности населения.</w:t>
      </w:r>
    </w:p>
    <w:p w:rsidR="000411AE" w:rsidRPr="00474CBC" w:rsidRDefault="000411AE" w:rsidP="00474BD2">
      <w:pPr>
        <w:pStyle w:val="afffa"/>
        <w:spacing w:line="240" w:lineRule="auto"/>
        <w:ind w:firstLine="720"/>
        <w:rPr>
          <w:color w:val="auto"/>
        </w:rPr>
      </w:pPr>
      <w:r w:rsidRPr="00474CBC">
        <w:rPr>
          <w:color w:val="auto"/>
        </w:rPr>
        <w:t xml:space="preserve">По удельному весу детей (16,4 %) и лиц пенсионного возраста (29,6 %) поселение занимает пятое место в районе, а процент лиц трудоспособного возраста (53,9 %) – один из самых низких среди сельских поселений района (предпоследнее 14-е место). Соответственно по уровню демографической нагрузки </w:t>
      </w:r>
      <w:r w:rsidR="00A34617" w:rsidRPr="00474CBC">
        <w:rPr>
          <w:rStyle w:val="affffffff"/>
          <w:color w:val="auto"/>
          <w:szCs w:val="24"/>
        </w:rPr>
        <w:t>МО «Татарско-</w:t>
      </w:r>
      <w:proofErr w:type="spellStart"/>
      <w:r w:rsidR="00A34617" w:rsidRPr="00474CBC">
        <w:rPr>
          <w:rStyle w:val="affffffff"/>
          <w:color w:val="auto"/>
          <w:szCs w:val="24"/>
        </w:rPr>
        <w:t>Дюм</w:t>
      </w:r>
      <w:proofErr w:type="spellEnd"/>
      <w:r w:rsidR="00A34617" w:rsidRPr="00474CBC">
        <w:rPr>
          <w:rStyle w:val="affffffff"/>
          <w:color w:val="auto"/>
          <w:szCs w:val="24"/>
        </w:rPr>
        <w:t>-</w:t>
      </w:r>
      <w:proofErr w:type="spellStart"/>
      <w:r w:rsidR="00A34617" w:rsidRPr="00474CBC">
        <w:rPr>
          <w:rStyle w:val="affffffff"/>
          <w:color w:val="auto"/>
          <w:szCs w:val="24"/>
        </w:rPr>
        <w:t>Дюмское</w:t>
      </w:r>
      <w:proofErr w:type="spellEnd"/>
      <w:r w:rsidR="00A34617" w:rsidRPr="00474CBC">
        <w:rPr>
          <w:rStyle w:val="affffffff"/>
          <w:color w:val="auto"/>
          <w:szCs w:val="24"/>
        </w:rPr>
        <w:t xml:space="preserve"> сельское поселение»</w:t>
      </w:r>
      <w:r w:rsidR="003A7153" w:rsidRPr="00474CBC">
        <w:rPr>
          <w:rStyle w:val="affffffff"/>
          <w:color w:val="auto"/>
          <w:szCs w:val="24"/>
        </w:rPr>
        <w:t xml:space="preserve"> </w:t>
      </w:r>
      <w:r w:rsidRPr="00474CBC">
        <w:rPr>
          <w:color w:val="auto"/>
        </w:rPr>
        <w:t xml:space="preserve">занимает второе место в районе. </w:t>
      </w:r>
      <w:r w:rsidR="0065457A" w:rsidRPr="00474CBC">
        <w:rPr>
          <w:color w:val="auto"/>
        </w:rPr>
        <w:t>Согласно Генеральному плану муниципальное образование отнесено к группе поселений с низким демографическим потенциалом.</w:t>
      </w:r>
    </w:p>
    <w:p w:rsidR="003D6028" w:rsidRPr="00474CBC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Согласно информации о численности </w:t>
      </w:r>
      <w:r w:rsidR="005371F6" w:rsidRPr="00474CBC">
        <w:rPr>
          <w:sz w:val="24"/>
          <w:szCs w:val="24"/>
        </w:rPr>
        <w:t>населения и его структуре</w:t>
      </w:r>
      <w:r w:rsidR="006B243D" w:rsidRPr="00474CBC">
        <w:rPr>
          <w:sz w:val="24"/>
          <w:szCs w:val="24"/>
        </w:rPr>
        <w:t xml:space="preserve">, представленной </w:t>
      </w:r>
      <w:r w:rsidR="00C67F35" w:rsidRPr="00474CBC">
        <w:rPr>
          <w:sz w:val="24"/>
          <w:szCs w:val="24"/>
        </w:rPr>
        <w:t>в Паспорте МО «</w:t>
      </w:r>
      <w:r w:rsidR="00D10EF8" w:rsidRPr="00474CBC">
        <w:rPr>
          <w:rStyle w:val="affffffff"/>
          <w:sz w:val="24"/>
          <w:szCs w:val="24"/>
        </w:rPr>
        <w:t>Татарско-</w:t>
      </w:r>
      <w:proofErr w:type="spellStart"/>
      <w:r w:rsidR="00D10EF8" w:rsidRPr="00474CBC">
        <w:rPr>
          <w:rStyle w:val="affffffff"/>
          <w:sz w:val="24"/>
          <w:szCs w:val="24"/>
        </w:rPr>
        <w:t>Дюм</w:t>
      </w:r>
      <w:proofErr w:type="spellEnd"/>
      <w:r w:rsidR="00D10EF8" w:rsidRPr="00474CBC">
        <w:rPr>
          <w:rStyle w:val="affffffff"/>
          <w:sz w:val="24"/>
          <w:szCs w:val="24"/>
        </w:rPr>
        <w:t>-</w:t>
      </w:r>
      <w:proofErr w:type="spellStart"/>
      <w:r w:rsidR="00D10EF8" w:rsidRPr="00474CBC">
        <w:rPr>
          <w:rStyle w:val="affffffff"/>
          <w:sz w:val="24"/>
          <w:szCs w:val="24"/>
        </w:rPr>
        <w:t>Дюмское</w:t>
      </w:r>
      <w:proofErr w:type="spellEnd"/>
      <w:r w:rsidR="00D10EF8" w:rsidRPr="00474CBC">
        <w:rPr>
          <w:rStyle w:val="affffffff"/>
          <w:sz w:val="24"/>
          <w:szCs w:val="24"/>
        </w:rPr>
        <w:t xml:space="preserve"> сельское поселение</w:t>
      </w:r>
      <w:r w:rsidR="00C67F35" w:rsidRPr="00474CBC">
        <w:rPr>
          <w:sz w:val="24"/>
          <w:szCs w:val="24"/>
        </w:rPr>
        <w:t xml:space="preserve">» </w:t>
      </w:r>
      <w:r w:rsidRPr="00474CBC">
        <w:rPr>
          <w:sz w:val="24"/>
          <w:szCs w:val="24"/>
        </w:rPr>
        <w:t xml:space="preserve">на </w:t>
      </w:r>
      <w:r w:rsidR="00715E1E" w:rsidRPr="00474CBC">
        <w:rPr>
          <w:sz w:val="24"/>
          <w:szCs w:val="24"/>
        </w:rPr>
        <w:t>1 января</w:t>
      </w:r>
      <w:r w:rsidRPr="00474CBC">
        <w:rPr>
          <w:sz w:val="24"/>
          <w:szCs w:val="24"/>
        </w:rPr>
        <w:t xml:space="preserve"> 201</w:t>
      </w:r>
      <w:r w:rsidR="005371F6" w:rsidRPr="00474CBC">
        <w:rPr>
          <w:sz w:val="24"/>
          <w:szCs w:val="24"/>
        </w:rPr>
        <w:t>7</w:t>
      </w:r>
      <w:r w:rsidRPr="00474CBC">
        <w:rPr>
          <w:sz w:val="24"/>
          <w:szCs w:val="24"/>
        </w:rPr>
        <w:t xml:space="preserve"> года</w:t>
      </w:r>
      <w:r w:rsidR="00C67F35" w:rsidRPr="00474CBC">
        <w:rPr>
          <w:sz w:val="24"/>
          <w:szCs w:val="24"/>
        </w:rPr>
        <w:t>,</w:t>
      </w:r>
      <w:r w:rsidR="003A7153" w:rsidRPr="00474CBC">
        <w:rPr>
          <w:sz w:val="24"/>
          <w:szCs w:val="24"/>
        </w:rPr>
        <w:t xml:space="preserve"> </w:t>
      </w:r>
      <w:r w:rsidR="004C2F51" w:rsidRPr="00474CBC">
        <w:rPr>
          <w:sz w:val="24"/>
          <w:szCs w:val="24"/>
        </w:rPr>
        <w:t>общее количество</w:t>
      </w:r>
      <w:r w:rsidR="003A7153" w:rsidRPr="00474CBC">
        <w:rPr>
          <w:sz w:val="24"/>
          <w:szCs w:val="24"/>
        </w:rPr>
        <w:t xml:space="preserve"> </w:t>
      </w:r>
      <w:r w:rsidR="00715E1E" w:rsidRPr="00474CBC">
        <w:rPr>
          <w:sz w:val="24"/>
          <w:szCs w:val="24"/>
        </w:rPr>
        <w:t>работающего</w:t>
      </w:r>
      <w:r w:rsidR="005371F6" w:rsidRPr="00474CBC">
        <w:rPr>
          <w:sz w:val="24"/>
          <w:szCs w:val="24"/>
        </w:rPr>
        <w:t xml:space="preserve"> населения</w:t>
      </w:r>
      <w:r w:rsidR="006D4A48" w:rsidRPr="00474CBC">
        <w:rPr>
          <w:sz w:val="24"/>
          <w:szCs w:val="24"/>
        </w:rPr>
        <w:t xml:space="preserve"> составило </w:t>
      </w:r>
      <w:r w:rsidR="0010286F" w:rsidRPr="00474CBC">
        <w:rPr>
          <w:sz w:val="24"/>
          <w:szCs w:val="24"/>
        </w:rPr>
        <w:t>131</w:t>
      </w:r>
      <w:r w:rsidR="00D10EF8" w:rsidRPr="00474CBC">
        <w:rPr>
          <w:sz w:val="24"/>
          <w:szCs w:val="24"/>
        </w:rPr>
        <w:t> </w:t>
      </w:r>
      <w:r w:rsidR="006D4A48" w:rsidRPr="00474CBC">
        <w:rPr>
          <w:sz w:val="24"/>
          <w:szCs w:val="24"/>
        </w:rPr>
        <w:t>человек</w:t>
      </w:r>
      <w:r w:rsidR="00F85BDD" w:rsidRPr="00474CBC">
        <w:rPr>
          <w:sz w:val="24"/>
          <w:szCs w:val="24"/>
        </w:rPr>
        <w:t xml:space="preserve">, при этом </w:t>
      </w:r>
      <w:r w:rsidR="006D4A48" w:rsidRPr="00474CBC">
        <w:rPr>
          <w:sz w:val="24"/>
          <w:szCs w:val="24"/>
        </w:rPr>
        <w:t xml:space="preserve">в сельском хозяйстве </w:t>
      </w:r>
      <w:r w:rsidR="00B57A44" w:rsidRPr="00474CBC">
        <w:rPr>
          <w:sz w:val="24"/>
          <w:szCs w:val="24"/>
        </w:rPr>
        <w:t xml:space="preserve">занято </w:t>
      </w:r>
      <w:r w:rsidR="0010286F" w:rsidRPr="00474CBC">
        <w:rPr>
          <w:sz w:val="24"/>
          <w:szCs w:val="24"/>
        </w:rPr>
        <w:t>27</w:t>
      </w:r>
      <w:r w:rsidR="00C81777" w:rsidRPr="00474CBC">
        <w:rPr>
          <w:sz w:val="24"/>
          <w:szCs w:val="24"/>
        </w:rPr>
        <w:t>человек</w:t>
      </w:r>
      <w:r w:rsidR="00460DF4" w:rsidRPr="00474CBC">
        <w:rPr>
          <w:sz w:val="24"/>
          <w:szCs w:val="24"/>
        </w:rPr>
        <w:t xml:space="preserve"> (</w:t>
      </w:r>
      <w:r w:rsidR="0010286F" w:rsidRPr="00474CBC">
        <w:rPr>
          <w:sz w:val="24"/>
          <w:szCs w:val="24"/>
        </w:rPr>
        <w:t xml:space="preserve">20,61 </w:t>
      </w:r>
      <w:r w:rsidR="00392838" w:rsidRPr="00474CBC">
        <w:rPr>
          <w:sz w:val="24"/>
          <w:szCs w:val="24"/>
        </w:rPr>
        <w:t>% от общего числа работающих)</w:t>
      </w:r>
      <w:r w:rsidR="00C81777" w:rsidRPr="00474CBC">
        <w:rPr>
          <w:sz w:val="24"/>
          <w:szCs w:val="24"/>
        </w:rPr>
        <w:t>, в</w:t>
      </w:r>
      <w:r w:rsidR="001B0E1E" w:rsidRPr="00474CBC">
        <w:rPr>
          <w:sz w:val="24"/>
          <w:szCs w:val="24"/>
        </w:rPr>
        <w:t xml:space="preserve"> бюджетной сфере</w:t>
      </w:r>
      <w:r w:rsidR="00C81777" w:rsidRPr="00474CBC">
        <w:rPr>
          <w:sz w:val="24"/>
          <w:szCs w:val="24"/>
        </w:rPr>
        <w:t xml:space="preserve"> – </w:t>
      </w:r>
      <w:r w:rsidR="0010286F" w:rsidRPr="00474CBC">
        <w:rPr>
          <w:sz w:val="24"/>
          <w:szCs w:val="24"/>
        </w:rPr>
        <w:t>24</w:t>
      </w:r>
      <w:r w:rsidR="00C81777" w:rsidRPr="00474CBC">
        <w:rPr>
          <w:sz w:val="24"/>
          <w:szCs w:val="24"/>
        </w:rPr>
        <w:t>человек</w:t>
      </w:r>
      <w:r w:rsidR="0010286F" w:rsidRPr="00474CBC">
        <w:rPr>
          <w:sz w:val="24"/>
          <w:szCs w:val="24"/>
        </w:rPr>
        <w:t>а</w:t>
      </w:r>
      <w:r w:rsidR="00392838" w:rsidRPr="00474CBC">
        <w:rPr>
          <w:sz w:val="24"/>
          <w:szCs w:val="24"/>
        </w:rPr>
        <w:t xml:space="preserve"> (</w:t>
      </w:r>
      <w:r w:rsidR="0010286F" w:rsidRPr="00474CBC">
        <w:rPr>
          <w:sz w:val="24"/>
          <w:szCs w:val="24"/>
        </w:rPr>
        <w:t>18,32</w:t>
      </w:r>
      <w:r w:rsidR="00392838" w:rsidRPr="00474CBC">
        <w:rPr>
          <w:sz w:val="24"/>
          <w:szCs w:val="24"/>
        </w:rPr>
        <w:t xml:space="preserve"> %)</w:t>
      </w:r>
      <w:r w:rsidR="00C81777" w:rsidRPr="00474CBC">
        <w:rPr>
          <w:sz w:val="24"/>
          <w:szCs w:val="24"/>
        </w:rPr>
        <w:t xml:space="preserve">в </w:t>
      </w:r>
      <w:r w:rsidR="00691A80" w:rsidRPr="00474CBC">
        <w:rPr>
          <w:sz w:val="24"/>
          <w:szCs w:val="24"/>
        </w:rPr>
        <w:t>других отраслях</w:t>
      </w:r>
      <w:r w:rsidR="00C81777" w:rsidRPr="00474CBC">
        <w:rPr>
          <w:sz w:val="24"/>
          <w:szCs w:val="24"/>
        </w:rPr>
        <w:t xml:space="preserve"> – </w:t>
      </w:r>
      <w:r w:rsidR="0010286F" w:rsidRPr="00474CBC">
        <w:rPr>
          <w:sz w:val="24"/>
          <w:szCs w:val="24"/>
        </w:rPr>
        <w:t>77</w:t>
      </w:r>
      <w:r w:rsidR="00C81777" w:rsidRPr="00474CBC">
        <w:rPr>
          <w:sz w:val="24"/>
          <w:szCs w:val="24"/>
        </w:rPr>
        <w:t xml:space="preserve"> человек</w:t>
      </w:r>
      <w:r w:rsidR="00392838" w:rsidRPr="00474CBC">
        <w:rPr>
          <w:sz w:val="24"/>
          <w:szCs w:val="24"/>
        </w:rPr>
        <w:t xml:space="preserve"> (</w:t>
      </w:r>
      <w:r w:rsidR="0010286F" w:rsidRPr="00474CBC">
        <w:rPr>
          <w:sz w:val="24"/>
          <w:szCs w:val="24"/>
        </w:rPr>
        <w:t xml:space="preserve">58,78 </w:t>
      </w:r>
      <w:r w:rsidR="00392838" w:rsidRPr="00474CBC">
        <w:rPr>
          <w:sz w:val="24"/>
          <w:szCs w:val="24"/>
        </w:rPr>
        <w:t>%)</w:t>
      </w:r>
      <w:r w:rsidR="0010286F" w:rsidRPr="00474CBC">
        <w:rPr>
          <w:sz w:val="24"/>
          <w:szCs w:val="24"/>
        </w:rPr>
        <w:t xml:space="preserve">, </w:t>
      </w:r>
      <w:r w:rsidR="00D24874" w:rsidRPr="00474CBC">
        <w:rPr>
          <w:sz w:val="24"/>
          <w:szCs w:val="24"/>
        </w:rPr>
        <w:t>само занятые</w:t>
      </w:r>
      <w:r w:rsidR="0010286F" w:rsidRPr="00474CBC">
        <w:rPr>
          <w:sz w:val="24"/>
          <w:szCs w:val="24"/>
        </w:rPr>
        <w:t xml:space="preserve"> – 3 человека (</w:t>
      </w:r>
      <w:r w:rsidR="00C10676" w:rsidRPr="00474CBC">
        <w:rPr>
          <w:sz w:val="24"/>
          <w:szCs w:val="24"/>
        </w:rPr>
        <w:t xml:space="preserve">2,29 </w:t>
      </w:r>
      <w:r w:rsidR="0010286F" w:rsidRPr="00474CBC">
        <w:rPr>
          <w:sz w:val="24"/>
          <w:szCs w:val="24"/>
        </w:rPr>
        <w:t>%)</w:t>
      </w:r>
      <w:r w:rsidR="00C81777" w:rsidRPr="00474CBC">
        <w:rPr>
          <w:sz w:val="24"/>
          <w:szCs w:val="24"/>
        </w:rPr>
        <w:t>.</w:t>
      </w:r>
      <w:r w:rsidR="00BD0002" w:rsidRPr="00474CBC">
        <w:rPr>
          <w:sz w:val="24"/>
          <w:szCs w:val="24"/>
        </w:rPr>
        <w:t xml:space="preserve">Также в муниципальном образовании было зарегистрировано пенсионеров – </w:t>
      </w:r>
      <w:r w:rsidR="0010286F" w:rsidRPr="00474CBC">
        <w:rPr>
          <w:sz w:val="24"/>
          <w:szCs w:val="24"/>
        </w:rPr>
        <w:t>85</w:t>
      </w:r>
      <w:r w:rsidR="00D10EF8" w:rsidRPr="00474CBC">
        <w:rPr>
          <w:sz w:val="24"/>
          <w:szCs w:val="24"/>
        </w:rPr>
        <w:t> </w:t>
      </w:r>
      <w:r w:rsidR="00BD0002" w:rsidRPr="00474CBC">
        <w:rPr>
          <w:sz w:val="24"/>
          <w:szCs w:val="24"/>
        </w:rPr>
        <w:t>человек</w:t>
      </w:r>
      <w:r w:rsidR="002908F6" w:rsidRPr="00474CBC">
        <w:rPr>
          <w:sz w:val="24"/>
          <w:szCs w:val="24"/>
        </w:rPr>
        <w:t>.</w:t>
      </w:r>
    </w:p>
    <w:p w:rsidR="008A497D" w:rsidRPr="00474CBC" w:rsidRDefault="002A5F6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Экономическая система </w:t>
      </w:r>
      <w:r w:rsidR="000479F8" w:rsidRPr="00474CBC">
        <w:rPr>
          <w:sz w:val="24"/>
          <w:szCs w:val="24"/>
        </w:rPr>
        <w:t>МО «</w:t>
      </w:r>
      <w:r w:rsidR="00D10EF8" w:rsidRPr="00474CBC">
        <w:rPr>
          <w:sz w:val="24"/>
          <w:szCs w:val="24"/>
        </w:rPr>
        <w:t>Татарско-</w:t>
      </w:r>
      <w:proofErr w:type="spellStart"/>
      <w:r w:rsidR="00D10EF8" w:rsidRPr="00474CBC">
        <w:rPr>
          <w:sz w:val="24"/>
          <w:szCs w:val="24"/>
        </w:rPr>
        <w:t>Дюм</w:t>
      </w:r>
      <w:proofErr w:type="spellEnd"/>
      <w:r w:rsidR="00D10EF8" w:rsidRPr="00474CBC">
        <w:rPr>
          <w:sz w:val="24"/>
          <w:szCs w:val="24"/>
        </w:rPr>
        <w:t>-</w:t>
      </w:r>
      <w:proofErr w:type="spellStart"/>
      <w:r w:rsidR="00D10EF8" w:rsidRPr="00474CBC">
        <w:rPr>
          <w:sz w:val="24"/>
          <w:szCs w:val="24"/>
        </w:rPr>
        <w:t>Дюмское</w:t>
      </w:r>
      <w:proofErr w:type="spellEnd"/>
      <w:r w:rsidR="00D10EF8" w:rsidRPr="00474CBC">
        <w:rPr>
          <w:sz w:val="24"/>
          <w:szCs w:val="24"/>
        </w:rPr>
        <w:t xml:space="preserve"> сельское поселение</w:t>
      </w:r>
      <w:r w:rsidR="000479F8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включает в себя агропромышленный комплекс и отрасли инфраструктуры. Основу производства сельского поселения составляет сельское хозяйство. </w:t>
      </w:r>
      <w:r w:rsidR="000479F8" w:rsidRPr="00474CBC">
        <w:rPr>
          <w:sz w:val="24"/>
          <w:szCs w:val="24"/>
        </w:rPr>
        <w:t>Основными направлениями сельскохозяйственного производства на территории МО</w:t>
      </w:r>
      <w:r w:rsidR="003A7153" w:rsidRPr="00474CBC">
        <w:rPr>
          <w:sz w:val="24"/>
          <w:szCs w:val="24"/>
        </w:rPr>
        <w:t xml:space="preserve"> </w:t>
      </w:r>
      <w:r w:rsidR="000479F8" w:rsidRPr="00474CBC">
        <w:rPr>
          <w:sz w:val="24"/>
          <w:szCs w:val="24"/>
        </w:rPr>
        <w:t>«</w:t>
      </w:r>
      <w:r w:rsidR="001B313D" w:rsidRPr="00474CBC">
        <w:rPr>
          <w:sz w:val="24"/>
          <w:szCs w:val="24"/>
        </w:rPr>
        <w:t>Татарско-</w:t>
      </w:r>
      <w:proofErr w:type="spellStart"/>
      <w:r w:rsidR="001B313D" w:rsidRPr="00474CBC">
        <w:rPr>
          <w:sz w:val="24"/>
          <w:szCs w:val="24"/>
        </w:rPr>
        <w:t>Дюм</w:t>
      </w:r>
      <w:proofErr w:type="spellEnd"/>
      <w:r w:rsidR="001B313D" w:rsidRPr="00474CBC">
        <w:rPr>
          <w:sz w:val="24"/>
          <w:szCs w:val="24"/>
        </w:rPr>
        <w:t>-</w:t>
      </w:r>
      <w:proofErr w:type="spellStart"/>
      <w:r w:rsidR="001B313D" w:rsidRPr="00474CBC">
        <w:rPr>
          <w:sz w:val="24"/>
          <w:szCs w:val="24"/>
        </w:rPr>
        <w:t>Дюмское</w:t>
      </w:r>
      <w:proofErr w:type="spellEnd"/>
      <w:r w:rsidR="001B313D" w:rsidRPr="00474CBC">
        <w:rPr>
          <w:sz w:val="24"/>
          <w:szCs w:val="24"/>
        </w:rPr>
        <w:t xml:space="preserve"> сельское поселение</w:t>
      </w:r>
      <w:r w:rsidR="000479F8" w:rsidRPr="00474CBC">
        <w:rPr>
          <w:sz w:val="24"/>
          <w:szCs w:val="24"/>
        </w:rPr>
        <w:t>» явля</w:t>
      </w:r>
      <w:r w:rsidR="005A1FA8" w:rsidRPr="00474CBC">
        <w:rPr>
          <w:sz w:val="24"/>
          <w:szCs w:val="24"/>
        </w:rPr>
        <w:t>ю</w:t>
      </w:r>
      <w:r w:rsidR="000479F8" w:rsidRPr="00474CBC">
        <w:rPr>
          <w:sz w:val="24"/>
          <w:szCs w:val="24"/>
        </w:rPr>
        <w:t xml:space="preserve">тся </w:t>
      </w:r>
      <w:r w:rsidR="005A1FA8" w:rsidRPr="00474CBC">
        <w:rPr>
          <w:sz w:val="24"/>
          <w:szCs w:val="24"/>
        </w:rPr>
        <w:t>молочно-мясное животноводство и зерновое растениеводство</w:t>
      </w:r>
      <w:r w:rsidR="000479F8" w:rsidRPr="00474CBC">
        <w:rPr>
          <w:sz w:val="24"/>
          <w:szCs w:val="24"/>
        </w:rPr>
        <w:t xml:space="preserve">. </w:t>
      </w:r>
      <w:r w:rsidRPr="00474CBC">
        <w:rPr>
          <w:sz w:val="24"/>
          <w:szCs w:val="24"/>
        </w:rPr>
        <w:t xml:space="preserve">В </w:t>
      </w:r>
      <w:r w:rsidR="000479F8" w:rsidRPr="00474CBC">
        <w:rPr>
          <w:sz w:val="24"/>
          <w:szCs w:val="24"/>
        </w:rPr>
        <w:t>муниципальном образовании</w:t>
      </w:r>
      <w:r w:rsidRPr="00474CBC">
        <w:rPr>
          <w:sz w:val="24"/>
          <w:szCs w:val="24"/>
        </w:rPr>
        <w:t xml:space="preserve"> функционируют </w:t>
      </w:r>
      <w:r w:rsidR="00A13E1B" w:rsidRPr="00474CBC">
        <w:rPr>
          <w:sz w:val="24"/>
          <w:szCs w:val="24"/>
        </w:rPr>
        <w:t>ООО Агрофирма «</w:t>
      </w:r>
      <w:proofErr w:type="spellStart"/>
      <w:r w:rsidR="00A13E1B" w:rsidRPr="00474CBC">
        <w:rPr>
          <w:sz w:val="24"/>
          <w:szCs w:val="24"/>
        </w:rPr>
        <w:t>Яшь</w:t>
      </w:r>
      <w:proofErr w:type="spellEnd"/>
      <w:r w:rsidR="00A13E1B" w:rsidRPr="00474CBC">
        <w:rPr>
          <w:sz w:val="24"/>
          <w:szCs w:val="24"/>
        </w:rPr>
        <w:t xml:space="preserve"> Куч» (животноводческая ферма на 540 голов КРС; животноводческая ферма на 150 голов КРС; зерносклад; машинно-тракторный парк)</w:t>
      </w:r>
      <w:r w:rsidRPr="00474CBC">
        <w:rPr>
          <w:sz w:val="24"/>
          <w:szCs w:val="24"/>
        </w:rPr>
        <w:t xml:space="preserve">, </w:t>
      </w:r>
      <w:r w:rsidR="008A497D" w:rsidRPr="00474CBC">
        <w:rPr>
          <w:sz w:val="24"/>
          <w:szCs w:val="24"/>
        </w:rPr>
        <w:t>две пасеки</w:t>
      </w:r>
      <w:r w:rsidR="00474BD2" w:rsidRPr="00474CBC">
        <w:rPr>
          <w:sz w:val="24"/>
          <w:szCs w:val="24"/>
        </w:rPr>
        <w:t xml:space="preserve"> </w:t>
      </w:r>
      <w:r w:rsidR="008A497D" w:rsidRPr="00474CBC">
        <w:rPr>
          <w:sz w:val="24"/>
          <w:szCs w:val="24"/>
        </w:rPr>
        <w:t xml:space="preserve">(около с. Татарский </w:t>
      </w:r>
      <w:proofErr w:type="spellStart"/>
      <w:r w:rsidR="008A497D" w:rsidRPr="00474CBC">
        <w:rPr>
          <w:sz w:val="24"/>
          <w:szCs w:val="24"/>
        </w:rPr>
        <w:t>Дюм-Дюм</w:t>
      </w:r>
      <w:proofErr w:type="spellEnd"/>
      <w:r w:rsidR="008A497D" w:rsidRPr="00474CBC">
        <w:rPr>
          <w:sz w:val="24"/>
          <w:szCs w:val="24"/>
        </w:rPr>
        <w:t xml:space="preserve"> и д. </w:t>
      </w:r>
      <w:proofErr w:type="spellStart"/>
      <w:r w:rsidR="008A497D" w:rsidRPr="00474CBC">
        <w:rPr>
          <w:sz w:val="24"/>
          <w:szCs w:val="24"/>
        </w:rPr>
        <w:lastRenderedPageBreak/>
        <w:t>Айталан</w:t>
      </w:r>
      <w:proofErr w:type="spellEnd"/>
      <w:r w:rsidR="008A497D" w:rsidRPr="00474CBC">
        <w:rPr>
          <w:sz w:val="24"/>
          <w:szCs w:val="24"/>
        </w:rPr>
        <w:t>); летний лагерь для скота около д. </w:t>
      </w:r>
      <w:proofErr w:type="spellStart"/>
      <w:r w:rsidR="008A497D" w:rsidRPr="00474CBC">
        <w:rPr>
          <w:sz w:val="24"/>
          <w:szCs w:val="24"/>
        </w:rPr>
        <w:t>Айталан</w:t>
      </w:r>
      <w:proofErr w:type="spellEnd"/>
      <w:r w:rsidR="008A497D" w:rsidRPr="00474CBC">
        <w:rPr>
          <w:sz w:val="24"/>
          <w:szCs w:val="24"/>
        </w:rPr>
        <w:t xml:space="preserve">; два навозохранилища около с. Татарский </w:t>
      </w:r>
      <w:proofErr w:type="spellStart"/>
      <w:r w:rsidR="008A497D" w:rsidRPr="00474CBC">
        <w:rPr>
          <w:sz w:val="24"/>
          <w:szCs w:val="24"/>
        </w:rPr>
        <w:t>Дюм-Дюм</w:t>
      </w:r>
      <w:proofErr w:type="spellEnd"/>
      <w:r w:rsidR="008A497D" w:rsidRPr="00474CBC">
        <w:rPr>
          <w:sz w:val="24"/>
          <w:szCs w:val="24"/>
        </w:rPr>
        <w:t>.</w:t>
      </w:r>
    </w:p>
    <w:p w:rsidR="008711C5" w:rsidRPr="00474CBC" w:rsidRDefault="008711C5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Из объектов коммунально-складского хозяйства на территории поселения </w:t>
      </w:r>
      <w:r w:rsidR="00DA1CCA" w:rsidRPr="00474CBC">
        <w:rPr>
          <w:sz w:val="24"/>
          <w:szCs w:val="24"/>
        </w:rPr>
        <w:t>расположен склад горюче-смазочных материалов возле с.</w:t>
      </w:r>
      <w:r w:rsidR="00474BD2" w:rsidRPr="00474CBC">
        <w:rPr>
          <w:sz w:val="24"/>
          <w:szCs w:val="24"/>
        </w:rPr>
        <w:t xml:space="preserve"> </w:t>
      </w:r>
      <w:r w:rsidR="00DA1CCA" w:rsidRPr="00474CBC">
        <w:rPr>
          <w:sz w:val="24"/>
          <w:szCs w:val="24"/>
        </w:rPr>
        <w:t xml:space="preserve">Татарский </w:t>
      </w:r>
      <w:proofErr w:type="spellStart"/>
      <w:r w:rsidR="00DA1CCA" w:rsidRPr="00474CBC">
        <w:rPr>
          <w:sz w:val="24"/>
          <w:szCs w:val="24"/>
        </w:rPr>
        <w:t>Дюм-Дюм</w:t>
      </w:r>
      <w:proofErr w:type="spellEnd"/>
      <w:r w:rsidR="00DA1CCA" w:rsidRPr="00474CBC">
        <w:rPr>
          <w:sz w:val="24"/>
          <w:szCs w:val="24"/>
        </w:rPr>
        <w:t>.</w:t>
      </w:r>
    </w:p>
    <w:p w:rsidR="00436145" w:rsidRPr="00474CBC" w:rsidRDefault="00436145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Предприятия инфраструктуры сельского поселения представлены учреждениями социального обслуживания и административно-управленческими организациями, которые включают в себя:</w:t>
      </w:r>
    </w:p>
    <w:p w:rsidR="00663B66" w:rsidRPr="00474CBC" w:rsidRDefault="009C6141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учреждения здравоохранения (</w:t>
      </w:r>
      <w:r w:rsidR="00CF7106" w:rsidRPr="00474CBC">
        <w:rPr>
          <w:sz w:val="24"/>
          <w:szCs w:val="24"/>
        </w:rPr>
        <w:t>фельдшерско-акушерский пункт проектной мощностью 29 посещений в смену</w:t>
      </w:r>
      <w:r w:rsidRPr="00474CBC">
        <w:rPr>
          <w:sz w:val="24"/>
          <w:szCs w:val="24"/>
        </w:rPr>
        <w:t>)</w:t>
      </w:r>
      <w:r w:rsidR="00663B66" w:rsidRPr="00474CBC">
        <w:rPr>
          <w:sz w:val="24"/>
          <w:szCs w:val="24"/>
        </w:rPr>
        <w:t>;</w:t>
      </w:r>
    </w:p>
    <w:p w:rsidR="009C6141" w:rsidRPr="00474CBC" w:rsidRDefault="009C6141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учреждения образования </w:t>
      </w:r>
      <w:r w:rsidR="006D5062" w:rsidRPr="00474CBC">
        <w:rPr>
          <w:sz w:val="24"/>
          <w:szCs w:val="24"/>
        </w:rPr>
        <w:t>(детское дошкольное учреждение проектной вместимостью 10 мест);</w:t>
      </w:r>
    </w:p>
    <w:p w:rsidR="006D5062" w:rsidRPr="00474CBC" w:rsidRDefault="00BF006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культурно-досуговые </w:t>
      </w:r>
      <w:r w:rsidR="000C0BA5" w:rsidRPr="00474CBC">
        <w:rPr>
          <w:sz w:val="24"/>
          <w:szCs w:val="24"/>
        </w:rPr>
        <w:t>учреждения (</w:t>
      </w:r>
      <w:r w:rsidR="007A2A31" w:rsidRPr="00474CBC">
        <w:rPr>
          <w:sz w:val="24"/>
          <w:szCs w:val="24"/>
        </w:rPr>
        <w:t>Татарско-</w:t>
      </w:r>
      <w:proofErr w:type="spellStart"/>
      <w:r w:rsidR="007A2A31" w:rsidRPr="00474CBC">
        <w:rPr>
          <w:sz w:val="24"/>
          <w:szCs w:val="24"/>
        </w:rPr>
        <w:t>Дюм</w:t>
      </w:r>
      <w:proofErr w:type="spellEnd"/>
      <w:r w:rsidR="007A2A31" w:rsidRPr="00474CBC">
        <w:rPr>
          <w:sz w:val="24"/>
          <w:szCs w:val="24"/>
        </w:rPr>
        <w:t>-</w:t>
      </w:r>
      <w:proofErr w:type="spellStart"/>
      <w:r w:rsidR="007A2A31" w:rsidRPr="00474CBC">
        <w:rPr>
          <w:sz w:val="24"/>
          <w:szCs w:val="24"/>
        </w:rPr>
        <w:t>Дюмский</w:t>
      </w:r>
      <w:proofErr w:type="spellEnd"/>
      <w:r w:rsidR="007A2A31" w:rsidRPr="00474CBC">
        <w:rPr>
          <w:sz w:val="24"/>
          <w:szCs w:val="24"/>
        </w:rPr>
        <w:t xml:space="preserve"> СДК вместимостью 200 мест</w:t>
      </w:r>
      <w:r w:rsidR="00B064E0" w:rsidRPr="00474CBC">
        <w:rPr>
          <w:sz w:val="24"/>
          <w:szCs w:val="24"/>
        </w:rPr>
        <w:t>, Татарско-</w:t>
      </w:r>
      <w:proofErr w:type="spellStart"/>
      <w:r w:rsidR="00B064E0" w:rsidRPr="00474CBC">
        <w:rPr>
          <w:sz w:val="24"/>
          <w:szCs w:val="24"/>
        </w:rPr>
        <w:t>Дюм</w:t>
      </w:r>
      <w:proofErr w:type="spellEnd"/>
      <w:r w:rsidR="00B064E0" w:rsidRPr="00474CBC">
        <w:rPr>
          <w:sz w:val="24"/>
          <w:szCs w:val="24"/>
        </w:rPr>
        <w:t>-</w:t>
      </w:r>
      <w:proofErr w:type="spellStart"/>
      <w:r w:rsidR="00B064E0" w:rsidRPr="00474CBC">
        <w:rPr>
          <w:sz w:val="24"/>
          <w:szCs w:val="24"/>
        </w:rPr>
        <w:t>Дюмская</w:t>
      </w:r>
      <w:proofErr w:type="spellEnd"/>
      <w:r w:rsidR="00B064E0" w:rsidRPr="00474CBC">
        <w:rPr>
          <w:sz w:val="24"/>
          <w:szCs w:val="24"/>
        </w:rPr>
        <w:t xml:space="preserve"> сельская библиотека мощностью 6 тыс.</w:t>
      </w:r>
      <w:r w:rsidR="00D24874" w:rsidRPr="00474CBC">
        <w:rPr>
          <w:sz w:val="24"/>
          <w:szCs w:val="24"/>
        </w:rPr>
        <w:t xml:space="preserve"> </w:t>
      </w:r>
      <w:r w:rsidR="00B064E0" w:rsidRPr="00474CBC">
        <w:rPr>
          <w:sz w:val="24"/>
          <w:szCs w:val="24"/>
        </w:rPr>
        <w:t>экземпляров</w:t>
      </w:r>
      <w:r w:rsidR="005E2162" w:rsidRPr="00474CBC">
        <w:rPr>
          <w:sz w:val="24"/>
          <w:szCs w:val="24"/>
        </w:rPr>
        <w:t>);</w:t>
      </w:r>
    </w:p>
    <w:p w:rsidR="00BF006D" w:rsidRPr="00474CBC" w:rsidRDefault="003E2A55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учреждения для обеспечения общественного порядка и безопасности (</w:t>
      </w:r>
      <w:r w:rsidR="00172630" w:rsidRPr="00474CBC">
        <w:rPr>
          <w:sz w:val="24"/>
          <w:szCs w:val="24"/>
        </w:rPr>
        <w:t>участковый</w:t>
      </w:r>
      <w:r w:rsidRPr="00474CBC">
        <w:rPr>
          <w:sz w:val="24"/>
          <w:szCs w:val="24"/>
        </w:rPr>
        <w:t xml:space="preserve"> пункт полиции);</w:t>
      </w:r>
    </w:p>
    <w:p w:rsidR="00234ED2" w:rsidRPr="00474CBC" w:rsidRDefault="00D0264B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спортивные и физкультурно-оздоровительные учреждения (</w:t>
      </w:r>
      <w:r w:rsidR="00172630" w:rsidRPr="00474CBC">
        <w:rPr>
          <w:sz w:val="24"/>
          <w:szCs w:val="24"/>
        </w:rPr>
        <w:t>спортивный зал площадью 162 кв.</w:t>
      </w:r>
      <w:r w:rsidR="003F1D8E" w:rsidRPr="00474CBC">
        <w:rPr>
          <w:sz w:val="24"/>
          <w:szCs w:val="24"/>
        </w:rPr>
        <w:t xml:space="preserve"> </w:t>
      </w:r>
      <w:r w:rsidR="00172630" w:rsidRPr="00474CBC">
        <w:rPr>
          <w:sz w:val="24"/>
          <w:szCs w:val="24"/>
        </w:rPr>
        <w:t>м, располагающийся в здании детского сада</w:t>
      </w:r>
      <w:r w:rsidRPr="00474CBC">
        <w:rPr>
          <w:sz w:val="24"/>
          <w:szCs w:val="24"/>
        </w:rPr>
        <w:t>,</w:t>
      </w:r>
      <w:r w:rsidR="00D24874" w:rsidRPr="00474CBC">
        <w:rPr>
          <w:sz w:val="24"/>
          <w:szCs w:val="24"/>
        </w:rPr>
        <w:t xml:space="preserve"> </w:t>
      </w:r>
      <w:r w:rsidR="00172630" w:rsidRPr="00474CBC">
        <w:rPr>
          <w:sz w:val="24"/>
          <w:szCs w:val="24"/>
        </w:rPr>
        <w:t>хоккейная коробка площадью 1250 кв.</w:t>
      </w:r>
      <w:r w:rsidR="003F1D8E" w:rsidRPr="00474CBC">
        <w:rPr>
          <w:sz w:val="24"/>
          <w:szCs w:val="24"/>
        </w:rPr>
        <w:t xml:space="preserve"> </w:t>
      </w:r>
      <w:r w:rsidR="00172630" w:rsidRPr="00474CBC">
        <w:rPr>
          <w:sz w:val="24"/>
          <w:szCs w:val="24"/>
        </w:rPr>
        <w:t>м в с.</w:t>
      </w:r>
      <w:r w:rsidR="00474BD2" w:rsidRPr="00474CBC">
        <w:rPr>
          <w:sz w:val="24"/>
          <w:szCs w:val="24"/>
        </w:rPr>
        <w:t xml:space="preserve"> </w:t>
      </w:r>
      <w:r w:rsidR="00172630" w:rsidRPr="00474CBC">
        <w:rPr>
          <w:sz w:val="24"/>
          <w:szCs w:val="24"/>
        </w:rPr>
        <w:t xml:space="preserve">Татарский </w:t>
      </w:r>
      <w:proofErr w:type="spellStart"/>
      <w:r w:rsidR="00172630"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>);</w:t>
      </w:r>
    </w:p>
    <w:p w:rsidR="00EE48EE" w:rsidRPr="00474CBC" w:rsidRDefault="00EE48EE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предприятия социально-бытового обслуживания (гостиница мощностью 10 мест в с.</w:t>
      </w:r>
      <w:r w:rsidR="00474BD2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 xml:space="preserve">Татарский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>, два действующих кладбища общей площадью 4 га);</w:t>
      </w:r>
    </w:p>
    <w:p w:rsidR="00721E01" w:rsidRPr="00474CBC" w:rsidRDefault="00D0264B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предприятия торговли</w:t>
      </w:r>
      <w:r w:rsidR="00E156BC" w:rsidRPr="00474CBC">
        <w:rPr>
          <w:sz w:val="24"/>
          <w:szCs w:val="24"/>
        </w:rPr>
        <w:t xml:space="preserve"> и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общественного питания</w:t>
      </w:r>
      <w:r w:rsidR="00E156BC" w:rsidRPr="00474CBC">
        <w:rPr>
          <w:sz w:val="24"/>
          <w:szCs w:val="24"/>
        </w:rPr>
        <w:t xml:space="preserve"> (</w:t>
      </w:r>
      <w:r w:rsidR="00EE48EE" w:rsidRPr="00474CBC">
        <w:rPr>
          <w:sz w:val="24"/>
          <w:szCs w:val="24"/>
        </w:rPr>
        <w:t>предприятия торговли</w:t>
      </w:r>
      <w:r w:rsidR="00D24874" w:rsidRPr="00474CBC">
        <w:rPr>
          <w:sz w:val="24"/>
          <w:szCs w:val="24"/>
        </w:rPr>
        <w:t xml:space="preserve"> </w:t>
      </w:r>
      <w:r w:rsidR="00146772" w:rsidRPr="00474CBC">
        <w:rPr>
          <w:sz w:val="24"/>
          <w:szCs w:val="24"/>
        </w:rPr>
        <w:t xml:space="preserve">общей площадью торговых залов </w:t>
      </w:r>
      <w:r w:rsidR="00EE48EE" w:rsidRPr="00474CBC">
        <w:rPr>
          <w:sz w:val="24"/>
          <w:szCs w:val="24"/>
        </w:rPr>
        <w:t>85,0</w:t>
      </w:r>
      <w:r w:rsidR="00146772" w:rsidRPr="00474CBC">
        <w:rPr>
          <w:sz w:val="24"/>
          <w:szCs w:val="24"/>
        </w:rPr>
        <w:t xml:space="preserve"> кв. м</w:t>
      </w:r>
      <w:r w:rsidR="00EE48EE" w:rsidRPr="00474CBC">
        <w:rPr>
          <w:sz w:val="24"/>
          <w:szCs w:val="24"/>
        </w:rPr>
        <w:t>, столовая мощностью 50 мест</w:t>
      </w:r>
      <w:r w:rsidR="00E156BC" w:rsidRPr="00474CBC">
        <w:rPr>
          <w:sz w:val="24"/>
          <w:szCs w:val="24"/>
        </w:rPr>
        <w:t>)</w:t>
      </w:r>
      <w:r w:rsidR="00146772" w:rsidRPr="00474CBC">
        <w:rPr>
          <w:sz w:val="24"/>
          <w:szCs w:val="24"/>
        </w:rPr>
        <w:t>.</w:t>
      </w:r>
    </w:p>
    <w:p w:rsidR="000C1F32" w:rsidRPr="00474CBC" w:rsidRDefault="000C1F32" w:rsidP="00474BD2">
      <w:pPr>
        <w:pStyle w:val="1ffa"/>
        <w:spacing w:line="240" w:lineRule="auto"/>
        <w:rPr>
          <w:rFonts w:cs="Times New Roman"/>
          <w:sz w:val="24"/>
          <w:szCs w:val="24"/>
        </w:rPr>
      </w:pPr>
      <w:r w:rsidRPr="00474CBC">
        <w:rPr>
          <w:rFonts w:cs="Times New Roman"/>
          <w:sz w:val="24"/>
          <w:szCs w:val="24"/>
        </w:rPr>
        <w:t>Градостроительная деятельность поселения включает в себя разработку и утверждение документов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строительства, эксплуатации зданий, сооружений.</w:t>
      </w:r>
    </w:p>
    <w:p w:rsidR="00033DF8" w:rsidRPr="00474CBC" w:rsidRDefault="00033DF8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соответствии с Генеральным планом, утвержденным Советом</w:t>
      </w:r>
      <w:r w:rsidR="00101EDC" w:rsidRPr="00474CBC">
        <w:rPr>
          <w:sz w:val="24"/>
          <w:szCs w:val="24"/>
        </w:rPr>
        <w:t xml:space="preserve"> Татарско-</w:t>
      </w:r>
      <w:proofErr w:type="spellStart"/>
      <w:r w:rsidR="00101EDC" w:rsidRPr="00474CBC">
        <w:rPr>
          <w:sz w:val="24"/>
          <w:szCs w:val="24"/>
        </w:rPr>
        <w:t>Дюм</w:t>
      </w:r>
      <w:proofErr w:type="spellEnd"/>
      <w:r w:rsidR="00101EDC" w:rsidRPr="00474CBC">
        <w:rPr>
          <w:sz w:val="24"/>
          <w:szCs w:val="24"/>
        </w:rPr>
        <w:t>-</w:t>
      </w:r>
      <w:proofErr w:type="spellStart"/>
      <w:r w:rsidR="00101EDC" w:rsidRPr="00474CBC">
        <w:rPr>
          <w:sz w:val="24"/>
          <w:szCs w:val="24"/>
        </w:rPr>
        <w:t>Дюмского</w:t>
      </w:r>
      <w:proofErr w:type="spellEnd"/>
      <w:r w:rsidR="00101EDC" w:rsidRPr="00474CBC">
        <w:rPr>
          <w:sz w:val="24"/>
          <w:szCs w:val="24"/>
        </w:rPr>
        <w:t xml:space="preserve"> сельского поселения от 20.10.2016 № 50</w:t>
      </w:r>
      <w:r w:rsidRPr="00474CBC">
        <w:rPr>
          <w:sz w:val="24"/>
          <w:szCs w:val="24"/>
        </w:rPr>
        <w:t xml:space="preserve"> объем жилищного фонда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Дюмского</w:t>
      </w:r>
      <w:proofErr w:type="spellEnd"/>
      <w:r w:rsidRPr="00474CBC">
        <w:rPr>
          <w:sz w:val="24"/>
          <w:szCs w:val="24"/>
        </w:rPr>
        <w:t xml:space="preserve"> сельского поселения состав</w:t>
      </w:r>
      <w:r w:rsidR="00365A62" w:rsidRPr="00474CBC">
        <w:rPr>
          <w:sz w:val="24"/>
          <w:szCs w:val="24"/>
        </w:rPr>
        <w:t>ляет</w:t>
      </w:r>
      <w:r w:rsidRPr="00474CBC">
        <w:rPr>
          <w:sz w:val="24"/>
          <w:szCs w:val="24"/>
        </w:rPr>
        <w:t xml:space="preserve"> 6,</w:t>
      </w:r>
      <w:r w:rsidR="003F1D8E" w:rsidRPr="00474CBC">
        <w:rPr>
          <w:sz w:val="24"/>
          <w:szCs w:val="24"/>
        </w:rPr>
        <w:t xml:space="preserve">5 тыс. кв. м. </w:t>
      </w:r>
      <w:r w:rsidRPr="00474CBC">
        <w:rPr>
          <w:sz w:val="24"/>
          <w:szCs w:val="24"/>
        </w:rPr>
        <w:t>общей жилой площади</w:t>
      </w:r>
      <w:r w:rsidR="00112FA2" w:rsidRPr="00474CBC">
        <w:rPr>
          <w:sz w:val="24"/>
          <w:szCs w:val="24"/>
        </w:rPr>
        <w:t xml:space="preserve"> (</w:t>
      </w:r>
      <w:r w:rsidRPr="00474CBC">
        <w:rPr>
          <w:sz w:val="24"/>
          <w:szCs w:val="24"/>
        </w:rPr>
        <w:t>с.</w:t>
      </w:r>
      <w:r w:rsidR="00474BD2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Татарский-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 xml:space="preserve"> – 6,2 тыс.</w:t>
      </w:r>
      <w:r w:rsidR="003F1D8E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кв.</w:t>
      </w:r>
      <w:r w:rsidR="003F1D8E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</w:t>
      </w:r>
      <w:r w:rsidR="003F1D8E" w:rsidRPr="00474CBC">
        <w:rPr>
          <w:sz w:val="24"/>
          <w:szCs w:val="24"/>
        </w:rPr>
        <w:t>.</w:t>
      </w:r>
      <w:r w:rsidR="00101EDC" w:rsidRPr="00474CBC">
        <w:rPr>
          <w:sz w:val="24"/>
          <w:szCs w:val="24"/>
        </w:rPr>
        <w:t>;</w:t>
      </w:r>
      <w:r w:rsidR="00D24874" w:rsidRPr="00474CBC">
        <w:rPr>
          <w:sz w:val="24"/>
          <w:szCs w:val="24"/>
        </w:rPr>
        <w:t xml:space="preserve"> </w:t>
      </w:r>
      <w:proofErr w:type="spellStart"/>
      <w:r w:rsidRPr="00474CBC">
        <w:rPr>
          <w:sz w:val="24"/>
          <w:szCs w:val="24"/>
        </w:rPr>
        <w:t>д.Айталан</w:t>
      </w:r>
      <w:proofErr w:type="spellEnd"/>
      <w:r w:rsidRPr="00474CBC">
        <w:rPr>
          <w:sz w:val="24"/>
          <w:szCs w:val="24"/>
        </w:rPr>
        <w:t xml:space="preserve"> – 0,3</w:t>
      </w:r>
      <w:r w:rsidR="006153AD" w:rsidRPr="00474CBC">
        <w:rPr>
          <w:sz w:val="24"/>
          <w:szCs w:val="24"/>
        </w:rPr>
        <w:t> </w:t>
      </w:r>
      <w:r w:rsidRPr="00474CBC">
        <w:rPr>
          <w:sz w:val="24"/>
          <w:szCs w:val="24"/>
        </w:rPr>
        <w:t>тыс.</w:t>
      </w:r>
      <w:r w:rsidR="003F1D8E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кв.</w:t>
      </w:r>
      <w:r w:rsidR="003F1D8E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</w:t>
      </w:r>
      <w:r w:rsidR="00112FA2" w:rsidRPr="00474CBC">
        <w:rPr>
          <w:sz w:val="24"/>
          <w:szCs w:val="24"/>
        </w:rPr>
        <w:t>)</w:t>
      </w:r>
      <w:r w:rsidRPr="00474CBC">
        <w:rPr>
          <w:sz w:val="24"/>
          <w:szCs w:val="24"/>
        </w:rPr>
        <w:t>.</w:t>
      </w:r>
    </w:p>
    <w:p w:rsidR="00033DF8" w:rsidRPr="00474CBC" w:rsidRDefault="00033DF8" w:rsidP="00474BD2">
      <w:pPr>
        <w:spacing w:line="240" w:lineRule="auto"/>
        <w:ind w:firstLine="700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В настоящее время жилой фонд Татарско-</w:t>
      </w:r>
      <w:proofErr w:type="spellStart"/>
      <w:r w:rsidRPr="00474CBC">
        <w:rPr>
          <w:color w:val="auto"/>
          <w:sz w:val="24"/>
          <w:szCs w:val="24"/>
        </w:rPr>
        <w:t>Дюм</w:t>
      </w:r>
      <w:proofErr w:type="spellEnd"/>
      <w:r w:rsidRPr="00474CBC">
        <w:rPr>
          <w:color w:val="auto"/>
          <w:sz w:val="24"/>
          <w:szCs w:val="24"/>
        </w:rPr>
        <w:t>-</w:t>
      </w:r>
      <w:proofErr w:type="spellStart"/>
      <w:r w:rsidRPr="00474CBC">
        <w:rPr>
          <w:color w:val="auto"/>
          <w:sz w:val="24"/>
          <w:szCs w:val="24"/>
        </w:rPr>
        <w:t>Дюмского</w:t>
      </w:r>
      <w:proofErr w:type="spellEnd"/>
      <w:r w:rsidRPr="00474CBC">
        <w:rPr>
          <w:color w:val="auto"/>
          <w:sz w:val="24"/>
          <w:szCs w:val="24"/>
        </w:rPr>
        <w:t xml:space="preserve"> сельского поселения представлен исключительно индивидуальной застройкой.</w:t>
      </w:r>
    </w:p>
    <w:p w:rsidR="0050386F" w:rsidRPr="00474CBC" w:rsidRDefault="0050386F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47" w:name="_Toc516746672"/>
      <w:r w:rsidRPr="00474CBC">
        <w:rPr>
          <w:rFonts w:cs="Times New Roman"/>
          <w:b/>
          <w:color w:val="auto"/>
          <w:sz w:val="24"/>
          <w:szCs w:val="24"/>
        </w:rPr>
        <w:t>Характеристика функционирования и показатели работы транспортной инфраструктуры по видам транспорта</w:t>
      </w:r>
      <w:bookmarkEnd w:id="47"/>
    </w:p>
    <w:p w:rsidR="000D2EB9" w:rsidRPr="00474CBC" w:rsidRDefault="000D2EB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Развитие транспортной системы </w:t>
      </w:r>
      <w:r w:rsidR="00DE1FBE" w:rsidRPr="00474CBC">
        <w:rPr>
          <w:sz w:val="24"/>
          <w:szCs w:val="24"/>
        </w:rPr>
        <w:t>МО «</w:t>
      </w:r>
      <w:r w:rsidR="0024490F" w:rsidRPr="00474CBC">
        <w:rPr>
          <w:sz w:val="24"/>
          <w:szCs w:val="24"/>
        </w:rPr>
        <w:t>Татарско-</w:t>
      </w:r>
      <w:proofErr w:type="spellStart"/>
      <w:r w:rsidR="0024490F" w:rsidRPr="00474CBC">
        <w:rPr>
          <w:sz w:val="24"/>
          <w:szCs w:val="24"/>
        </w:rPr>
        <w:t>Дюм</w:t>
      </w:r>
      <w:proofErr w:type="spellEnd"/>
      <w:r w:rsidR="0024490F" w:rsidRPr="00474CBC">
        <w:rPr>
          <w:sz w:val="24"/>
          <w:szCs w:val="24"/>
        </w:rPr>
        <w:t>-</w:t>
      </w:r>
      <w:proofErr w:type="spellStart"/>
      <w:r w:rsidR="0024490F" w:rsidRPr="00474CBC">
        <w:rPr>
          <w:sz w:val="24"/>
          <w:szCs w:val="24"/>
        </w:rPr>
        <w:t>Дюмское</w:t>
      </w:r>
      <w:proofErr w:type="spellEnd"/>
      <w:r w:rsidR="0024490F" w:rsidRPr="00474CBC">
        <w:rPr>
          <w:sz w:val="24"/>
          <w:szCs w:val="24"/>
        </w:rPr>
        <w:t xml:space="preserve"> сельское поселение</w:t>
      </w:r>
      <w:r w:rsidR="00DE1FBE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является необходимым условием улучшения качества жизни населения муниципального образования. 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D710EA" w:rsidRPr="00474CBC" w:rsidRDefault="00D710E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Внешние социально-экономические транспортные связи МО «</w:t>
      </w:r>
      <w:r w:rsidR="0024490F" w:rsidRPr="00474CBC">
        <w:rPr>
          <w:sz w:val="24"/>
          <w:szCs w:val="24"/>
        </w:rPr>
        <w:t>Татарско-</w:t>
      </w:r>
      <w:proofErr w:type="spellStart"/>
      <w:r w:rsidR="0024490F" w:rsidRPr="00474CBC">
        <w:rPr>
          <w:sz w:val="24"/>
          <w:szCs w:val="24"/>
        </w:rPr>
        <w:t>Дюм</w:t>
      </w:r>
      <w:proofErr w:type="spellEnd"/>
      <w:r w:rsidR="0024490F" w:rsidRPr="00474CBC">
        <w:rPr>
          <w:sz w:val="24"/>
          <w:szCs w:val="24"/>
        </w:rPr>
        <w:t>-</w:t>
      </w:r>
      <w:proofErr w:type="spellStart"/>
      <w:r w:rsidR="0024490F" w:rsidRPr="00474CBC">
        <w:rPr>
          <w:sz w:val="24"/>
          <w:szCs w:val="24"/>
        </w:rPr>
        <w:t>Дюмское</w:t>
      </w:r>
      <w:proofErr w:type="spellEnd"/>
      <w:r w:rsidR="0024490F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с другими регионами осуществляются автомобильным (индивидуальным и общественным) видом транспорта.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Водный, железнодорожный и воздушный транспорт не используется.</w:t>
      </w:r>
    </w:p>
    <w:p w:rsidR="008F6269" w:rsidRPr="00474CBC" w:rsidRDefault="008F6269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Автомобильный транспорт является основным видом транспорта, которым 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8F6269" w:rsidRPr="00474CBC" w:rsidRDefault="008F626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>Пассажирские перевозки автомобильным транспортом общего пользования в МО «</w:t>
      </w:r>
      <w:r w:rsidR="00581C51" w:rsidRPr="00474CBC">
        <w:rPr>
          <w:sz w:val="24"/>
          <w:szCs w:val="24"/>
        </w:rPr>
        <w:t>Татарско-</w:t>
      </w:r>
      <w:proofErr w:type="spellStart"/>
      <w:r w:rsidR="00581C51" w:rsidRPr="00474CBC">
        <w:rPr>
          <w:sz w:val="24"/>
          <w:szCs w:val="24"/>
        </w:rPr>
        <w:t>Дюм</w:t>
      </w:r>
      <w:proofErr w:type="spellEnd"/>
      <w:r w:rsidR="00581C51" w:rsidRPr="00474CBC">
        <w:rPr>
          <w:sz w:val="24"/>
          <w:szCs w:val="24"/>
        </w:rPr>
        <w:t>-</w:t>
      </w:r>
      <w:proofErr w:type="spellStart"/>
      <w:r w:rsidR="00581C51" w:rsidRPr="00474CBC">
        <w:rPr>
          <w:sz w:val="24"/>
          <w:szCs w:val="24"/>
        </w:rPr>
        <w:t>Дюмское</w:t>
      </w:r>
      <w:proofErr w:type="spellEnd"/>
      <w:r w:rsidR="00581C51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осуществляются по пригородн</w:t>
      </w:r>
      <w:r w:rsidR="00112FA2" w:rsidRPr="00474CBC">
        <w:rPr>
          <w:sz w:val="24"/>
          <w:szCs w:val="24"/>
        </w:rPr>
        <w:t>ому</w:t>
      </w:r>
      <w:r w:rsidRPr="00474CBC">
        <w:rPr>
          <w:sz w:val="24"/>
          <w:szCs w:val="24"/>
        </w:rPr>
        <w:t xml:space="preserve"> муниципальн</w:t>
      </w:r>
      <w:r w:rsidR="00112FA2" w:rsidRPr="00474CBC">
        <w:rPr>
          <w:sz w:val="24"/>
          <w:szCs w:val="24"/>
        </w:rPr>
        <w:t>ому</w:t>
      </w:r>
      <w:r w:rsidRPr="00474CBC">
        <w:rPr>
          <w:sz w:val="24"/>
          <w:szCs w:val="24"/>
        </w:rPr>
        <w:t xml:space="preserve"> маршрут</w:t>
      </w:r>
      <w:r w:rsidR="00112FA2" w:rsidRPr="00474CBC">
        <w:rPr>
          <w:sz w:val="24"/>
          <w:szCs w:val="24"/>
        </w:rPr>
        <w:t>у</w:t>
      </w:r>
      <w:r w:rsidR="00DE5F36" w:rsidRPr="00474CBC">
        <w:rPr>
          <w:sz w:val="24"/>
          <w:szCs w:val="24"/>
        </w:rPr>
        <w:t xml:space="preserve">№103 Елабуга – н.п. </w:t>
      </w:r>
      <w:proofErr w:type="spellStart"/>
      <w:r w:rsidR="00DE5F36"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>.</w:t>
      </w:r>
    </w:p>
    <w:p w:rsidR="00AB74C1" w:rsidRPr="00474CBC" w:rsidRDefault="00B87B05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Схема пригородных муниципальных маршрутов регулярных перевозок Республики, проходящих по территории МО «</w:t>
      </w:r>
      <w:r w:rsidR="006076D7" w:rsidRPr="00474CBC">
        <w:rPr>
          <w:color w:val="auto"/>
          <w:sz w:val="24"/>
          <w:szCs w:val="24"/>
        </w:rPr>
        <w:t>Татарско-</w:t>
      </w:r>
      <w:proofErr w:type="spellStart"/>
      <w:r w:rsidR="006076D7" w:rsidRPr="00474CBC">
        <w:rPr>
          <w:color w:val="auto"/>
          <w:sz w:val="24"/>
          <w:szCs w:val="24"/>
        </w:rPr>
        <w:t>Дюм</w:t>
      </w:r>
      <w:proofErr w:type="spellEnd"/>
      <w:r w:rsidR="006076D7" w:rsidRPr="00474CBC">
        <w:rPr>
          <w:color w:val="auto"/>
          <w:sz w:val="24"/>
          <w:szCs w:val="24"/>
        </w:rPr>
        <w:t>-</w:t>
      </w:r>
      <w:proofErr w:type="spellStart"/>
      <w:r w:rsidR="006076D7" w:rsidRPr="00474CBC">
        <w:rPr>
          <w:color w:val="auto"/>
          <w:sz w:val="24"/>
          <w:szCs w:val="24"/>
        </w:rPr>
        <w:t>Дюмское</w:t>
      </w:r>
      <w:proofErr w:type="spellEnd"/>
      <w:r w:rsidR="006076D7" w:rsidRPr="00474CBC">
        <w:rPr>
          <w:color w:val="auto"/>
          <w:sz w:val="24"/>
          <w:szCs w:val="24"/>
        </w:rPr>
        <w:t xml:space="preserve"> сельское поселение</w:t>
      </w:r>
      <w:r w:rsidRPr="00474CBC">
        <w:rPr>
          <w:color w:val="auto"/>
          <w:sz w:val="24"/>
          <w:szCs w:val="24"/>
        </w:rPr>
        <w:t>», показана на рисунке 1</w:t>
      </w:r>
      <w:r w:rsidR="00AB74C1" w:rsidRPr="00474CBC">
        <w:rPr>
          <w:color w:val="auto"/>
          <w:sz w:val="24"/>
          <w:szCs w:val="24"/>
        </w:rPr>
        <w:t>.</w:t>
      </w:r>
    </w:p>
    <w:p w:rsidR="00442B54" w:rsidRPr="00474CBC" w:rsidRDefault="00442B54" w:rsidP="00442B54">
      <w:pPr>
        <w:pStyle w:val="afffffff6"/>
        <w:spacing w:line="240" w:lineRule="auto"/>
        <w:rPr>
          <w:rFonts w:cs="Times New Roman"/>
          <w:color w:val="auto"/>
          <w:sz w:val="24"/>
          <w:szCs w:val="24"/>
        </w:rPr>
      </w:pPr>
    </w:p>
    <w:p w:rsidR="00442B54" w:rsidRPr="00474CBC" w:rsidRDefault="00442B54" w:rsidP="00442B54">
      <w:pPr>
        <w:pStyle w:val="afffffff6"/>
        <w:spacing w:line="240" w:lineRule="auto"/>
        <w:rPr>
          <w:rFonts w:cs="Times New Roman"/>
          <w:noProof/>
          <w:color w:val="auto"/>
          <w:sz w:val="24"/>
          <w:szCs w:val="24"/>
        </w:rPr>
      </w:pPr>
      <w:r w:rsidRPr="00474CBC">
        <w:rPr>
          <w:rFonts w:cs="Times New Roman"/>
          <w:noProof/>
          <w:color w:val="auto"/>
          <w:sz w:val="24"/>
          <w:szCs w:val="24"/>
        </w:rPr>
        <w:t>Рисунок 1 – Схема движения пригородных муниципальных маршрутов</w:t>
      </w:r>
    </w:p>
    <w:p w:rsidR="00442B54" w:rsidRPr="00474CBC" w:rsidRDefault="00442B54" w:rsidP="00474BD2">
      <w:pPr>
        <w:spacing w:line="240" w:lineRule="auto"/>
        <w:rPr>
          <w:color w:val="auto"/>
          <w:sz w:val="24"/>
          <w:szCs w:val="24"/>
        </w:rPr>
      </w:pPr>
    </w:p>
    <w:p w:rsidR="00B87B05" w:rsidRPr="00474CBC" w:rsidRDefault="00442B54" w:rsidP="00442B54">
      <w:pPr>
        <w:widowControl/>
        <w:suppressAutoHyphens w:val="0"/>
        <w:spacing w:line="240" w:lineRule="auto"/>
        <w:ind w:firstLine="0"/>
        <w:rPr>
          <w:color w:val="auto"/>
          <w:sz w:val="24"/>
          <w:szCs w:val="24"/>
        </w:rPr>
        <w:sectPr w:rsidR="00B87B05" w:rsidRPr="00474CBC" w:rsidSect="00330276">
          <w:footerReference w:type="even" r:id="rId17"/>
          <w:footerReference w:type="default" r:id="rId18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 w:rsidRPr="00474CBC">
        <w:rPr>
          <w:noProof/>
          <w:color w:val="auto"/>
          <w:sz w:val="24"/>
          <w:szCs w:val="24"/>
        </w:rPr>
        <w:drawing>
          <wp:inline distT="0" distB="0" distL="0" distR="0" wp14:anchorId="7F913F5A" wp14:editId="02385437">
            <wp:extent cx="6096000" cy="746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городные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8" cy="7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26" w:rsidRPr="00474CBC" w:rsidRDefault="00F84526" w:rsidP="00F84526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r w:rsidRPr="00474CBC">
        <w:rPr>
          <w:rFonts w:cs="Times New Roman"/>
          <w:b/>
          <w:color w:val="auto"/>
          <w:sz w:val="24"/>
          <w:szCs w:val="24"/>
        </w:rPr>
        <w:lastRenderedPageBreak/>
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</w:r>
    </w:p>
    <w:p w:rsidR="00F84526" w:rsidRPr="00474CBC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Транспортная инфраструктура МО «Татарско-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поселение» представлена автомобильными дорогами. Они связывают территорию поселения с соседними территориями и районным центром, обеспечивают жизнедеятельность всех населенных объектов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F84526" w:rsidRPr="00474CBC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Транспортная связь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Дюмского</w:t>
      </w:r>
      <w:proofErr w:type="spellEnd"/>
      <w:r w:rsidRPr="00474CBC">
        <w:rPr>
          <w:sz w:val="24"/>
          <w:szCs w:val="24"/>
        </w:rPr>
        <w:t xml:space="preserve"> сельского поселения с другими поселениями Елабужского муниципального района в настоящее время осуществляется через дорогу регионального значения IV технической категорий «М-7 «Волга»–Большой </w:t>
      </w:r>
      <w:proofErr w:type="spellStart"/>
      <w:r w:rsidRPr="00474CBC">
        <w:rPr>
          <w:sz w:val="24"/>
          <w:szCs w:val="24"/>
        </w:rPr>
        <w:t>Шурняк</w:t>
      </w:r>
      <w:proofErr w:type="spellEnd"/>
      <w:r w:rsidRPr="00474CBC">
        <w:rPr>
          <w:sz w:val="24"/>
          <w:szCs w:val="24"/>
        </w:rPr>
        <w:t>», протяженность которой в границах поселения составляет 5,142 км, покрытие – асфальтобетонное. Данная дорога пересекает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 с юга на север.</w:t>
      </w:r>
    </w:p>
    <w:p w:rsidR="00F84526" w:rsidRPr="00474CBC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Местная сеть автомобильных дорог МО «Татарско-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поселение» Елабужского муниципального района представлена дорогами общего и необщего пользования, обеспечивающими связь инфраструктуры населенных пунктов с объектами промышленного производства и агропромышленного комплекса. Часть автомобильных дорог имеет асфальтобетонное покрытие, остальные – переходное или грунтовое.</w:t>
      </w:r>
    </w:p>
    <w:p w:rsidR="00F84526" w:rsidRPr="00474CBC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Автомобильные дороги местного значения общего пользования представлены:</w:t>
      </w:r>
    </w:p>
    <w:p w:rsidR="00F84526" w:rsidRPr="00474CBC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подъездами к населенным пунктам;</w:t>
      </w:r>
    </w:p>
    <w:p w:rsidR="00F84526" w:rsidRPr="00474CBC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подъездами к жилой застройке;</w:t>
      </w:r>
    </w:p>
    <w:p w:rsidR="00F84526" w:rsidRPr="00474CBC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подъездами к объектам сельского хозяйства;</w:t>
      </w:r>
    </w:p>
    <w:p w:rsidR="00F84526" w:rsidRPr="00474CBC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подъездами к объектам промышленности;</w:t>
      </w:r>
    </w:p>
    <w:p w:rsidR="00F84526" w:rsidRPr="00474CBC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подъездами к объектам туризма и рекреации;</w:t>
      </w:r>
    </w:p>
    <w:p w:rsidR="00F84526" w:rsidRPr="00474CBC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подъездами к объектам обслуживания.</w:t>
      </w:r>
    </w:p>
    <w:p w:rsidR="00F84526" w:rsidRPr="00474CBC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Основными характеристиками параметров дорожного движения являются значения интенсивности движения потоков транспортных средств, коэффициент загрузки дорог движением и пропускная способность.</w:t>
      </w:r>
    </w:p>
    <w:p w:rsidR="00F84526" w:rsidRPr="00474CBC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Интенсивность автомобильной дороги регионального значения «М-7 «Волга» – Большой </w:t>
      </w:r>
      <w:proofErr w:type="spellStart"/>
      <w:r w:rsidRPr="00474CBC">
        <w:rPr>
          <w:sz w:val="24"/>
          <w:szCs w:val="24"/>
        </w:rPr>
        <w:t>Шурняк</w:t>
      </w:r>
      <w:proofErr w:type="spellEnd"/>
      <w:r w:rsidRPr="00474CBC">
        <w:rPr>
          <w:sz w:val="24"/>
          <w:szCs w:val="24"/>
        </w:rPr>
        <w:t>» составляет 28ед./ч, пропускная способность – 1800 ед./ч, коэффициент загрузки – 0,02.</w:t>
      </w:r>
    </w:p>
    <w:p w:rsidR="00F84526" w:rsidRPr="00474CBC" w:rsidRDefault="00F84526" w:rsidP="00F84526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Интенсивность движения на автодорогах местного значения МО «Татарско-</w:t>
      </w:r>
      <w:proofErr w:type="spellStart"/>
      <w:r w:rsidRPr="00474CBC">
        <w:rPr>
          <w:color w:val="auto"/>
          <w:sz w:val="24"/>
          <w:szCs w:val="24"/>
        </w:rPr>
        <w:t>Дюм</w:t>
      </w:r>
      <w:proofErr w:type="spellEnd"/>
      <w:r w:rsidRPr="00474CBC">
        <w:rPr>
          <w:color w:val="auto"/>
          <w:sz w:val="24"/>
          <w:szCs w:val="24"/>
        </w:rPr>
        <w:t>-</w:t>
      </w:r>
      <w:proofErr w:type="spellStart"/>
      <w:r w:rsidRPr="00474CBC">
        <w:rPr>
          <w:color w:val="auto"/>
          <w:sz w:val="24"/>
          <w:szCs w:val="24"/>
        </w:rPr>
        <w:t>Дюмское</w:t>
      </w:r>
      <w:proofErr w:type="spellEnd"/>
      <w:r w:rsidRPr="00474CBC">
        <w:rPr>
          <w:color w:val="auto"/>
          <w:sz w:val="24"/>
          <w:szCs w:val="24"/>
        </w:rPr>
        <w:t xml:space="preserve"> сельское поселение» низкая, составляет менее 30 авт./ч. Автомобильные дороги общего пользования местного значения имеют достаточную пропускную способность.</w:t>
      </w:r>
    </w:p>
    <w:p w:rsidR="00F84526" w:rsidRPr="00474CBC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Данные по общей протяженности дорог общего пользования, проходящих в границах МО «Татарско-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поселение», приведены в таблице 2.</w:t>
      </w:r>
    </w:p>
    <w:p w:rsidR="00F84526" w:rsidRPr="00474CBC" w:rsidRDefault="00F84526" w:rsidP="00F84526">
      <w:pPr>
        <w:spacing w:line="240" w:lineRule="auto"/>
        <w:ind w:firstLine="0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Таблица 2 – Протяженность дорог общего пользования, проходящих в границах МО «Татарско-</w:t>
      </w:r>
      <w:proofErr w:type="spellStart"/>
      <w:r w:rsidRPr="00474CBC">
        <w:rPr>
          <w:color w:val="auto"/>
          <w:sz w:val="24"/>
          <w:szCs w:val="24"/>
        </w:rPr>
        <w:t>Дюм</w:t>
      </w:r>
      <w:proofErr w:type="spellEnd"/>
      <w:r w:rsidRPr="00474CBC">
        <w:rPr>
          <w:color w:val="auto"/>
          <w:sz w:val="24"/>
          <w:szCs w:val="24"/>
        </w:rPr>
        <w:t>-</w:t>
      </w:r>
      <w:proofErr w:type="spellStart"/>
      <w:r w:rsidRPr="00474CBC">
        <w:rPr>
          <w:color w:val="auto"/>
          <w:sz w:val="24"/>
          <w:szCs w:val="24"/>
        </w:rPr>
        <w:t>Дюмское</w:t>
      </w:r>
      <w:proofErr w:type="spellEnd"/>
      <w:r w:rsidRPr="00474CBC">
        <w:rPr>
          <w:color w:val="auto"/>
          <w:sz w:val="24"/>
          <w:szCs w:val="24"/>
        </w:rPr>
        <w:t xml:space="preserve"> сельское поселение»</w:t>
      </w:r>
    </w:p>
    <w:tbl>
      <w:tblPr>
        <w:tblStyle w:val="aff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474CBC" w:rsidRPr="00474CBC" w:rsidTr="000A7BE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CBC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CBC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CBC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Протяженность, км</w:t>
            </w:r>
          </w:p>
        </w:tc>
      </w:tr>
      <w:tr w:rsidR="00474CBC" w:rsidRPr="00474CBC" w:rsidTr="000A7BE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CBC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CBC" w:rsidRDefault="00F84526" w:rsidP="000A7BE4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CBC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10,697</w:t>
            </w:r>
          </w:p>
        </w:tc>
      </w:tr>
    </w:tbl>
    <w:p w:rsidR="00B87B05" w:rsidRPr="00474CBC" w:rsidRDefault="00B87B05" w:rsidP="00F84526">
      <w:pPr>
        <w:ind w:firstLine="0"/>
        <w:rPr>
          <w:color w:val="auto"/>
          <w:sz w:val="24"/>
          <w:szCs w:val="24"/>
        </w:rPr>
        <w:sectPr w:rsidR="00B87B05" w:rsidRPr="00474CBC" w:rsidSect="00442B54">
          <w:footerReference w:type="even" r:id="rId20"/>
          <w:footerReference w:type="default" r:id="rId21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</w:p>
    <w:tbl>
      <w:tblPr>
        <w:tblStyle w:val="aff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474CBC" w:rsidRPr="00474CBC" w:rsidTr="00802A30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CBC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CBC" w:rsidRDefault="00414E04" w:rsidP="00474BD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CBC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5,142</w:t>
            </w:r>
          </w:p>
        </w:tc>
      </w:tr>
      <w:tr w:rsidR="00414E04" w:rsidRPr="00474CBC" w:rsidTr="00802A30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CBC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CBC" w:rsidRDefault="00414E04" w:rsidP="00474BD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CBC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5,555</w:t>
            </w:r>
          </w:p>
        </w:tc>
      </w:tr>
    </w:tbl>
    <w:p w:rsidR="00F84526" w:rsidRPr="00474CBC" w:rsidRDefault="00F84526" w:rsidP="00474BD2">
      <w:pPr>
        <w:pStyle w:val="afffffffe"/>
        <w:spacing w:line="240" w:lineRule="auto"/>
        <w:rPr>
          <w:sz w:val="24"/>
          <w:szCs w:val="24"/>
        </w:rPr>
      </w:pPr>
    </w:p>
    <w:p w:rsidR="00F84526" w:rsidRPr="00474CBC" w:rsidRDefault="00C602A5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Описание и основные показатели транспортно-эксплуатационных характеристик </w:t>
      </w:r>
    </w:p>
    <w:p w:rsidR="001E2832" w:rsidRPr="00474CBC" w:rsidRDefault="00C602A5" w:rsidP="00F84526">
      <w:pPr>
        <w:pStyle w:val="afffffffe"/>
        <w:spacing w:line="240" w:lineRule="auto"/>
        <w:ind w:firstLine="0"/>
        <w:rPr>
          <w:sz w:val="24"/>
          <w:szCs w:val="24"/>
        </w:rPr>
      </w:pPr>
      <w:r w:rsidRPr="00474CBC">
        <w:rPr>
          <w:sz w:val="24"/>
          <w:szCs w:val="24"/>
        </w:rPr>
        <w:t>автомобильных дорог общего пользования регионального и местного значения, проходящих в границах МО «</w:t>
      </w:r>
      <w:r w:rsidR="00516A61" w:rsidRPr="00474CBC">
        <w:rPr>
          <w:sz w:val="24"/>
          <w:szCs w:val="24"/>
        </w:rPr>
        <w:t>Татарско-</w:t>
      </w:r>
      <w:proofErr w:type="spellStart"/>
      <w:r w:rsidR="00516A61" w:rsidRPr="00474CBC">
        <w:rPr>
          <w:sz w:val="24"/>
          <w:szCs w:val="24"/>
        </w:rPr>
        <w:t>Дюм</w:t>
      </w:r>
      <w:proofErr w:type="spellEnd"/>
      <w:r w:rsidR="00516A61" w:rsidRPr="00474CBC">
        <w:rPr>
          <w:sz w:val="24"/>
          <w:szCs w:val="24"/>
        </w:rPr>
        <w:t>-</w:t>
      </w:r>
      <w:proofErr w:type="spellStart"/>
      <w:r w:rsidR="00516A61" w:rsidRPr="00474CBC">
        <w:rPr>
          <w:sz w:val="24"/>
          <w:szCs w:val="24"/>
        </w:rPr>
        <w:t>Дюмское</w:t>
      </w:r>
      <w:proofErr w:type="spellEnd"/>
      <w:r w:rsidR="00516A61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 xml:space="preserve">», </w:t>
      </w:r>
      <w:r w:rsidR="001E2832" w:rsidRPr="00474CBC">
        <w:rPr>
          <w:sz w:val="24"/>
          <w:szCs w:val="24"/>
        </w:rPr>
        <w:t>приведен</w:t>
      </w:r>
      <w:r w:rsidRPr="00474CBC">
        <w:rPr>
          <w:sz w:val="24"/>
          <w:szCs w:val="24"/>
        </w:rPr>
        <w:t>ы</w:t>
      </w:r>
      <w:r w:rsidR="001E2832" w:rsidRPr="00474CBC">
        <w:rPr>
          <w:sz w:val="24"/>
          <w:szCs w:val="24"/>
        </w:rPr>
        <w:t xml:space="preserve"> в таблице </w:t>
      </w:r>
      <w:r w:rsidR="008537E2" w:rsidRPr="00474CBC">
        <w:rPr>
          <w:sz w:val="24"/>
          <w:szCs w:val="24"/>
        </w:rPr>
        <w:t>3</w:t>
      </w:r>
      <w:r w:rsidR="001E2832" w:rsidRPr="00474CBC">
        <w:rPr>
          <w:sz w:val="24"/>
          <w:szCs w:val="24"/>
        </w:rPr>
        <w:t>.</w:t>
      </w:r>
    </w:p>
    <w:p w:rsidR="00B65248" w:rsidRPr="00474CBC" w:rsidRDefault="00B65248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8537E2" w:rsidRPr="00474CBC">
        <w:rPr>
          <w:color w:val="auto"/>
          <w:sz w:val="24"/>
          <w:szCs w:val="24"/>
        </w:rPr>
        <w:t>3</w:t>
      </w:r>
      <w:r w:rsidR="00B31A05" w:rsidRPr="00474CBC">
        <w:rPr>
          <w:color w:val="auto"/>
          <w:sz w:val="24"/>
          <w:szCs w:val="24"/>
        </w:rPr>
        <w:t>–</w:t>
      </w:r>
      <w:r w:rsidR="00C602A5" w:rsidRPr="00474CBC">
        <w:rPr>
          <w:color w:val="auto"/>
          <w:sz w:val="24"/>
          <w:szCs w:val="24"/>
        </w:rPr>
        <w:t>Описание и основные показатели транспортно-эксплуатационных характеристик автомобильных дорог общего пользования регионального и местного значения, проходящих в границах МО «</w:t>
      </w:r>
      <w:r w:rsidR="00516A61" w:rsidRPr="00474CBC">
        <w:rPr>
          <w:color w:val="auto"/>
          <w:sz w:val="24"/>
          <w:szCs w:val="24"/>
        </w:rPr>
        <w:t>Татарско-</w:t>
      </w:r>
      <w:proofErr w:type="spellStart"/>
      <w:r w:rsidR="00516A61" w:rsidRPr="00474CBC">
        <w:rPr>
          <w:color w:val="auto"/>
          <w:sz w:val="24"/>
          <w:szCs w:val="24"/>
        </w:rPr>
        <w:t>Дюм</w:t>
      </w:r>
      <w:proofErr w:type="spellEnd"/>
      <w:r w:rsidR="00516A61" w:rsidRPr="00474CBC">
        <w:rPr>
          <w:color w:val="auto"/>
          <w:sz w:val="24"/>
          <w:szCs w:val="24"/>
        </w:rPr>
        <w:t>-</w:t>
      </w:r>
      <w:proofErr w:type="spellStart"/>
      <w:r w:rsidR="00516A61" w:rsidRPr="00474CBC">
        <w:rPr>
          <w:color w:val="auto"/>
          <w:sz w:val="24"/>
          <w:szCs w:val="24"/>
        </w:rPr>
        <w:t>Дюмское</w:t>
      </w:r>
      <w:proofErr w:type="spellEnd"/>
      <w:r w:rsidR="00516A61" w:rsidRPr="00474CBC">
        <w:rPr>
          <w:color w:val="auto"/>
          <w:sz w:val="24"/>
          <w:szCs w:val="24"/>
        </w:rPr>
        <w:t xml:space="preserve"> сельское поселение</w:t>
      </w:r>
      <w:r w:rsidR="00C602A5" w:rsidRPr="00474CBC">
        <w:rPr>
          <w:color w:val="auto"/>
          <w:sz w:val="24"/>
          <w:szCs w:val="24"/>
        </w:rPr>
        <w:t>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5"/>
        <w:gridCol w:w="1941"/>
        <w:gridCol w:w="753"/>
        <w:gridCol w:w="1086"/>
        <w:gridCol w:w="964"/>
        <w:gridCol w:w="1037"/>
        <w:gridCol w:w="869"/>
        <w:gridCol w:w="654"/>
        <w:gridCol w:w="1033"/>
        <w:gridCol w:w="1082"/>
      </w:tblGrid>
      <w:tr w:rsidR="00474CBC" w:rsidRPr="00474CBC" w:rsidTr="00F030A3">
        <w:trPr>
          <w:trHeight w:val="340"/>
        </w:trPr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районов, автомобильных дорог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Категория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Общая протяжен-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ность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км</w:t>
            </w: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 том числе: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Общее число полос движения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Ширина полосы движения, м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474CBC">
              <w:rPr>
                <w:color w:val="auto"/>
                <w:sz w:val="24"/>
                <w:szCs w:val="24"/>
              </w:rPr>
              <w:t>цементо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-бетон</w:t>
            </w: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474CBC">
              <w:rPr>
                <w:color w:val="auto"/>
                <w:sz w:val="24"/>
                <w:szCs w:val="24"/>
              </w:rPr>
              <w:t>асфальто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-бетон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щебень, гравий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грунт</w:t>
            </w:r>
          </w:p>
        </w:tc>
        <w:tc>
          <w:tcPr>
            <w:tcW w:w="5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74CBC" w:rsidRPr="00474CBC" w:rsidTr="00F030A3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2A5" w:rsidRPr="00474CBC" w:rsidRDefault="00C602A5" w:rsidP="00474BD2">
            <w:pPr>
              <w:spacing w:line="240" w:lineRule="auto"/>
              <w:ind w:left="-30" w:right="-44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Автодороги регионального значения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FD4DD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-30" w:right="-44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FD4DD9" w:rsidP="00474BD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М-7 "Волга" - Большой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Шурняк</w:t>
            </w:r>
            <w:proofErr w:type="spell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FD4DD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5,142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FD4DD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5,142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FD4DD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CBC" w:rsidRDefault="00FD4DD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DD9" w:rsidRPr="00474CBC" w:rsidRDefault="00FD4DD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DD9" w:rsidRPr="00474CBC" w:rsidRDefault="00FD4DD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3,0 - 3,25</w:t>
            </w:r>
          </w:p>
        </w:tc>
      </w:tr>
      <w:tr w:rsidR="00474CBC" w:rsidRPr="00474CBC" w:rsidTr="00F030A3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2A5" w:rsidRPr="00474CBC" w:rsidRDefault="00C602A5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Автодороги местного значения, проходящие в границах населенных пунктов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right="-77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с.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ул. Школьная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0,23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0,23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left="-91" w:right="-3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right="-77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с.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ул. 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М.Джалиля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1,767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1,62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left="-91" w:right="-3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0,147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right="-77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с.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ул. Сайдашева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0,82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0,82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left="-91" w:right="-3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right="-77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с.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, ул.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Г.Тукая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1,497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1,497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left="-91" w:right="-3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right="-77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д.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ул. Луговая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0,319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left="-91" w:right="-3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0,319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right="-77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д.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ул. Центральная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0,421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left="-91" w:right="-3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0,421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right="-77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д.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автодорога д. 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0,501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0,501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474CBC" w:rsidRDefault="005021E9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</w:tbl>
    <w:p w:rsidR="000C7E06" w:rsidRPr="00474CBC" w:rsidRDefault="00A22A23" w:rsidP="00474BD2">
      <w:pPr>
        <w:pStyle w:val="afffffffe"/>
        <w:spacing w:before="200" w:line="240" w:lineRule="auto"/>
        <w:rPr>
          <w:sz w:val="24"/>
          <w:szCs w:val="24"/>
        </w:rPr>
      </w:pPr>
      <w:proofErr w:type="spellStart"/>
      <w:r w:rsidRPr="00474CBC">
        <w:rPr>
          <w:sz w:val="24"/>
          <w:szCs w:val="24"/>
        </w:rPr>
        <w:t>Елабужский</w:t>
      </w:r>
      <w:proofErr w:type="spellEnd"/>
      <w:r w:rsidRPr="00474CBC">
        <w:rPr>
          <w:sz w:val="24"/>
          <w:szCs w:val="24"/>
        </w:rPr>
        <w:t xml:space="preserve"> район характеризуется высокой плотностью дорожной сети. В районе показатель плотности дорожной сети составляет 0,44 км/км</w:t>
      </w:r>
      <w:r w:rsidRPr="00474CBC">
        <w:rPr>
          <w:sz w:val="24"/>
          <w:szCs w:val="24"/>
          <w:vertAlign w:val="superscript"/>
        </w:rPr>
        <w:t>2</w:t>
      </w:r>
      <w:r w:rsidRPr="00474CBC">
        <w:rPr>
          <w:sz w:val="24"/>
          <w:szCs w:val="24"/>
        </w:rPr>
        <w:t xml:space="preserve">, что показывает высокую разветвленность сети улиц и дорог. </w:t>
      </w:r>
      <w:r w:rsidR="000C7E06" w:rsidRPr="00474CBC">
        <w:rPr>
          <w:sz w:val="24"/>
          <w:szCs w:val="24"/>
        </w:rPr>
        <w:t>Общая протяженность улично-дорожной сети МО «</w:t>
      </w:r>
      <w:r w:rsidR="00C96F40" w:rsidRPr="00474CBC">
        <w:rPr>
          <w:sz w:val="24"/>
          <w:szCs w:val="24"/>
        </w:rPr>
        <w:t>Татарско-</w:t>
      </w:r>
      <w:proofErr w:type="spellStart"/>
      <w:r w:rsidR="00C96F40" w:rsidRPr="00474CBC">
        <w:rPr>
          <w:sz w:val="24"/>
          <w:szCs w:val="24"/>
        </w:rPr>
        <w:t>Дюм</w:t>
      </w:r>
      <w:proofErr w:type="spellEnd"/>
      <w:r w:rsidR="00C96F40" w:rsidRPr="00474CBC">
        <w:rPr>
          <w:sz w:val="24"/>
          <w:szCs w:val="24"/>
        </w:rPr>
        <w:t>-</w:t>
      </w:r>
      <w:proofErr w:type="spellStart"/>
      <w:r w:rsidR="00C96F40" w:rsidRPr="00474CBC">
        <w:rPr>
          <w:sz w:val="24"/>
          <w:szCs w:val="24"/>
        </w:rPr>
        <w:t>Дюмское</w:t>
      </w:r>
      <w:proofErr w:type="spellEnd"/>
      <w:r w:rsidR="00C96F40" w:rsidRPr="00474CBC">
        <w:rPr>
          <w:sz w:val="24"/>
          <w:szCs w:val="24"/>
        </w:rPr>
        <w:t xml:space="preserve"> сельское поселение</w:t>
      </w:r>
      <w:r w:rsidR="000C7E06" w:rsidRPr="00474CBC">
        <w:rPr>
          <w:sz w:val="24"/>
          <w:szCs w:val="24"/>
        </w:rPr>
        <w:t xml:space="preserve">» составляет </w:t>
      </w:r>
      <w:r w:rsidR="00C96F40" w:rsidRPr="00474CBC">
        <w:rPr>
          <w:sz w:val="24"/>
          <w:szCs w:val="24"/>
        </w:rPr>
        <w:t xml:space="preserve">10,697 </w:t>
      </w:r>
      <w:r w:rsidR="000C7E06" w:rsidRPr="00474CBC">
        <w:rPr>
          <w:sz w:val="24"/>
          <w:szCs w:val="24"/>
        </w:rPr>
        <w:t>км</w:t>
      </w:r>
      <w:bookmarkStart w:id="48" w:name="_Hlk487109811"/>
      <w:r w:rsidR="0075514F" w:rsidRPr="00474CBC">
        <w:rPr>
          <w:sz w:val="24"/>
          <w:szCs w:val="24"/>
        </w:rPr>
        <w:t>, плотность улично-дорожной сети–0,3</w:t>
      </w:r>
      <w:r w:rsidR="00720F0A" w:rsidRPr="00474CBC">
        <w:rPr>
          <w:sz w:val="24"/>
          <w:szCs w:val="24"/>
        </w:rPr>
        <w:t>2</w:t>
      </w:r>
      <w:r w:rsidR="0075514F" w:rsidRPr="00474CBC">
        <w:rPr>
          <w:sz w:val="24"/>
          <w:szCs w:val="24"/>
        </w:rPr>
        <w:t>км/км</w:t>
      </w:r>
      <w:r w:rsidR="0075514F" w:rsidRPr="00474CBC">
        <w:rPr>
          <w:sz w:val="24"/>
          <w:szCs w:val="24"/>
          <w:vertAlign w:val="superscript"/>
        </w:rPr>
        <w:t>2</w:t>
      </w:r>
      <w:r w:rsidR="0075514F" w:rsidRPr="00474CBC">
        <w:rPr>
          <w:sz w:val="24"/>
          <w:szCs w:val="24"/>
        </w:rPr>
        <w:t>.</w:t>
      </w:r>
      <w:bookmarkEnd w:id="48"/>
    </w:p>
    <w:p w:rsidR="001E2832" w:rsidRPr="00474CBC" w:rsidRDefault="001E283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целом, МО «</w:t>
      </w:r>
      <w:r w:rsidR="00720F0A" w:rsidRPr="00474CBC">
        <w:rPr>
          <w:sz w:val="24"/>
          <w:szCs w:val="24"/>
        </w:rPr>
        <w:t>Татарско-</w:t>
      </w:r>
      <w:proofErr w:type="spellStart"/>
      <w:r w:rsidR="00720F0A" w:rsidRPr="00474CBC">
        <w:rPr>
          <w:sz w:val="24"/>
          <w:szCs w:val="24"/>
        </w:rPr>
        <w:t>Дюм</w:t>
      </w:r>
      <w:proofErr w:type="spellEnd"/>
      <w:r w:rsidR="00720F0A" w:rsidRPr="00474CBC">
        <w:rPr>
          <w:sz w:val="24"/>
          <w:szCs w:val="24"/>
        </w:rPr>
        <w:t>-</w:t>
      </w:r>
      <w:proofErr w:type="spellStart"/>
      <w:r w:rsidR="00720F0A" w:rsidRPr="00474CBC">
        <w:rPr>
          <w:sz w:val="24"/>
          <w:szCs w:val="24"/>
        </w:rPr>
        <w:t>Дюмское</w:t>
      </w:r>
      <w:proofErr w:type="spellEnd"/>
      <w:r w:rsidR="00720F0A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характеризуется относительно развитой транспортной сетью и относительно благоприятной транспортной средой жизнедеятельности.</w:t>
      </w:r>
    </w:p>
    <w:p w:rsidR="00B93010" w:rsidRPr="00474CBC" w:rsidRDefault="00A22A2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Э</w:t>
      </w:r>
      <w:r w:rsidR="00B93010" w:rsidRPr="00474CBC">
        <w:rPr>
          <w:sz w:val="24"/>
          <w:szCs w:val="24"/>
        </w:rPr>
        <w:t>кологическая нагрузка со стороны участников дорожного движения оценивается как низкая ввиду следующих обстоятельств:</w:t>
      </w:r>
    </w:p>
    <w:p w:rsidR="00B93010" w:rsidRPr="00474CBC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невысокие значения интенсивности движения и загрузки УДС;</w:t>
      </w:r>
    </w:p>
    <w:p w:rsidR="00B93010" w:rsidRPr="00474CBC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>незначительная доля грузовых транспортных средств в общем потоке;</w:t>
      </w:r>
    </w:p>
    <w:p w:rsidR="00B93010" w:rsidRPr="00474CBC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отсутствие </w:t>
      </w:r>
      <w:proofErr w:type="spellStart"/>
      <w:r w:rsidR="003F1D8E" w:rsidRPr="00474CBC">
        <w:rPr>
          <w:sz w:val="24"/>
          <w:szCs w:val="24"/>
        </w:rPr>
        <w:t>заторовных</w:t>
      </w:r>
      <w:proofErr w:type="spellEnd"/>
      <w:r w:rsidR="003F1D8E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 xml:space="preserve"> ситуаций.</w:t>
      </w:r>
    </w:p>
    <w:p w:rsidR="00B93010" w:rsidRPr="00474CBC" w:rsidRDefault="00B9301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Скорость транспортных потоков на местных автодорогах опорной сети </w:t>
      </w:r>
      <w:r w:rsidR="0075514F" w:rsidRPr="00474CBC">
        <w:rPr>
          <w:sz w:val="24"/>
          <w:szCs w:val="24"/>
        </w:rPr>
        <w:t>МО «</w:t>
      </w:r>
      <w:r w:rsidR="00720F0A" w:rsidRPr="00474CBC">
        <w:rPr>
          <w:sz w:val="24"/>
          <w:szCs w:val="24"/>
        </w:rPr>
        <w:t>Татарско-</w:t>
      </w:r>
      <w:proofErr w:type="spellStart"/>
      <w:r w:rsidR="00720F0A" w:rsidRPr="00474CBC">
        <w:rPr>
          <w:sz w:val="24"/>
          <w:szCs w:val="24"/>
        </w:rPr>
        <w:t>Дюм</w:t>
      </w:r>
      <w:proofErr w:type="spellEnd"/>
      <w:r w:rsidR="00720F0A" w:rsidRPr="00474CBC">
        <w:rPr>
          <w:sz w:val="24"/>
          <w:szCs w:val="24"/>
        </w:rPr>
        <w:t>-</w:t>
      </w:r>
      <w:proofErr w:type="spellStart"/>
      <w:r w:rsidR="00720F0A" w:rsidRPr="00474CBC">
        <w:rPr>
          <w:sz w:val="24"/>
          <w:szCs w:val="24"/>
        </w:rPr>
        <w:t>Дюмское</w:t>
      </w:r>
      <w:proofErr w:type="spellEnd"/>
      <w:r w:rsidR="00720F0A" w:rsidRPr="00474CBC">
        <w:rPr>
          <w:sz w:val="24"/>
          <w:szCs w:val="24"/>
        </w:rPr>
        <w:t xml:space="preserve"> сельское поселение</w:t>
      </w:r>
      <w:r w:rsidR="0075514F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в целом соответствует величинам, обеспечивающим безопасность дорожного движения</w:t>
      </w:r>
    </w:p>
    <w:p w:rsidR="00EE3AE7" w:rsidRPr="00474CBC" w:rsidRDefault="00EE3AE7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Содержание автомобильных дорог местного значения предусматривает сезонные работы по систематическому уходу за дорожными одеждами, поддержание их в надлежащем эксплуатационном состоянии, порядке и чистоте, а также регулярное выполнение работ по очистке обочин дорог, по ямочному ремонту покрытия дорог, по промывке, очистке дорожных знаков, ограждений, по замене, при необходимости, элементов обустройства автомобильных дорог.</w:t>
      </w:r>
    </w:p>
    <w:p w:rsidR="00EE3AE7" w:rsidRPr="00474CBC" w:rsidRDefault="00EE3AE7" w:rsidP="00474BD2">
      <w:pPr>
        <w:pStyle w:val="afffffffe"/>
        <w:spacing w:line="240" w:lineRule="auto"/>
        <w:rPr>
          <w:bCs/>
          <w:sz w:val="24"/>
          <w:szCs w:val="24"/>
        </w:rPr>
      </w:pPr>
      <w:r w:rsidRPr="00474CBC">
        <w:rPr>
          <w:sz w:val="24"/>
          <w:szCs w:val="24"/>
        </w:rPr>
        <w:t xml:space="preserve">Проверка качества выполнения работ осуществляется по согласованному графику, с составлением </w:t>
      </w:r>
      <w:r w:rsidRPr="00474CBC">
        <w:rPr>
          <w:bCs/>
          <w:sz w:val="24"/>
          <w:szCs w:val="24"/>
        </w:rPr>
        <w:t>итогового акта оценки качества содержания муниципальных автодорог в соответствии с утвержденными критериями.</w:t>
      </w:r>
    </w:p>
    <w:p w:rsidR="00B93010" w:rsidRPr="00474CBC" w:rsidRDefault="00B9301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К недостаткам улично-дорожной сети муниципального образования можно отнести неудовлетворительное состояние и отсутствие твердого покрытия на части улично-дорожной сети поселения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 улицах населенн</w:t>
      </w:r>
      <w:r w:rsidR="00A22A23" w:rsidRPr="00474CBC">
        <w:rPr>
          <w:sz w:val="24"/>
          <w:szCs w:val="24"/>
        </w:rPr>
        <w:t>ого</w:t>
      </w:r>
      <w:r w:rsidRPr="00474CBC">
        <w:rPr>
          <w:sz w:val="24"/>
          <w:szCs w:val="24"/>
        </w:rPr>
        <w:t xml:space="preserve"> пункт</w:t>
      </w:r>
      <w:r w:rsidR="00A22A23" w:rsidRPr="00474CBC">
        <w:rPr>
          <w:sz w:val="24"/>
          <w:szCs w:val="24"/>
        </w:rPr>
        <w:t>а</w:t>
      </w:r>
      <w:r w:rsidRPr="00474CBC">
        <w:rPr>
          <w:sz w:val="24"/>
          <w:szCs w:val="24"/>
        </w:rPr>
        <w:t>.</w:t>
      </w:r>
    </w:p>
    <w:p w:rsidR="006C1BE2" w:rsidRPr="00474CBC" w:rsidRDefault="006C1BE2" w:rsidP="00474BD2">
      <w:pPr>
        <w:pStyle w:val="21"/>
        <w:tabs>
          <w:tab w:val="clear" w:pos="1559"/>
        </w:tabs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49" w:name="_Toc516746674"/>
      <w:r w:rsidRPr="00474CBC">
        <w:rPr>
          <w:rFonts w:cs="Times New Roman"/>
          <w:b/>
          <w:color w:val="auto"/>
          <w:sz w:val="24"/>
          <w:szCs w:val="24"/>
        </w:rPr>
        <w:t>Анализ состава парка транспортных средств и уровня автомобилизации</w:t>
      </w:r>
      <w:r w:rsidR="00482DD6" w:rsidRPr="00474CBC">
        <w:rPr>
          <w:rFonts w:cs="Times New Roman"/>
          <w:b/>
          <w:color w:val="auto"/>
          <w:sz w:val="24"/>
          <w:szCs w:val="24"/>
        </w:rPr>
        <w:t xml:space="preserve"> в поселении</w:t>
      </w:r>
      <w:r w:rsidRPr="00474CBC">
        <w:rPr>
          <w:rFonts w:cs="Times New Roman"/>
          <w:b/>
          <w:color w:val="auto"/>
          <w:sz w:val="24"/>
          <w:szCs w:val="24"/>
        </w:rPr>
        <w:t>, обеспеченност</w:t>
      </w:r>
      <w:r w:rsidR="00482DD6" w:rsidRPr="00474CBC">
        <w:rPr>
          <w:rFonts w:cs="Times New Roman"/>
          <w:b/>
          <w:color w:val="auto"/>
          <w:sz w:val="24"/>
          <w:szCs w:val="24"/>
        </w:rPr>
        <w:t>ь</w:t>
      </w:r>
      <w:r w:rsidRPr="00474CBC">
        <w:rPr>
          <w:rFonts w:cs="Times New Roman"/>
          <w:b/>
          <w:color w:val="auto"/>
          <w:sz w:val="24"/>
          <w:szCs w:val="24"/>
        </w:rPr>
        <w:t xml:space="preserve"> парковками (парковочными местами)</w:t>
      </w:r>
      <w:bookmarkEnd w:id="49"/>
    </w:p>
    <w:p w:rsidR="005B13DD" w:rsidRPr="00474CBC" w:rsidRDefault="005B13DD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Для проведения количественного и качественного анализа активного парка транспортных средств на территории </w:t>
      </w:r>
      <w:r w:rsidR="00E23312" w:rsidRPr="00474CBC">
        <w:rPr>
          <w:color w:val="auto"/>
          <w:sz w:val="24"/>
          <w:szCs w:val="24"/>
        </w:rPr>
        <w:t>МО</w:t>
      </w:r>
      <w:r w:rsidR="00D24874" w:rsidRPr="00474CBC">
        <w:rPr>
          <w:color w:val="auto"/>
          <w:sz w:val="24"/>
          <w:szCs w:val="24"/>
        </w:rPr>
        <w:t xml:space="preserve"> </w:t>
      </w:r>
      <w:r w:rsidR="00E23312" w:rsidRPr="00474CBC">
        <w:rPr>
          <w:color w:val="auto"/>
          <w:sz w:val="24"/>
          <w:szCs w:val="24"/>
        </w:rPr>
        <w:t>«</w:t>
      </w:r>
      <w:r w:rsidR="004D2B2A" w:rsidRPr="00474CBC">
        <w:rPr>
          <w:color w:val="auto"/>
          <w:sz w:val="24"/>
          <w:szCs w:val="24"/>
        </w:rPr>
        <w:t>Татарско-</w:t>
      </w:r>
      <w:proofErr w:type="spellStart"/>
      <w:r w:rsidR="004D2B2A" w:rsidRPr="00474CBC">
        <w:rPr>
          <w:color w:val="auto"/>
          <w:sz w:val="24"/>
          <w:szCs w:val="24"/>
        </w:rPr>
        <w:t>Дюм</w:t>
      </w:r>
      <w:proofErr w:type="spellEnd"/>
      <w:r w:rsidR="004D2B2A" w:rsidRPr="00474CBC">
        <w:rPr>
          <w:color w:val="auto"/>
          <w:sz w:val="24"/>
          <w:szCs w:val="24"/>
        </w:rPr>
        <w:t>-</w:t>
      </w:r>
      <w:proofErr w:type="spellStart"/>
      <w:r w:rsidR="004D2B2A" w:rsidRPr="00474CBC">
        <w:rPr>
          <w:color w:val="auto"/>
          <w:sz w:val="24"/>
          <w:szCs w:val="24"/>
        </w:rPr>
        <w:t>Дюмское</w:t>
      </w:r>
      <w:proofErr w:type="spellEnd"/>
      <w:r w:rsidR="004D2B2A" w:rsidRPr="00474CBC">
        <w:rPr>
          <w:color w:val="auto"/>
          <w:sz w:val="24"/>
          <w:szCs w:val="24"/>
        </w:rPr>
        <w:t xml:space="preserve"> сельское поселение</w:t>
      </w:r>
      <w:r w:rsidR="00E23312" w:rsidRPr="00474CBC">
        <w:rPr>
          <w:color w:val="auto"/>
          <w:sz w:val="24"/>
          <w:szCs w:val="24"/>
        </w:rPr>
        <w:t>»</w:t>
      </w:r>
      <w:r w:rsidRPr="00474CBC">
        <w:rPr>
          <w:color w:val="auto"/>
          <w:sz w:val="24"/>
          <w:szCs w:val="24"/>
        </w:rPr>
        <w:t xml:space="preserve"> были использованы данные отчетов Федеральной налоговой службы Российской Федерации (ФНС РФ). Количественные характеристики парка транспортных средств поселения по итогам 2016 года приведены в таблице </w:t>
      </w:r>
      <w:r w:rsidR="008537E2" w:rsidRPr="00474CBC">
        <w:rPr>
          <w:color w:val="auto"/>
          <w:sz w:val="24"/>
          <w:szCs w:val="24"/>
        </w:rPr>
        <w:t>4</w:t>
      </w:r>
      <w:r w:rsidRPr="00474CBC">
        <w:rPr>
          <w:color w:val="auto"/>
          <w:sz w:val="24"/>
          <w:szCs w:val="24"/>
        </w:rPr>
        <w:t>.</w:t>
      </w:r>
    </w:p>
    <w:p w:rsidR="005B13DD" w:rsidRPr="00474CBC" w:rsidRDefault="005B13DD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8537E2" w:rsidRPr="00474CBC">
        <w:rPr>
          <w:color w:val="auto"/>
          <w:sz w:val="24"/>
          <w:szCs w:val="24"/>
        </w:rPr>
        <w:t>4</w:t>
      </w:r>
      <w:r w:rsidRPr="00474CBC">
        <w:rPr>
          <w:color w:val="auto"/>
          <w:sz w:val="24"/>
          <w:szCs w:val="24"/>
        </w:rPr>
        <w:t xml:space="preserve">–Количественные характеристики парка транспортных средств </w:t>
      </w:r>
      <w:r w:rsidR="00EE3AE7" w:rsidRPr="00474CBC">
        <w:rPr>
          <w:color w:val="auto"/>
          <w:sz w:val="24"/>
          <w:szCs w:val="24"/>
        </w:rPr>
        <w:t>МО «</w:t>
      </w:r>
      <w:r w:rsidR="00DD0C36" w:rsidRPr="00474CBC">
        <w:rPr>
          <w:color w:val="auto"/>
          <w:sz w:val="24"/>
          <w:szCs w:val="24"/>
        </w:rPr>
        <w:t>Татарско-</w:t>
      </w:r>
      <w:proofErr w:type="spellStart"/>
      <w:r w:rsidR="00DD0C36" w:rsidRPr="00474CBC">
        <w:rPr>
          <w:color w:val="auto"/>
          <w:sz w:val="24"/>
          <w:szCs w:val="24"/>
        </w:rPr>
        <w:t>Дюм</w:t>
      </w:r>
      <w:proofErr w:type="spellEnd"/>
      <w:r w:rsidR="00DD0C36" w:rsidRPr="00474CBC">
        <w:rPr>
          <w:color w:val="auto"/>
          <w:sz w:val="24"/>
          <w:szCs w:val="24"/>
        </w:rPr>
        <w:t>-</w:t>
      </w:r>
      <w:proofErr w:type="spellStart"/>
      <w:r w:rsidR="00DD0C36" w:rsidRPr="00474CBC">
        <w:rPr>
          <w:color w:val="auto"/>
          <w:sz w:val="24"/>
          <w:szCs w:val="24"/>
        </w:rPr>
        <w:t>Дюмское</w:t>
      </w:r>
      <w:proofErr w:type="spellEnd"/>
      <w:r w:rsidR="00DD0C36" w:rsidRPr="00474CBC">
        <w:rPr>
          <w:color w:val="auto"/>
          <w:sz w:val="24"/>
          <w:szCs w:val="24"/>
        </w:rPr>
        <w:t xml:space="preserve"> сельское поселение</w:t>
      </w:r>
      <w:r w:rsidR="00EE3AE7" w:rsidRPr="00474CBC">
        <w:rPr>
          <w:color w:val="auto"/>
          <w:sz w:val="24"/>
          <w:szCs w:val="24"/>
        </w:rPr>
        <w:t>»</w:t>
      </w:r>
    </w:p>
    <w:tbl>
      <w:tblPr>
        <w:tblStyle w:val="aff"/>
        <w:tblW w:w="9634" w:type="dxa"/>
        <w:tblInd w:w="108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474CBC" w:rsidRPr="00474CBC" w:rsidTr="00C3535D">
        <w:tc>
          <w:tcPr>
            <w:tcW w:w="3681" w:type="dxa"/>
            <w:vAlign w:val="center"/>
          </w:tcPr>
          <w:p w:rsidR="005B13DD" w:rsidRPr="00474CBC" w:rsidRDefault="005B13DD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878" w:type="dxa"/>
            <w:vAlign w:val="center"/>
          </w:tcPr>
          <w:p w:rsidR="005B13DD" w:rsidRPr="00474CBC" w:rsidRDefault="005B13DD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Всего, ед.</w:t>
            </w:r>
          </w:p>
        </w:tc>
        <w:tc>
          <w:tcPr>
            <w:tcW w:w="2117" w:type="dxa"/>
            <w:vAlign w:val="center"/>
          </w:tcPr>
          <w:p w:rsidR="005B13DD" w:rsidRPr="00474CBC" w:rsidRDefault="005B13DD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5B13DD" w:rsidRPr="00474CBC" w:rsidRDefault="005B13DD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 собственности граждан, ед.</w:t>
            </w:r>
          </w:p>
        </w:tc>
      </w:tr>
      <w:tr w:rsidR="00474CBC" w:rsidRPr="00474CBC" w:rsidTr="00C3535D">
        <w:tc>
          <w:tcPr>
            <w:tcW w:w="3681" w:type="dxa"/>
          </w:tcPr>
          <w:p w:rsidR="005B13DD" w:rsidRPr="00474CBC" w:rsidRDefault="005B13DD" w:rsidP="00474BD2">
            <w:pPr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Транспортные средства, всего,</w:t>
            </w:r>
          </w:p>
          <w:p w:rsidR="005B13DD" w:rsidRPr="00474CBC" w:rsidRDefault="005B13DD" w:rsidP="00474BD2">
            <w:pPr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107</w:t>
            </w:r>
          </w:p>
        </w:tc>
        <w:tc>
          <w:tcPr>
            <w:tcW w:w="2117" w:type="dxa"/>
            <w:vAlign w:val="center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2E7962" w:rsidRPr="00474CBC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958" w:type="dxa"/>
            <w:vAlign w:val="center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94</w:t>
            </w:r>
          </w:p>
        </w:tc>
      </w:tr>
      <w:tr w:rsidR="00474CBC" w:rsidRPr="00474CBC" w:rsidTr="00C3535D">
        <w:tc>
          <w:tcPr>
            <w:tcW w:w="3681" w:type="dxa"/>
          </w:tcPr>
          <w:p w:rsidR="005B13DD" w:rsidRPr="00474CBC" w:rsidRDefault="005B13DD" w:rsidP="00474BD2">
            <w:pPr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91</w:t>
            </w:r>
          </w:p>
        </w:tc>
        <w:tc>
          <w:tcPr>
            <w:tcW w:w="2117" w:type="dxa"/>
          </w:tcPr>
          <w:p w:rsidR="005B13DD" w:rsidRPr="00474CBC" w:rsidRDefault="00885584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1958" w:type="dxa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83</w:t>
            </w:r>
          </w:p>
        </w:tc>
      </w:tr>
      <w:tr w:rsidR="00474CBC" w:rsidRPr="00474CBC" w:rsidTr="00C3535D">
        <w:tc>
          <w:tcPr>
            <w:tcW w:w="3681" w:type="dxa"/>
          </w:tcPr>
          <w:p w:rsidR="005B13DD" w:rsidRPr="00474CBC" w:rsidRDefault="005B13DD" w:rsidP="00474BD2">
            <w:pPr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5B13DD" w:rsidRPr="00474CBC" w:rsidRDefault="002E7962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117" w:type="dxa"/>
          </w:tcPr>
          <w:p w:rsidR="005B13DD" w:rsidRPr="00474CBC" w:rsidRDefault="005B13DD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5B13DD" w:rsidRPr="00474CBC" w:rsidRDefault="002E7962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</w:tr>
      <w:tr w:rsidR="00474CBC" w:rsidRPr="00474CBC" w:rsidTr="00C3535D">
        <w:tc>
          <w:tcPr>
            <w:tcW w:w="3681" w:type="dxa"/>
          </w:tcPr>
          <w:p w:rsidR="005B13DD" w:rsidRPr="00474CBC" w:rsidRDefault="005B13DD" w:rsidP="00474BD2">
            <w:pPr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2117" w:type="dxa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5B13DD" w:rsidRPr="00474CBC" w:rsidRDefault="002E7962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</w:t>
            </w:r>
          </w:p>
        </w:tc>
      </w:tr>
      <w:tr w:rsidR="00474CBC" w:rsidRPr="00474CBC" w:rsidTr="00C3535D">
        <w:tc>
          <w:tcPr>
            <w:tcW w:w="3681" w:type="dxa"/>
          </w:tcPr>
          <w:p w:rsidR="005B13DD" w:rsidRPr="00474CBC" w:rsidRDefault="005B13DD" w:rsidP="00474BD2">
            <w:pPr>
              <w:spacing w:before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2117" w:type="dxa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958" w:type="dxa"/>
          </w:tcPr>
          <w:p w:rsidR="005B13DD" w:rsidRPr="00474CBC" w:rsidRDefault="008320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</w:t>
            </w:r>
          </w:p>
        </w:tc>
      </w:tr>
    </w:tbl>
    <w:p w:rsidR="005B13DD" w:rsidRPr="00474CBC" w:rsidRDefault="005B13DD" w:rsidP="00474BD2">
      <w:pPr>
        <w:spacing w:before="120"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 Доля грузового транспорта является незначительной</w:t>
      </w:r>
      <w:r w:rsidR="00E50D6A" w:rsidRPr="00474CBC">
        <w:rPr>
          <w:color w:val="auto"/>
          <w:sz w:val="24"/>
          <w:szCs w:val="24"/>
        </w:rPr>
        <w:t>.</w:t>
      </w:r>
    </w:p>
    <w:p w:rsidR="005B13DD" w:rsidRPr="00474CBC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 нагрузку на дорожную сеть.</w:t>
      </w:r>
    </w:p>
    <w:p w:rsidR="00340494" w:rsidRPr="00474CBC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Хранение автотранспорта на территории </w:t>
      </w:r>
      <w:r w:rsidR="00EE3AE7"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="00EE3AE7" w:rsidRPr="00474CBC">
        <w:rPr>
          <w:sz w:val="24"/>
          <w:szCs w:val="24"/>
        </w:rPr>
        <w:t>«</w:t>
      </w:r>
      <w:r w:rsidR="00B32FB0" w:rsidRPr="00474CBC">
        <w:rPr>
          <w:sz w:val="24"/>
          <w:szCs w:val="24"/>
        </w:rPr>
        <w:t>Татарско-</w:t>
      </w:r>
      <w:proofErr w:type="spellStart"/>
      <w:r w:rsidR="00B32FB0" w:rsidRPr="00474CBC">
        <w:rPr>
          <w:sz w:val="24"/>
          <w:szCs w:val="24"/>
        </w:rPr>
        <w:t>Дюм</w:t>
      </w:r>
      <w:proofErr w:type="spellEnd"/>
      <w:r w:rsidR="00B32FB0" w:rsidRPr="00474CBC">
        <w:rPr>
          <w:sz w:val="24"/>
          <w:szCs w:val="24"/>
        </w:rPr>
        <w:t>-</w:t>
      </w:r>
      <w:proofErr w:type="spellStart"/>
      <w:r w:rsidR="00B32FB0" w:rsidRPr="00474CBC">
        <w:rPr>
          <w:sz w:val="24"/>
          <w:szCs w:val="24"/>
        </w:rPr>
        <w:t>Дюмское</w:t>
      </w:r>
      <w:proofErr w:type="spellEnd"/>
      <w:r w:rsidR="00B32FB0" w:rsidRPr="00474CBC">
        <w:rPr>
          <w:sz w:val="24"/>
          <w:szCs w:val="24"/>
        </w:rPr>
        <w:t xml:space="preserve"> сельское поселение</w:t>
      </w:r>
      <w:r w:rsidR="00EE3AE7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осуществляется </w:t>
      </w:r>
      <w:r w:rsidR="00340494" w:rsidRPr="00474CBC">
        <w:rPr>
          <w:sz w:val="24"/>
          <w:szCs w:val="24"/>
        </w:rPr>
        <w:t>в</w:t>
      </w:r>
      <w:r w:rsidR="00D24874" w:rsidRPr="00474CBC">
        <w:rPr>
          <w:sz w:val="24"/>
          <w:szCs w:val="24"/>
        </w:rPr>
        <w:t xml:space="preserve"> </w:t>
      </w:r>
      <w:r w:rsidR="00340494" w:rsidRPr="00474CBC">
        <w:rPr>
          <w:sz w:val="24"/>
          <w:szCs w:val="24"/>
        </w:rPr>
        <w:t>пределах участков объектов притяжения</w:t>
      </w:r>
      <w:r w:rsidR="008320C0" w:rsidRPr="00474CBC">
        <w:rPr>
          <w:sz w:val="24"/>
          <w:szCs w:val="24"/>
        </w:rPr>
        <w:t xml:space="preserve"> и</w:t>
      </w:r>
      <w:r w:rsidR="00340494" w:rsidRPr="00474CBC">
        <w:rPr>
          <w:sz w:val="24"/>
          <w:szCs w:val="24"/>
        </w:rPr>
        <w:t xml:space="preserve"> на придомовых участках жителей.</w:t>
      </w:r>
    </w:p>
    <w:p w:rsidR="005B13DD" w:rsidRPr="00474CBC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Уровень автомобилизации по </w:t>
      </w:r>
      <w:r w:rsidR="002E7962"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="002E7962" w:rsidRPr="00474CBC">
        <w:rPr>
          <w:sz w:val="24"/>
          <w:szCs w:val="24"/>
        </w:rPr>
        <w:t>«</w:t>
      </w:r>
      <w:r w:rsidR="00B32FB0" w:rsidRPr="00474CBC">
        <w:rPr>
          <w:sz w:val="24"/>
          <w:szCs w:val="24"/>
        </w:rPr>
        <w:t>Татарско-</w:t>
      </w:r>
      <w:proofErr w:type="spellStart"/>
      <w:r w:rsidR="00B32FB0" w:rsidRPr="00474CBC">
        <w:rPr>
          <w:sz w:val="24"/>
          <w:szCs w:val="24"/>
        </w:rPr>
        <w:t>Дюм</w:t>
      </w:r>
      <w:proofErr w:type="spellEnd"/>
      <w:r w:rsidR="00B32FB0" w:rsidRPr="00474CBC">
        <w:rPr>
          <w:sz w:val="24"/>
          <w:szCs w:val="24"/>
        </w:rPr>
        <w:t>-</w:t>
      </w:r>
      <w:proofErr w:type="spellStart"/>
      <w:r w:rsidR="00B32FB0" w:rsidRPr="00474CBC">
        <w:rPr>
          <w:sz w:val="24"/>
          <w:szCs w:val="24"/>
        </w:rPr>
        <w:t>Дюмское</w:t>
      </w:r>
      <w:proofErr w:type="spellEnd"/>
      <w:r w:rsidR="00B32FB0" w:rsidRPr="00474CBC">
        <w:rPr>
          <w:sz w:val="24"/>
          <w:szCs w:val="24"/>
        </w:rPr>
        <w:t xml:space="preserve"> сельское поселение</w:t>
      </w:r>
      <w:r w:rsidR="002E7962" w:rsidRPr="00474CBC">
        <w:rPr>
          <w:sz w:val="24"/>
          <w:szCs w:val="24"/>
        </w:rPr>
        <w:t>»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на 2016 год составляет 2</w:t>
      </w:r>
      <w:r w:rsidR="002E7962" w:rsidRPr="00474CBC">
        <w:rPr>
          <w:sz w:val="24"/>
          <w:szCs w:val="24"/>
        </w:rPr>
        <w:t>8</w:t>
      </w:r>
      <w:r w:rsidRPr="00474CBC">
        <w:rPr>
          <w:sz w:val="24"/>
          <w:szCs w:val="24"/>
        </w:rPr>
        <w:t>0 автомобилей на 1000 человек.</w:t>
      </w:r>
    </w:p>
    <w:p w:rsidR="00CC4B49" w:rsidRPr="00474CBC" w:rsidRDefault="00CC4B49" w:rsidP="00474BD2">
      <w:pPr>
        <w:pStyle w:val="afffffffe"/>
        <w:spacing w:line="240" w:lineRule="auto"/>
        <w:rPr>
          <w:sz w:val="24"/>
          <w:szCs w:val="24"/>
        </w:rPr>
      </w:pPr>
      <w:bookmarkStart w:id="50" w:name="_Toc515406607"/>
      <w:r w:rsidRPr="00474CBC">
        <w:rPr>
          <w:sz w:val="24"/>
          <w:szCs w:val="24"/>
        </w:rPr>
        <w:lastRenderedPageBreak/>
        <w:t xml:space="preserve">Согласно проведенному расчету потребности в </w:t>
      </w:r>
      <w:proofErr w:type="spellStart"/>
      <w:r w:rsidRPr="00474CBC">
        <w:rPr>
          <w:sz w:val="24"/>
          <w:szCs w:val="24"/>
        </w:rPr>
        <w:t>машино</w:t>
      </w:r>
      <w:proofErr w:type="spellEnd"/>
      <w:r w:rsidRPr="00474CBC">
        <w:rPr>
          <w:sz w:val="24"/>
          <w:szCs w:val="24"/>
        </w:rPr>
        <w:t>-местах для временного хранения ТС был выявлен дефицит</w:t>
      </w:r>
      <w:r w:rsidR="007D30F1" w:rsidRPr="00474CBC">
        <w:rPr>
          <w:sz w:val="24"/>
          <w:szCs w:val="24"/>
        </w:rPr>
        <w:t xml:space="preserve"> парковок</w:t>
      </w:r>
      <w:r w:rsidRPr="00474CBC">
        <w:rPr>
          <w:sz w:val="24"/>
          <w:szCs w:val="24"/>
        </w:rPr>
        <w:t xml:space="preserve"> у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Дюмского</w:t>
      </w:r>
      <w:proofErr w:type="spellEnd"/>
      <w:r w:rsidRPr="00474CBC">
        <w:rPr>
          <w:sz w:val="24"/>
          <w:szCs w:val="24"/>
        </w:rPr>
        <w:t xml:space="preserve"> СДК в количестве 74машино-мест.</w:t>
      </w:r>
    </w:p>
    <w:p w:rsidR="00F03975" w:rsidRPr="00474CBC" w:rsidRDefault="00F03975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51" w:name="_Toc516746675"/>
      <w:r w:rsidRPr="00474CBC">
        <w:rPr>
          <w:rFonts w:cs="Times New Roman"/>
          <w:b/>
          <w:color w:val="auto"/>
          <w:sz w:val="24"/>
          <w:szCs w:val="24"/>
        </w:rPr>
        <w:t>Характеристика работы транспортных средств общего пользования, включая анализ пассажиропотока</w:t>
      </w:r>
      <w:bookmarkEnd w:id="50"/>
      <w:bookmarkEnd w:id="51"/>
    </w:p>
    <w:p w:rsidR="00EA72BC" w:rsidRPr="00474CBC" w:rsidRDefault="00EA72BC" w:rsidP="00474BD2">
      <w:pPr>
        <w:pStyle w:val="afffffffe"/>
        <w:spacing w:line="240" w:lineRule="auto"/>
        <w:rPr>
          <w:sz w:val="24"/>
          <w:szCs w:val="24"/>
        </w:rPr>
      </w:pPr>
      <w:bookmarkStart w:id="52" w:name="OLE_LINK7"/>
      <w:bookmarkStart w:id="53" w:name="OLE_LINK8"/>
      <w:bookmarkStart w:id="54" w:name="OLE_LINK9"/>
      <w:r w:rsidRPr="00474CBC">
        <w:rPr>
          <w:sz w:val="24"/>
          <w:szCs w:val="24"/>
        </w:rP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целями.</w:t>
      </w:r>
    </w:p>
    <w:bookmarkEnd w:id="52"/>
    <w:bookmarkEnd w:id="53"/>
    <w:bookmarkEnd w:id="54"/>
    <w:p w:rsidR="00EA72BC" w:rsidRPr="00474CBC" w:rsidRDefault="00E50D6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Пассажирские перевозки осуществляются согласно утверждённому реестру муниципальных маршрутов регулярных перевозок Елабужского муниципального района. </w:t>
      </w:r>
      <w:r w:rsidR="00EA72BC" w:rsidRPr="00474CBC">
        <w:rPr>
          <w:sz w:val="24"/>
          <w:szCs w:val="24"/>
        </w:rPr>
        <w:t>С</w:t>
      </w:r>
      <w:r w:rsidR="00EA72BC" w:rsidRPr="00474CBC">
        <w:rPr>
          <w:spacing w:val="-1"/>
          <w:sz w:val="24"/>
          <w:szCs w:val="24"/>
        </w:rPr>
        <w:t>огласно реестру муниципальных автобусных маршрутов регулярных перевозок на территории Елабужского района</w:t>
      </w:r>
      <w:r w:rsidR="00D24874" w:rsidRPr="00474CBC">
        <w:rPr>
          <w:spacing w:val="-1"/>
          <w:sz w:val="24"/>
          <w:szCs w:val="24"/>
        </w:rPr>
        <w:t xml:space="preserve"> </w:t>
      </w:r>
      <w:r w:rsidR="00DE5F36" w:rsidRPr="00474CBC">
        <w:rPr>
          <w:spacing w:val="-1"/>
          <w:sz w:val="24"/>
          <w:szCs w:val="24"/>
        </w:rPr>
        <w:t>п</w:t>
      </w:r>
      <w:r w:rsidR="00EA72BC" w:rsidRPr="00474CBC">
        <w:rPr>
          <w:spacing w:val="-1"/>
          <w:sz w:val="24"/>
          <w:szCs w:val="24"/>
        </w:rPr>
        <w:t>еревозкой пассажиров</w:t>
      </w:r>
      <w:r w:rsidR="00D24874" w:rsidRPr="00474CBC">
        <w:rPr>
          <w:spacing w:val="-1"/>
          <w:sz w:val="24"/>
          <w:szCs w:val="24"/>
        </w:rPr>
        <w:t xml:space="preserve"> </w:t>
      </w:r>
      <w:r w:rsidR="00EA72BC" w:rsidRPr="00474CBC">
        <w:rPr>
          <w:spacing w:val="-1"/>
          <w:sz w:val="24"/>
          <w:szCs w:val="24"/>
        </w:rPr>
        <w:t>занима</w:t>
      </w:r>
      <w:r w:rsidR="00DE5F36" w:rsidRPr="00474CBC">
        <w:rPr>
          <w:spacing w:val="-1"/>
          <w:sz w:val="24"/>
          <w:szCs w:val="24"/>
        </w:rPr>
        <w:t>е</w:t>
      </w:r>
      <w:r w:rsidR="00EA72BC" w:rsidRPr="00474CBC">
        <w:rPr>
          <w:spacing w:val="-1"/>
          <w:sz w:val="24"/>
          <w:szCs w:val="24"/>
        </w:rPr>
        <w:t xml:space="preserve">тся </w:t>
      </w:r>
      <w:r w:rsidR="00DE5F36" w:rsidRPr="00474CBC">
        <w:rPr>
          <w:spacing w:val="-1"/>
          <w:sz w:val="24"/>
          <w:szCs w:val="24"/>
        </w:rPr>
        <w:t>один</w:t>
      </w:r>
      <w:r w:rsidR="00EA72BC" w:rsidRPr="00474CBC">
        <w:rPr>
          <w:spacing w:val="-1"/>
          <w:sz w:val="24"/>
          <w:szCs w:val="24"/>
        </w:rPr>
        <w:t xml:space="preserve"> перевозчик</w:t>
      </w:r>
      <w:r w:rsidR="00DE5F36" w:rsidRPr="00474CBC">
        <w:rPr>
          <w:spacing w:val="-1"/>
          <w:sz w:val="24"/>
          <w:szCs w:val="24"/>
        </w:rPr>
        <w:t xml:space="preserve"> –</w:t>
      </w:r>
      <w:r w:rsidR="00DE5F36" w:rsidRPr="00474CBC">
        <w:rPr>
          <w:sz w:val="24"/>
          <w:szCs w:val="24"/>
        </w:rPr>
        <w:t>ИП Карионов Илья Сергеевич РТ</w:t>
      </w:r>
      <w:r w:rsidR="00EA72BC" w:rsidRPr="00474CBC">
        <w:rPr>
          <w:sz w:val="24"/>
          <w:szCs w:val="24"/>
        </w:rPr>
        <w:t xml:space="preserve">. По территории </w:t>
      </w:r>
      <w:r w:rsidR="00DE5F36" w:rsidRPr="00474CBC">
        <w:rPr>
          <w:sz w:val="24"/>
          <w:szCs w:val="24"/>
        </w:rPr>
        <w:t>МО «</w:t>
      </w:r>
      <w:r w:rsidR="00405C1B" w:rsidRPr="00474CBC">
        <w:rPr>
          <w:sz w:val="24"/>
          <w:szCs w:val="24"/>
        </w:rPr>
        <w:t>Татарско-</w:t>
      </w:r>
      <w:proofErr w:type="spellStart"/>
      <w:r w:rsidR="00405C1B" w:rsidRPr="00474CBC">
        <w:rPr>
          <w:sz w:val="24"/>
          <w:szCs w:val="24"/>
        </w:rPr>
        <w:t>Дюм</w:t>
      </w:r>
      <w:proofErr w:type="spellEnd"/>
      <w:r w:rsidR="00405C1B" w:rsidRPr="00474CBC">
        <w:rPr>
          <w:sz w:val="24"/>
          <w:szCs w:val="24"/>
        </w:rPr>
        <w:t>-</w:t>
      </w:r>
      <w:proofErr w:type="spellStart"/>
      <w:r w:rsidR="00405C1B" w:rsidRPr="00474CBC">
        <w:rPr>
          <w:sz w:val="24"/>
          <w:szCs w:val="24"/>
        </w:rPr>
        <w:t>Дюмское</w:t>
      </w:r>
      <w:proofErr w:type="spellEnd"/>
      <w:r w:rsidR="00405C1B" w:rsidRPr="00474CBC">
        <w:rPr>
          <w:sz w:val="24"/>
          <w:szCs w:val="24"/>
        </w:rPr>
        <w:t xml:space="preserve"> сельское поселение</w:t>
      </w:r>
      <w:r w:rsidR="00DE5F36" w:rsidRPr="00474CBC">
        <w:rPr>
          <w:sz w:val="24"/>
          <w:szCs w:val="24"/>
        </w:rPr>
        <w:t>»</w:t>
      </w:r>
      <w:r w:rsidR="00EA72BC" w:rsidRPr="00474CBC">
        <w:rPr>
          <w:sz w:val="24"/>
          <w:szCs w:val="24"/>
        </w:rPr>
        <w:t xml:space="preserve"> проход</w:t>
      </w:r>
      <w:r w:rsidR="00405C1B" w:rsidRPr="00474CBC">
        <w:rPr>
          <w:sz w:val="24"/>
          <w:szCs w:val="24"/>
        </w:rPr>
        <w:t>и</w:t>
      </w:r>
      <w:r w:rsidR="00EA72BC" w:rsidRPr="00474CBC">
        <w:rPr>
          <w:sz w:val="24"/>
          <w:szCs w:val="24"/>
        </w:rPr>
        <w:t>т маршрут</w:t>
      </w:r>
      <w:r w:rsidR="00405C1B" w:rsidRPr="00474CBC">
        <w:rPr>
          <w:sz w:val="24"/>
          <w:szCs w:val="24"/>
        </w:rPr>
        <w:t xml:space="preserve"> – </w:t>
      </w:r>
      <w:r w:rsidR="00DE5F36" w:rsidRPr="00474CBC">
        <w:rPr>
          <w:sz w:val="24"/>
          <w:szCs w:val="24"/>
        </w:rPr>
        <w:t xml:space="preserve">№103 Елабуга – н.п. </w:t>
      </w:r>
      <w:proofErr w:type="spellStart"/>
      <w:r w:rsidR="00DE5F36" w:rsidRPr="00474CBC">
        <w:rPr>
          <w:sz w:val="24"/>
          <w:szCs w:val="24"/>
        </w:rPr>
        <w:t>Дюм-Дюм</w:t>
      </w:r>
      <w:proofErr w:type="spellEnd"/>
      <w:r w:rsidR="00EA72BC" w:rsidRPr="00474CBC">
        <w:rPr>
          <w:sz w:val="24"/>
          <w:szCs w:val="24"/>
        </w:rPr>
        <w:t>.</w:t>
      </w:r>
    </w:p>
    <w:p w:rsidR="00EA72BC" w:rsidRPr="00474CBC" w:rsidRDefault="00EA72BC" w:rsidP="00474BD2">
      <w:pPr>
        <w:pStyle w:val="afffffffe"/>
        <w:spacing w:line="240" w:lineRule="auto"/>
        <w:rPr>
          <w:sz w:val="24"/>
          <w:szCs w:val="24"/>
        </w:rPr>
      </w:pPr>
      <w:bookmarkStart w:id="55" w:name="_Hlk486923083"/>
      <w:r w:rsidRPr="00474CBC">
        <w:rPr>
          <w:sz w:val="24"/>
          <w:szCs w:val="24"/>
        </w:rPr>
        <w:t xml:space="preserve">В таблице </w:t>
      </w:r>
      <w:r w:rsidR="008537E2" w:rsidRPr="00474CBC">
        <w:rPr>
          <w:sz w:val="24"/>
          <w:szCs w:val="24"/>
        </w:rPr>
        <w:t>5</w:t>
      </w:r>
      <w:r w:rsidRPr="00474CBC">
        <w:rPr>
          <w:sz w:val="24"/>
          <w:szCs w:val="24"/>
        </w:rPr>
        <w:t xml:space="preserve"> приведены данные по технико-</w:t>
      </w:r>
      <w:bookmarkStart w:id="56" w:name="OLE_LINK43"/>
      <w:r w:rsidRPr="00474CBC">
        <w:rPr>
          <w:sz w:val="24"/>
          <w:szCs w:val="24"/>
        </w:rPr>
        <w:t>эксплуатационным параметрам регулярн</w:t>
      </w:r>
      <w:r w:rsidR="00405C1B" w:rsidRPr="00474CBC">
        <w:rPr>
          <w:sz w:val="24"/>
          <w:szCs w:val="24"/>
        </w:rPr>
        <w:t>ого</w:t>
      </w:r>
      <w:r w:rsidRPr="00474CBC">
        <w:rPr>
          <w:sz w:val="24"/>
          <w:szCs w:val="24"/>
        </w:rPr>
        <w:t xml:space="preserve"> маршрут</w:t>
      </w:r>
      <w:r w:rsidR="00405C1B" w:rsidRPr="00474CBC">
        <w:rPr>
          <w:sz w:val="24"/>
          <w:szCs w:val="24"/>
        </w:rPr>
        <w:t>а</w:t>
      </w:r>
      <w:r w:rsidRPr="00474CBC">
        <w:rPr>
          <w:sz w:val="24"/>
          <w:szCs w:val="24"/>
        </w:rPr>
        <w:t xml:space="preserve"> общественного транспорта</w:t>
      </w:r>
      <w:bookmarkEnd w:id="56"/>
      <w:r w:rsidRPr="00474CBC">
        <w:rPr>
          <w:sz w:val="24"/>
          <w:szCs w:val="24"/>
        </w:rPr>
        <w:t>, проходящ</w:t>
      </w:r>
      <w:r w:rsidR="00405C1B" w:rsidRPr="00474CBC">
        <w:rPr>
          <w:sz w:val="24"/>
          <w:szCs w:val="24"/>
        </w:rPr>
        <w:t>его</w:t>
      </w:r>
      <w:r w:rsidRPr="00474CBC">
        <w:rPr>
          <w:sz w:val="24"/>
          <w:szCs w:val="24"/>
        </w:rPr>
        <w:t xml:space="preserve"> по территории </w:t>
      </w:r>
      <w:r w:rsidR="00DE5F36"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="00DE5F36" w:rsidRPr="00474CBC">
        <w:rPr>
          <w:sz w:val="24"/>
          <w:szCs w:val="24"/>
        </w:rPr>
        <w:t>«</w:t>
      </w:r>
      <w:r w:rsidR="00405C1B" w:rsidRPr="00474CBC">
        <w:rPr>
          <w:sz w:val="24"/>
          <w:szCs w:val="24"/>
        </w:rPr>
        <w:t>Татарско-</w:t>
      </w:r>
      <w:proofErr w:type="spellStart"/>
      <w:r w:rsidR="00405C1B" w:rsidRPr="00474CBC">
        <w:rPr>
          <w:sz w:val="24"/>
          <w:szCs w:val="24"/>
        </w:rPr>
        <w:t>Дюм</w:t>
      </w:r>
      <w:proofErr w:type="spellEnd"/>
      <w:r w:rsidR="00405C1B" w:rsidRPr="00474CBC">
        <w:rPr>
          <w:sz w:val="24"/>
          <w:szCs w:val="24"/>
        </w:rPr>
        <w:t>-</w:t>
      </w:r>
      <w:proofErr w:type="spellStart"/>
      <w:r w:rsidR="00405C1B" w:rsidRPr="00474CBC">
        <w:rPr>
          <w:sz w:val="24"/>
          <w:szCs w:val="24"/>
        </w:rPr>
        <w:t>Дюмское</w:t>
      </w:r>
      <w:proofErr w:type="spellEnd"/>
      <w:r w:rsidR="00405C1B" w:rsidRPr="00474CBC">
        <w:rPr>
          <w:sz w:val="24"/>
          <w:szCs w:val="24"/>
        </w:rPr>
        <w:t xml:space="preserve"> сельское поселение</w:t>
      </w:r>
      <w:r w:rsidR="00DE5F36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>.</w:t>
      </w:r>
      <w:bookmarkEnd w:id="55"/>
    </w:p>
    <w:p w:rsidR="00EA72BC" w:rsidRPr="00474CBC" w:rsidRDefault="00EA72BC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8537E2" w:rsidRPr="00474CBC">
        <w:rPr>
          <w:color w:val="auto"/>
          <w:sz w:val="24"/>
          <w:szCs w:val="24"/>
        </w:rPr>
        <w:t>5</w:t>
      </w:r>
      <w:r w:rsidRPr="00474CBC">
        <w:rPr>
          <w:color w:val="auto"/>
          <w:sz w:val="24"/>
          <w:szCs w:val="24"/>
        </w:rPr>
        <w:t xml:space="preserve"> – Данные по технико-эксплуатационным параметрам регулярн</w:t>
      </w:r>
      <w:r w:rsidR="00405C1B" w:rsidRPr="00474CBC">
        <w:rPr>
          <w:color w:val="auto"/>
          <w:sz w:val="24"/>
          <w:szCs w:val="24"/>
        </w:rPr>
        <w:t>ого</w:t>
      </w:r>
      <w:r w:rsidRPr="00474CBC">
        <w:rPr>
          <w:color w:val="auto"/>
          <w:sz w:val="24"/>
          <w:szCs w:val="24"/>
        </w:rPr>
        <w:t xml:space="preserve"> маршру</w:t>
      </w:r>
      <w:r w:rsidR="00405C1B" w:rsidRPr="00474CBC">
        <w:rPr>
          <w:color w:val="auto"/>
          <w:sz w:val="24"/>
          <w:szCs w:val="24"/>
        </w:rPr>
        <w:t>та</w:t>
      </w:r>
      <w:r w:rsidRPr="00474CBC">
        <w:rPr>
          <w:color w:val="auto"/>
          <w:sz w:val="24"/>
          <w:szCs w:val="24"/>
        </w:rPr>
        <w:t xml:space="preserve"> общественного транспорта</w:t>
      </w:r>
    </w:p>
    <w:tbl>
      <w:tblPr>
        <w:tblStyle w:val="aff"/>
        <w:tblW w:w="4891" w:type="pct"/>
        <w:tblInd w:w="108" w:type="dxa"/>
        <w:tblLook w:val="04A0" w:firstRow="1" w:lastRow="0" w:firstColumn="1" w:lastColumn="0" w:noHBand="0" w:noVBand="1"/>
      </w:tblPr>
      <w:tblGrid>
        <w:gridCol w:w="4927"/>
        <w:gridCol w:w="4712"/>
      </w:tblGrid>
      <w:tr w:rsidR="00474CBC" w:rsidRPr="00474CBC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параметра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Значение параметра</w:t>
            </w:r>
          </w:p>
        </w:tc>
      </w:tr>
      <w:tr w:rsidR="00474CBC" w:rsidRPr="00474CBC" w:rsidTr="007D30F1">
        <w:trPr>
          <w:trHeight w:val="241"/>
        </w:trPr>
        <w:tc>
          <w:tcPr>
            <w:tcW w:w="2556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</w:tr>
      <w:tr w:rsidR="00474CBC" w:rsidRPr="00474CBC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Регистрационный номер маршрута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103</w:t>
            </w:r>
          </w:p>
        </w:tc>
      </w:tr>
      <w:tr w:rsidR="00474CBC" w:rsidRPr="00474CBC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маршрута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Елабуга-н.п.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</w:p>
        </w:tc>
      </w:tr>
      <w:tr w:rsidR="00474CBC" w:rsidRPr="00474CBC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Протяженность маршрута, </w:t>
            </w:r>
            <w:proofErr w:type="gramStart"/>
            <w:r w:rsidRPr="00474CBC">
              <w:rPr>
                <w:color w:val="auto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138,6</w:t>
            </w:r>
          </w:p>
        </w:tc>
      </w:tr>
      <w:tr w:rsidR="00474CBC" w:rsidRPr="00474CBC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Максимальное количество ТС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CBC" w:rsidRDefault="00405C1B" w:rsidP="00474BD2">
            <w:pPr>
              <w:pStyle w:val="afffffff8"/>
              <w:spacing w:before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</w:tr>
      <w:tr w:rsidR="00474CBC" w:rsidRPr="00474CBC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14E04" w:rsidRPr="00474CBC" w:rsidRDefault="00414E04" w:rsidP="00474BD2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Марка ТС на маршруте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14E04" w:rsidRPr="00474CBC" w:rsidRDefault="00414E04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ПАЗ 32054</w:t>
            </w:r>
          </w:p>
        </w:tc>
      </w:tr>
      <w:tr w:rsidR="00474CBC" w:rsidRPr="00474CBC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14E04" w:rsidRPr="00474CBC" w:rsidRDefault="00414E04" w:rsidP="00474BD2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Месячный пассажиропоток, тыс. чел.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14E04" w:rsidRPr="00474CBC" w:rsidRDefault="00414E04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4,3-4,8</w:t>
            </w:r>
          </w:p>
        </w:tc>
      </w:tr>
    </w:tbl>
    <w:p w:rsidR="00414E04" w:rsidRPr="00474CBC" w:rsidRDefault="00414E04" w:rsidP="00474BD2">
      <w:pPr>
        <w:pStyle w:val="afffffff8"/>
        <w:spacing w:line="240" w:lineRule="auto"/>
        <w:rPr>
          <w:color w:val="auto"/>
          <w:sz w:val="24"/>
          <w:szCs w:val="24"/>
        </w:rPr>
      </w:pPr>
    </w:p>
    <w:p w:rsidR="00405C1B" w:rsidRPr="00474CBC" w:rsidRDefault="00405C1B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Продолжение таблицы </w:t>
      </w:r>
      <w:r w:rsidR="008537E2" w:rsidRPr="00474CBC">
        <w:rPr>
          <w:color w:val="auto"/>
          <w:sz w:val="24"/>
          <w:szCs w:val="24"/>
        </w:rPr>
        <w:t>5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474CBC" w:rsidRPr="00474CBC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CBC" w:rsidRDefault="00405C1B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CBC" w:rsidRDefault="00405C1B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</w:tr>
      <w:tr w:rsidR="00474CBC" w:rsidRPr="00474CBC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CBC" w:rsidRDefault="00405C1B" w:rsidP="00474BD2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Количество рейсов в месяц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CBC" w:rsidRDefault="00405C1B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56-62</w:t>
            </w:r>
          </w:p>
        </w:tc>
      </w:tr>
      <w:tr w:rsidR="00474CBC" w:rsidRPr="00474CBC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CBC" w:rsidRDefault="00405C1B" w:rsidP="00474BD2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Нормативная вместимость ТС, чел.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CBC" w:rsidRDefault="00405C1B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38</w:t>
            </w:r>
          </w:p>
        </w:tc>
      </w:tr>
      <w:tr w:rsidR="00474CBC" w:rsidRPr="00474CBC" w:rsidTr="00614970">
        <w:trPr>
          <w:trHeight w:val="340"/>
        </w:trPr>
        <w:tc>
          <w:tcPr>
            <w:tcW w:w="5000" w:type="pct"/>
            <w:gridSpan w:val="2"/>
            <w:shd w:val="clear" w:color="auto" w:fill="auto"/>
          </w:tcPr>
          <w:p w:rsidR="00405C1B" w:rsidRPr="00474CBC" w:rsidRDefault="00405C1B" w:rsidP="00474BD2">
            <w:pPr>
              <w:pStyle w:val="afffffff8"/>
              <w:tabs>
                <w:tab w:val="left" w:pos="0"/>
              </w:tabs>
              <w:spacing w:before="0" w:line="240" w:lineRule="auto"/>
              <w:ind w:firstLine="731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Примечание – технико</w:t>
            </w:r>
            <w:r w:rsidRPr="00474CBC">
              <w:rPr>
                <w:color w:val="auto"/>
                <w:sz w:val="24"/>
                <w:szCs w:val="24"/>
              </w:rPr>
              <w:noBreakHyphen/>
              <w:t>эксплуатационные параметры</w:t>
            </w:r>
            <w:r w:rsidR="00D24874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были получены из утверждённого реестра муниципальных маршрутов регулярных перевозок Елабужского муниципального района 2016 года и</w:t>
            </w:r>
            <w:r w:rsidR="00D24874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отчетов за 2017 год по пассажирским перевозкам, предоставленных перевозчиками.</w:t>
            </w:r>
          </w:p>
        </w:tc>
      </w:tr>
    </w:tbl>
    <w:p w:rsidR="00EA72BC" w:rsidRPr="00474CBC" w:rsidRDefault="00EA72BC" w:rsidP="00474BD2">
      <w:pPr>
        <w:pStyle w:val="afffffffe"/>
        <w:spacing w:before="200"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Одним из важнейших компонентов инфраструктуры системы маршрутных </w:t>
      </w:r>
      <w:proofErr w:type="gramStart"/>
      <w:r w:rsidRPr="00474CBC">
        <w:rPr>
          <w:sz w:val="24"/>
          <w:szCs w:val="24"/>
        </w:rPr>
        <w:t>пассажирский</w:t>
      </w:r>
      <w:proofErr w:type="gramEnd"/>
      <w:r w:rsidRPr="00474CBC">
        <w:rPr>
          <w:sz w:val="24"/>
          <w:szCs w:val="24"/>
        </w:rPr>
        <w:t xml:space="preserve">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405C1B" w:rsidRPr="00474CBC" w:rsidRDefault="00405C1B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 xml:space="preserve">В таблице </w:t>
      </w:r>
      <w:r w:rsidR="008537E2" w:rsidRPr="00474CBC">
        <w:rPr>
          <w:sz w:val="24"/>
          <w:szCs w:val="24"/>
        </w:rPr>
        <w:t>6</w:t>
      </w:r>
      <w:r w:rsidRPr="00474CBC">
        <w:rPr>
          <w:sz w:val="24"/>
          <w:szCs w:val="24"/>
        </w:rPr>
        <w:t xml:space="preserve"> приведены данные по обустройству остановочных пунктов МО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поселение».</w:t>
      </w:r>
    </w:p>
    <w:p w:rsidR="00405C1B" w:rsidRPr="00474CBC" w:rsidRDefault="00405C1B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8537E2" w:rsidRPr="00474CBC">
        <w:rPr>
          <w:color w:val="auto"/>
          <w:sz w:val="24"/>
          <w:szCs w:val="24"/>
        </w:rPr>
        <w:t>6</w:t>
      </w:r>
      <w:r w:rsidRPr="00474CBC">
        <w:rPr>
          <w:color w:val="auto"/>
          <w:sz w:val="24"/>
          <w:szCs w:val="24"/>
        </w:rPr>
        <w:t xml:space="preserve"> – Обустройство остановок общественного транспорта на территории МО</w:t>
      </w:r>
      <w:r w:rsidR="00D24874" w:rsidRPr="00474CBC">
        <w:rPr>
          <w:color w:val="auto"/>
          <w:sz w:val="24"/>
          <w:szCs w:val="24"/>
        </w:rPr>
        <w:t xml:space="preserve"> </w:t>
      </w:r>
      <w:r w:rsidRPr="00474CBC">
        <w:rPr>
          <w:color w:val="auto"/>
          <w:sz w:val="24"/>
          <w:szCs w:val="24"/>
        </w:rPr>
        <w:t>«Татарско-</w:t>
      </w:r>
      <w:proofErr w:type="spellStart"/>
      <w:r w:rsidRPr="00474CBC">
        <w:rPr>
          <w:color w:val="auto"/>
          <w:sz w:val="24"/>
          <w:szCs w:val="24"/>
        </w:rPr>
        <w:t>Дюм</w:t>
      </w:r>
      <w:proofErr w:type="spellEnd"/>
      <w:r w:rsidRPr="00474CBC">
        <w:rPr>
          <w:color w:val="auto"/>
          <w:sz w:val="24"/>
          <w:szCs w:val="24"/>
        </w:rPr>
        <w:t>-</w:t>
      </w:r>
      <w:proofErr w:type="spellStart"/>
      <w:r w:rsidRPr="00474CBC">
        <w:rPr>
          <w:color w:val="auto"/>
          <w:sz w:val="24"/>
          <w:szCs w:val="24"/>
        </w:rPr>
        <w:t>Дюмское</w:t>
      </w:r>
      <w:proofErr w:type="spellEnd"/>
      <w:r w:rsidRPr="00474CBC">
        <w:rPr>
          <w:color w:val="auto"/>
          <w:sz w:val="24"/>
          <w:szCs w:val="24"/>
        </w:rPr>
        <w:t xml:space="preserve"> сельское поселение»</w:t>
      </w:r>
    </w:p>
    <w:tbl>
      <w:tblPr>
        <w:tblStyle w:val="aff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3"/>
        <w:gridCol w:w="1350"/>
        <w:gridCol w:w="1089"/>
        <w:gridCol w:w="1260"/>
        <w:gridCol w:w="1197"/>
        <w:gridCol w:w="1418"/>
        <w:gridCol w:w="1031"/>
        <w:gridCol w:w="860"/>
        <w:gridCol w:w="1331"/>
      </w:tblGrid>
      <w:tr w:rsidR="00474CBC" w:rsidRPr="00474CBC" w:rsidTr="00F030A3">
        <w:tc>
          <w:tcPr>
            <w:tcW w:w="323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350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Название</w:t>
            </w:r>
          </w:p>
        </w:tc>
        <w:tc>
          <w:tcPr>
            <w:tcW w:w="1089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474CBC">
              <w:rPr>
                <w:color w:val="auto"/>
                <w:sz w:val="24"/>
                <w:szCs w:val="24"/>
              </w:rPr>
              <w:t>Направле-ние</w:t>
            </w:r>
            <w:proofErr w:type="spellEnd"/>
          </w:p>
        </w:tc>
        <w:tc>
          <w:tcPr>
            <w:tcW w:w="1260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Автобусный павильон</w:t>
            </w:r>
          </w:p>
        </w:tc>
        <w:tc>
          <w:tcPr>
            <w:tcW w:w="1197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Посадочная площадка</w:t>
            </w:r>
          </w:p>
        </w:tc>
        <w:tc>
          <w:tcPr>
            <w:tcW w:w="1418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Остановочная площадка</w:t>
            </w:r>
          </w:p>
        </w:tc>
        <w:tc>
          <w:tcPr>
            <w:tcW w:w="1031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Знак остановки</w:t>
            </w:r>
          </w:p>
        </w:tc>
        <w:tc>
          <w:tcPr>
            <w:tcW w:w="860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474CBC">
              <w:rPr>
                <w:color w:val="auto"/>
                <w:sz w:val="24"/>
                <w:szCs w:val="24"/>
              </w:rPr>
              <w:t>Освеще-ние</w:t>
            </w:r>
            <w:proofErr w:type="spellEnd"/>
          </w:p>
        </w:tc>
        <w:tc>
          <w:tcPr>
            <w:tcW w:w="1331" w:type="dxa"/>
            <w:vAlign w:val="center"/>
          </w:tcPr>
          <w:p w:rsidR="00405C1B" w:rsidRPr="00474CBC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Пешеходный переход</w:t>
            </w:r>
          </w:p>
        </w:tc>
      </w:tr>
      <w:tr w:rsidR="00474CBC" w:rsidRPr="00474CBC" w:rsidTr="00F030A3">
        <w:tc>
          <w:tcPr>
            <w:tcW w:w="323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350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Н. п.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089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Прямое</w:t>
            </w:r>
          </w:p>
        </w:tc>
        <w:tc>
          <w:tcPr>
            <w:tcW w:w="1260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+</w:t>
            </w:r>
          </w:p>
        </w:tc>
        <w:tc>
          <w:tcPr>
            <w:tcW w:w="1197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60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31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+</w:t>
            </w:r>
          </w:p>
        </w:tc>
      </w:tr>
      <w:tr w:rsidR="00474CBC" w:rsidRPr="00474CBC" w:rsidTr="00F030A3">
        <w:tc>
          <w:tcPr>
            <w:tcW w:w="323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ind w:left="-113" w:right="-101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350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Н. п.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089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Обратное</w:t>
            </w:r>
          </w:p>
        </w:tc>
        <w:tc>
          <w:tcPr>
            <w:tcW w:w="1260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+</w:t>
            </w:r>
          </w:p>
        </w:tc>
        <w:tc>
          <w:tcPr>
            <w:tcW w:w="1197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+</w:t>
            </w:r>
          </w:p>
        </w:tc>
        <w:tc>
          <w:tcPr>
            <w:tcW w:w="1031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60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31" w:type="dxa"/>
            <w:vAlign w:val="center"/>
          </w:tcPr>
          <w:p w:rsidR="007F3327" w:rsidRPr="00474CBC" w:rsidRDefault="007F3327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+</w:t>
            </w:r>
          </w:p>
        </w:tc>
      </w:tr>
    </w:tbl>
    <w:p w:rsidR="00933B64" w:rsidRPr="00474CBC" w:rsidRDefault="00A70DC5" w:rsidP="00474BD2">
      <w:pPr>
        <w:pStyle w:val="afffffffe"/>
        <w:spacing w:before="200"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Пассажирские перевозки осуществляются согласно утверждённому реестру муниципальных маршрутов регулярных перевозок. В целом существующая система маршрутного пассажирского транспорта общего пользования справляется с поставленными задачами. Среди проблем следует отметить использование устаревшего подвижного состава с невысокими показателями комфортабельности и </w:t>
      </w:r>
      <w:r w:rsidR="00D24874" w:rsidRPr="00474CBC">
        <w:rPr>
          <w:sz w:val="24"/>
          <w:szCs w:val="24"/>
        </w:rPr>
        <w:t>эко логичности</w:t>
      </w:r>
      <w:r w:rsidRPr="00474CBC">
        <w:rPr>
          <w:sz w:val="24"/>
          <w:szCs w:val="24"/>
        </w:rPr>
        <w:t>. Остановочные объекты обустроены в недостаточном объеме в соответствии с действующими нормативами.</w:t>
      </w:r>
    </w:p>
    <w:p w:rsidR="0050386F" w:rsidRPr="00474CBC" w:rsidRDefault="0050386F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57" w:name="_Toc516746676"/>
      <w:r w:rsidRPr="00474CBC">
        <w:rPr>
          <w:rFonts w:cs="Times New Roman"/>
          <w:b/>
          <w:color w:val="auto"/>
          <w:sz w:val="24"/>
          <w:szCs w:val="24"/>
        </w:rPr>
        <w:t>Характеристика условий пешеходного и велосипедного передвижения</w:t>
      </w:r>
      <w:bookmarkEnd w:id="57"/>
    </w:p>
    <w:p w:rsidR="00E444C0" w:rsidRPr="00474CBC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Пешеходное движение является наиболее предпочтительным видом корреспонденций, поскольку предъявляет наименьшие требования к 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и 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E444C0" w:rsidRPr="00474CBC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Большая часть улиц и дорог </w:t>
      </w:r>
      <w:r w:rsidR="00C4744E"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="00C4744E" w:rsidRPr="00474CBC">
        <w:rPr>
          <w:sz w:val="24"/>
          <w:szCs w:val="24"/>
        </w:rPr>
        <w:t>«</w:t>
      </w:r>
      <w:r w:rsidR="00327530" w:rsidRPr="00474CBC">
        <w:rPr>
          <w:sz w:val="24"/>
          <w:szCs w:val="24"/>
        </w:rPr>
        <w:t>Татарско-</w:t>
      </w:r>
      <w:proofErr w:type="spellStart"/>
      <w:r w:rsidR="00327530" w:rsidRPr="00474CBC">
        <w:rPr>
          <w:sz w:val="24"/>
          <w:szCs w:val="24"/>
        </w:rPr>
        <w:t>Дюм</w:t>
      </w:r>
      <w:proofErr w:type="spellEnd"/>
      <w:r w:rsidR="00327530" w:rsidRPr="00474CBC">
        <w:rPr>
          <w:sz w:val="24"/>
          <w:szCs w:val="24"/>
        </w:rPr>
        <w:t>-</w:t>
      </w:r>
      <w:proofErr w:type="spellStart"/>
      <w:r w:rsidR="00327530" w:rsidRPr="00474CBC">
        <w:rPr>
          <w:sz w:val="24"/>
          <w:szCs w:val="24"/>
        </w:rPr>
        <w:t>Дюмское</w:t>
      </w:r>
      <w:proofErr w:type="spellEnd"/>
      <w:r w:rsidR="00327530" w:rsidRPr="00474CBC">
        <w:rPr>
          <w:sz w:val="24"/>
          <w:szCs w:val="24"/>
        </w:rPr>
        <w:t xml:space="preserve"> сельское поселение</w:t>
      </w:r>
      <w:r w:rsidR="00C4744E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не обеспечены тротуарами и пешеходными дорожками. Обустройство улично-дорожной сети поселения современной пешеходной инфраструктурой позволит решить ряд задач:</w:t>
      </w:r>
    </w:p>
    <w:p w:rsidR="00E444C0" w:rsidRPr="00474CBC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повысить уровень безопасности и комфорта пешеходного движения;</w:t>
      </w:r>
    </w:p>
    <w:p w:rsidR="00E444C0" w:rsidRPr="00474CBC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обеспечить пешеходную доступность </w:t>
      </w:r>
      <w:r w:rsidR="00282826" w:rsidRPr="00474CBC">
        <w:rPr>
          <w:sz w:val="24"/>
          <w:szCs w:val="24"/>
        </w:rPr>
        <w:t>населенных пунктов</w:t>
      </w:r>
      <w:r w:rsidRPr="00474CBC">
        <w:rPr>
          <w:sz w:val="24"/>
          <w:szCs w:val="24"/>
        </w:rPr>
        <w:t>;</w:t>
      </w:r>
    </w:p>
    <w:p w:rsidR="00E444C0" w:rsidRPr="00474CBC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повысить качество пеших трудовых миграций жителей </w:t>
      </w:r>
      <w:r w:rsidR="00282826" w:rsidRPr="00474CBC">
        <w:rPr>
          <w:sz w:val="24"/>
          <w:szCs w:val="24"/>
        </w:rPr>
        <w:t>населенных пунктов</w:t>
      </w:r>
      <w:r w:rsidRPr="00474CBC">
        <w:rPr>
          <w:sz w:val="24"/>
          <w:szCs w:val="24"/>
        </w:rPr>
        <w:t>, т. е. перемещения до мест приложения труда;</w:t>
      </w:r>
    </w:p>
    <w:p w:rsidR="00E444C0" w:rsidRPr="00474CBC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обеспечить пешеходные связи периферии </w:t>
      </w:r>
      <w:r w:rsidR="00282826" w:rsidRPr="00474CBC">
        <w:rPr>
          <w:sz w:val="24"/>
          <w:szCs w:val="24"/>
        </w:rPr>
        <w:t>поселения</w:t>
      </w:r>
      <w:r w:rsidRPr="00474CBC">
        <w:rPr>
          <w:sz w:val="24"/>
          <w:szCs w:val="24"/>
        </w:rPr>
        <w:t xml:space="preserve"> с центральным</w:t>
      </w:r>
      <w:r w:rsidR="00282826" w:rsidRPr="00474CBC">
        <w:rPr>
          <w:sz w:val="24"/>
          <w:szCs w:val="24"/>
        </w:rPr>
        <w:t>и</w:t>
      </w:r>
      <w:r w:rsidRPr="00474CBC">
        <w:rPr>
          <w:sz w:val="24"/>
          <w:szCs w:val="24"/>
        </w:rPr>
        <w:t xml:space="preserve"> район</w:t>
      </w:r>
      <w:r w:rsidR="00282826" w:rsidRPr="00474CBC">
        <w:rPr>
          <w:sz w:val="24"/>
          <w:szCs w:val="24"/>
        </w:rPr>
        <w:t>ами</w:t>
      </w:r>
      <w:r w:rsidRPr="00474CBC">
        <w:rPr>
          <w:sz w:val="24"/>
          <w:szCs w:val="24"/>
        </w:rPr>
        <w:t>;</w:t>
      </w:r>
    </w:p>
    <w:p w:rsidR="00E444C0" w:rsidRPr="00474CBC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обеспечить пешеходную доступность объектов </w:t>
      </w:r>
      <w:r w:rsidR="00C4744E" w:rsidRPr="00474CBC">
        <w:rPr>
          <w:sz w:val="24"/>
          <w:szCs w:val="24"/>
        </w:rPr>
        <w:t xml:space="preserve">социального, </w:t>
      </w:r>
      <w:r w:rsidRPr="00474CBC">
        <w:rPr>
          <w:sz w:val="24"/>
          <w:szCs w:val="24"/>
        </w:rPr>
        <w:t xml:space="preserve">бытового </w:t>
      </w:r>
      <w:r w:rsidR="00C4744E" w:rsidRPr="00474CBC">
        <w:rPr>
          <w:sz w:val="24"/>
          <w:szCs w:val="24"/>
        </w:rPr>
        <w:t xml:space="preserve">и культурного </w:t>
      </w:r>
      <w:r w:rsidRPr="00474CBC">
        <w:rPr>
          <w:sz w:val="24"/>
          <w:szCs w:val="24"/>
        </w:rPr>
        <w:t>обслуживания;</w:t>
      </w:r>
    </w:p>
    <w:p w:rsidR="00E444C0" w:rsidRPr="00474CBC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повысить пешеходную связность внутри </w:t>
      </w:r>
      <w:r w:rsidR="00282826" w:rsidRPr="00474CBC">
        <w:rPr>
          <w:sz w:val="24"/>
          <w:szCs w:val="24"/>
        </w:rPr>
        <w:t>населенных пунктов</w:t>
      </w:r>
      <w:r w:rsidRPr="00474CBC">
        <w:rPr>
          <w:sz w:val="24"/>
          <w:szCs w:val="24"/>
        </w:rPr>
        <w:t>;</w:t>
      </w:r>
    </w:p>
    <w:p w:rsidR="00E444C0" w:rsidRPr="00474CBC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обеспечить пешеходными маршрутами историко-ландшафтные комплексы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в целях рекреации и развития туризма.</w:t>
      </w:r>
    </w:p>
    <w:p w:rsidR="00E444C0" w:rsidRPr="00474CBC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Улично-дорожная сеть </w:t>
      </w:r>
      <w:r w:rsidR="00C4744E"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="00C4744E" w:rsidRPr="00474CBC">
        <w:rPr>
          <w:sz w:val="24"/>
          <w:szCs w:val="24"/>
        </w:rPr>
        <w:t>«</w:t>
      </w:r>
      <w:r w:rsidR="00282826" w:rsidRPr="00474CBC">
        <w:rPr>
          <w:sz w:val="24"/>
          <w:szCs w:val="24"/>
        </w:rPr>
        <w:t>Татарско-</w:t>
      </w:r>
      <w:proofErr w:type="spellStart"/>
      <w:r w:rsidR="00282826" w:rsidRPr="00474CBC">
        <w:rPr>
          <w:sz w:val="24"/>
          <w:szCs w:val="24"/>
        </w:rPr>
        <w:t>Дюм</w:t>
      </w:r>
      <w:proofErr w:type="spellEnd"/>
      <w:r w:rsidR="00282826" w:rsidRPr="00474CBC">
        <w:rPr>
          <w:sz w:val="24"/>
          <w:szCs w:val="24"/>
        </w:rPr>
        <w:t>-</w:t>
      </w:r>
      <w:proofErr w:type="spellStart"/>
      <w:r w:rsidR="00282826" w:rsidRPr="00474CBC">
        <w:rPr>
          <w:sz w:val="24"/>
          <w:szCs w:val="24"/>
        </w:rPr>
        <w:t>Дюмское</w:t>
      </w:r>
      <w:proofErr w:type="spellEnd"/>
      <w:r w:rsidR="00282826" w:rsidRPr="00474CBC">
        <w:rPr>
          <w:sz w:val="24"/>
          <w:szCs w:val="24"/>
        </w:rPr>
        <w:t xml:space="preserve"> сельское </w:t>
      </w:r>
      <w:proofErr w:type="spellStart"/>
      <w:r w:rsidR="00282826" w:rsidRPr="00474CBC">
        <w:rPr>
          <w:sz w:val="24"/>
          <w:szCs w:val="24"/>
        </w:rPr>
        <w:t>поселение</w:t>
      </w:r>
      <w:r w:rsidR="00C4744E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>не</w:t>
      </w:r>
      <w:proofErr w:type="spellEnd"/>
      <w:r w:rsidRPr="00474CBC">
        <w:rPr>
          <w:sz w:val="24"/>
          <w:szCs w:val="24"/>
        </w:rPr>
        <w:t xml:space="preserve"> оборудована наружным электроосвещением.</w:t>
      </w:r>
    </w:p>
    <w:p w:rsidR="00E444C0" w:rsidRPr="00474CBC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Велосипедное движение обладает теми же преимуществами, что и пешеходные перемещения, к тому же позволяет осуществлять корреспонденции на большие расстояния.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</w:t>
      </w:r>
    </w:p>
    <w:p w:rsidR="0050386F" w:rsidRPr="00474CBC" w:rsidRDefault="0050386F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58" w:name="_Toc516746677"/>
      <w:r w:rsidRPr="00474CBC">
        <w:rPr>
          <w:rFonts w:cs="Times New Roman"/>
          <w:b/>
          <w:color w:val="auto"/>
          <w:sz w:val="24"/>
          <w:szCs w:val="24"/>
        </w:rPr>
        <w:lastRenderedPageBreak/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58"/>
    </w:p>
    <w:p w:rsidR="00507582" w:rsidRPr="00474CBC" w:rsidRDefault="0050758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Грузовой транспорт является основным видом транспорта для перемещения грузов от места производства к месту потребления.</w:t>
      </w:r>
    </w:p>
    <w:p w:rsidR="00507582" w:rsidRPr="00474CBC" w:rsidRDefault="0050758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Основные маршруты движения грузового транспорта в </w:t>
      </w:r>
      <w:proofErr w:type="spellStart"/>
      <w:r w:rsidR="00545F64" w:rsidRPr="00474CBC">
        <w:rPr>
          <w:sz w:val="24"/>
          <w:szCs w:val="24"/>
        </w:rPr>
        <w:t>МО«</w:t>
      </w:r>
      <w:r w:rsidR="00E602C9" w:rsidRPr="00474CBC">
        <w:rPr>
          <w:sz w:val="24"/>
          <w:szCs w:val="24"/>
        </w:rPr>
        <w:t>Татарско-Дюм-Дюмское</w:t>
      </w:r>
      <w:proofErr w:type="spellEnd"/>
      <w:r w:rsidR="00E602C9" w:rsidRPr="00474CBC">
        <w:rPr>
          <w:sz w:val="24"/>
          <w:szCs w:val="24"/>
        </w:rPr>
        <w:t xml:space="preserve"> сельское поселение</w:t>
      </w:r>
      <w:r w:rsidR="00545F64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проходят по автомобильн</w:t>
      </w:r>
      <w:r w:rsidR="004428A5" w:rsidRPr="00474CBC">
        <w:rPr>
          <w:sz w:val="24"/>
          <w:szCs w:val="24"/>
        </w:rPr>
        <w:t>ой</w:t>
      </w:r>
      <w:r w:rsidRPr="00474CBC">
        <w:rPr>
          <w:sz w:val="24"/>
          <w:szCs w:val="24"/>
        </w:rPr>
        <w:t xml:space="preserve"> дорог</w:t>
      </w:r>
      <w:r w:rsidR="004428A5" w:rsidRPr="00474CBC">
        <w:rPr>
          <w:sz w:val="24"/>
          <w:szCs w:val="24"/>
        </w:rPr>
        <w:t>е</w:t>
      </w:r>
      <w:r w:rsidRPr="00474CBC">
        <w:rPr>
          <w:sz w:val="24"/>
          <w:szCs w:val="24"/>
        </w:rPr>
        <w:t xml:space="preserve"> регионального значения </w:t>
      </w:r>
      <w:r w:rsidR="00E279D2" w:rsidRPr="00474CBC">
        <w:rPr>
          <w:sz w:val="24"/>
          <w:szCs w:val="24"/>
        </w:rPr>
        <w:t xml:space="preserve">«М-7 «Волга» – </w:t>
      </w:r>
      <w:r w:rsidR="004428A5" w:rsidRPr="00474CBC">
        <w:rPr>
          <w:sz w:val="24"/>
          <w:szCs w:val="24"/>
        </w:rPr>
        <w:t xml:space="preserve">Большой </w:t>
      </w:r>
      <w:proofErr w:type="spellStart"/>
      <w:r w:rsidR="004428A5" w:rsidRPr="00474CBC">
        <w:rPr>
          <w:sz w:val="24"/>
          <w:szCs w:val="24"/>
        </w:rPr>
        <w:t>Шурняк</w:t>
      </w:r>
      <w:proofErr w:type="spellEnd"/>
      <w:r w:rsidR="00E279D2" w:rsidRPr="00474CBC">
        <w:rPr>
          <w:sz w:val="24"/>
          <w:szCs w:val="24"/>
        </w:rPr>
        <w:t xml:space="preserve">» и по опорной дорожно-уличной сети </w:t>
      </w:r>
      <w:r w:rsidR="004428A5" w:rsidRPr="00474CBC">
        <w:rPr>
          <w:sz w:val="24"/>
          <w:szCs w:val="24"/>
        </w:rPr>
        <w:t>населенных пунктов</w:t>
      </w:r>
      <w:r w:rsidRPr="00474CBC">
        <w:rPr>
          <w:sz w:val="24"/>
          <w:szCs w:val="24"/>
        </w:rPr>
        <w:t>.</w:t>
      </w:r>
    </w:p>
    <w:p w:rsidR="00C4399D" w:rsidRPr="00474CBC" w:rsidRDefault="00236783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Основными местами притяжения грузопотоков на территории поселения являются</w:t>
      </w:r>
      <w:r w:rsidR="004428A5" w:rsidRPr="00474CBC">
        <w:rPr>
          <w:color w:val="auto"/>
          <w:sz w:val="24"/>
          <w:szCs w:val="24"/>
        </w:rPr>
        <w:t xml:space="preserve"> объекты ООО Агрофирма «</w:t>
      </w:r>
      <w:proofErr w:type="spellStart"/>
      <w:r w:rsidR="004428A5" w:rsidRPr="00474CBC">
        <w:rPr>
          <w:color w:val="auto"/>
          <w:sz w:val="24"/>
          <w:szCs w:val="24"/>
        </w:rPr>
        <w:t>Яшь</w:t>
      </w:r>
      <w:proofErr w:type="spellEnd"/>
      <w:r w:rsidR="004428A5" w:rsidRPr="00474CBC">
        <w:rPr>
          <w:color w:val="auto"/>
          <w:sz w:val="24"/>
          <w:szCs w:val="24"/>
        </w:rPr>
        <w:t xml:space="preserve"> Куч».</w:t>
      </w:r>
      <w:r w:rsidR="00C4399D" w:rsidRPr="00474CBC">
        <w:rPr>
          <w:color w:val="auto"/>
          <w:sz w:val="24"/>
          <w:szCs w:val="24"/>
        </w:rPr>
        <w:t xml:space="preserve"> В структуре грузов преобладают продукты сельскохозяйственного производства.</w:t>
      </w:r>
    </w:p>
    <w:p w:rsidR="00C4399D" w:rsidRPr="00474CBC" w:rsidRDefault="00C4399D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Интенсивность движения грузового транспорта на этих дорогах низкая и составляет 1 транспортное средство в час. Существенного влияния на транспортную и экологическую ситуацию в муниципальном образовании эти перевозки не оказывают.</w:t>
      </w:r>
    </w:p>
    <w:p w:rsidR="005C02F4" w:rsidRPr="00474CBC" w:rsidRDefault="005C02F4" w:rsidP="00474BD2">
      <w:pPr>
        <w:shd w:val="clear" w:color="auto" w:fill="FFFFFF"/>
        <w:spacing w:line="240" w:lineRule="auto"/>
        <w:ind w:firstLine="720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Транспортное обслуживание по Татарско-</w:t>
      </w:r>
      <w:proofErr w:type="spellStart"/>
      <w:r w:rsidRPr="00474CBC">
        <w:rPr>
          <w:color w:val="auto"/>
          <w:sz w:val="24"/>
          <w:szCs w:val="24"/>
        </w:rPr>
        <w:t>Дюм</w:t>
      </w:r>
      <w:proofErr w:type="spellEnd"/>
      <w:r w:rsidRPr="00474CBC">
        <w:rPr>
          <w:color w:val="auto"/>
          <w:sz w:val="24"/>
          <w:szCs w:val="24"/>
        </w:rPr>
        <w:t>-</w:t>
      </w:r>
      <w:proofErr w:type="spellStart"/>
      <w:r w:rsidRPr="00474CBC">
        <w:rPr>
          <w:color w:val="auto"/>
          <w:sz w:val="24"/>
          <w:szCs w:val="24"/>
        </w:rPr>
        <w:t>Дюмскому</w:t>
      </w:r>
      <w:proofErr w:type="spellEnd"/>
      <w:r w:rsidRPr="00474CBC">
        <w:rPr>
          <w:color w:val="auto"/>
          <w:sz w:val="24"/>
          <w:szCs w:val="24"/>
        </w:rPr>
        <w:t xml:space="preserve"> сельскому поселению Елабужского муниципального района Республики Татарстан осуществляют и индивидуальные предприниматели Карионов И.С., </w:t>
      </w:r>
      <w:r w:rsidR="00167301" w:rsidRPr="00474CBC">
        <w:rPr>
          <w:color w:val="auto"/>
          <w:sz w:val="24"/>
          <w:szCs w:val="24"/>
        </w:rPr>
        <w:t>Алиев И.Д.</w:t>
      </w:r>
      <w:r w:rsidRPr="00474CBC">
        <w:rPr>
          <w:color w:val="auto"/>
          <w:sz w:val="24"/>
          <w:szCs w:val="24"/>
        </w:rPr>
        <w:t xml:space="preserve">, </w:t>
      </w:r>
      <w:proofErr w:type="spellStart"/>
      <w:r w:rsidRPr="00474CBC">
        <w:rPr>
          <w:color w:val="auto"/>
          <w:sz w:val="24"/>
          <w:szCs w:val="24"/>
        </w:rPr>
        <w:t>Худан</w:t>
      </w:r>
      <w:proofErr w:type="spellEnd"/>
      <w:r w:rsidRPr="00474CBC">
        <w:rPr>
          <w:color w:val="auto"/>
          <w:sz w:val="24"/>
          <w:szCs w:val="24"/>
        </w:rPr>
        <w:t xml:space="preserve"> Л.И., </w:t>
      </w:r>
      <w:proofErr w:type="spellStart"/>
      <w:r w:rsidRPr="00474CBC">
        <w:rPr>
          <w:color w:val="auto"/>
          <w:sz w:val="24"/>
          <w:szCs w:val="24"/>
        </w:rPr>
        <w:t>Марданова</w:t>
      </w:r>
      <w:proofErr w:type="spellEnd"/>
      <w:r w:rsidRPr="00474CBC">
        <w:rPr>
          <w:color w:val="auto"/>
          <w:sz w:val="24"/>
          <w:szCs w:val="24"/>
        </w:rPr>
        <w:t xml:space="preserve"> Н.Т. </w:t>
      </w:r>
    </w:p>
    <w:p w:rsidR="002F035C" w:rsidRPr="00474CBC" w:rsidRDefault="002F035C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Состояние инфраструктуры для транспортных средств коммунальных и</w:t>
      </w:r>
      <w:r w:rsidR="00167301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дорожных служб является удовлетворительным.</w:t>
      </w:r>
    </w:p>
    <w:p w:rsidR="0050386F" w:rsidRPr="00474CBC" w:rsidRDefault="0050386F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59" w:name="_Toc516746678"/>
      <w:r w:rsidRPr="00474CBC">
        <w:rPr>
          <w:rFonts w:cs="Times New Roman"/>
          <w:b/>
          <w:color w:val="auto"/>
          <w:sz w:val="24"/>
          <w:szCs w:val="24"/>
        </w:rPr>
        <w:t>Анализ уровня безопасности дорожного движения</w:t>
      </w:r>
      <w:bookmarkEnd w:id="59"/>
    </w:p>
    <w:p w:rsidR="00B22ECE" w:rsidRPr="00474CBC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движения.</w:t>
      </w:r>
    </w:p>
    <w:p w:rsidR="00B22ECE" w:rsidRPr="00474CBC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B22ECE" w:rsidRPr="00474CBC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настоящее время обеспечение безопасности дорожного движения как на дорогах и улицах населенных пунктов, так и на трассах регионального и федерального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развития транспортной инфраструктуры.</w:t>
      </w:r>
    </w:p>
    <w:p w:rsidR="00B22ECE" w:rsidRPr="00474CBC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414E04" w:rsidRPr="00474CBC" w:rsidRDefault="00FC088D" w:rsidP="005F4BA3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Общая статистика аварийности за трехлетний период по Елабужскому району представлена в таблице </w:t>
      </w:r>
      <w:r w:rsidR="008537E2" w:rsidRPr="00474CBC">
        <w:rPr>
          <w:sz w:val="24"/>
          <w:szCs w:val="24"/>
        </w:rPr>
        <w:t>7</w:t>
      </w:r>
      <w:r w:rsidRPr="00474CBC">
        <w:rPr>
          <w:sz w:val="24"/>
          <w:szCs w:val="24"/>
        </w:rPr>
        <w:t>.</w:t>
      </w:r>
    </w:p>
    <w:p w:rsidR="00414E04" w:rsidRPr="00474CBC" w:rsidRDefault="00414E04" w:rsidP="00474BD2">
      <w:pPr>
        <w:pStyle w:val="afffffff8"/>
        <w:spacing w:line="240" w:lineRule="auto"/>
        <w:rPr>
          <w:color w:val="auto"/>
          <w:sz w:val="24"/>
          <w:szCs w:val="24"/>
        </w:rPr>
      </w:pPr>
    </w:p>
    <w:p w:rsidR="00FC088D" w:rsidRPr="00474CBC" w:rsidRDefault="00FC088D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8537E2" w:rsidRPr="00474CBC">
        <w:rPr>
          <w:color w:val="auto"/>
          <w:sz w:val="24"/>
          <w:szCs w:val="24"/>
        </w:rPr>
        <w:t>7</w:t>
      </w:r>
      <w:r w:rsidRPr="00474CBC">
        <w:rPr>
          <w:color w:val="auto"/>
          <w:sz w:val="24"/>
          <w:szCs w:val="24"/>
        </w:rPr>
        <w:t xml:space="preserve"> – Статистика ДТП в </w:t>
      </w:r>
      <w:proofErr w:type="spellStart"/>
      <w:r w:rsidRPr="00474CBC">
        <w:rPr>
          <w:color w:val="auto"/>
          <w:sz w:val="24"/>
          <w:szCs w:val="24"/>
        </w:rPr>
        <w:t>Елабужском</w:t>
      </w:r>
      <w:proofErr w:type="spellEnd"/>
      <w:r w:rsidRPr="00474CBC">
        <w:rPr>
          <w:color w:val="auto"/>
          <w:sz w:val="24"/>
          <w:szCs w:val="24"/>
        </w:rPr>
        <w:t xml:space="preserve"> районе за 2015 – 2017 гг.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36"/>
        <w:gridCol w:w="1607"/>
        <w:gridCol w:w="1607"/>
        <w:gridCol w:w="1489"/>
      </w:tblGrid>
      <w:tr w:rsidR="00474CBC" w:rsidRPr="00474CBC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Общие данные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2015 г.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2016 г.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2017 г.</w:t>
            </w:r>
          </w:p>
        </w:tc>
      </w:tr>
      <w:tr w:rsidR="00474CBC" w:rsidRPr="00474CBC" w:rsidTr="00414E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Количество учетных ДТП, единиц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110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99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140</w:t>
            </w:r>
          </w:p>
        </w:tc>
      </w:tr>
      <w:tr w:rsidR="00474CBC" w:rsidRPr="00474CBC" w:rsidTr="00414E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Погибло, человек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12</w:t>
            </w:r>
          </w:p>
        </w:tc>
      </w:tr>
      <w:tr w:rsidR="00474CBC" w:rsidRPr="00474CBC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Ранено, человек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175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148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188</w:t>
            </w:r>
          </w:p>
        </w:tc>
      </w:tr>
      <w:tr w:rsidR="00474CBC" w:rsidRPr="00474CBC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lastRenderedPageBreak/>
              <w:t>Соц. риск, погибших на 100 тысяч населения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</w:t>
            </w:r>
          </w:p>
        </w:tc>
      </w:tr>
      <w:tr w:rsidR="00474CBC" w:rsidRPr="00474CBC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CBC" w:rsidRDefault="00FC088D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Тяжесть последствий, %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CBC" w:rsidRDefault="00FC088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6</w:t>
            </w:r>
          </w:p>
        </w:tc>
      </w:tr>
    </w:tbl>
    <w:p w:rsidR="00FC088D" w:rsidRPr="00474CBC" w:rsidRDefault="00FC088D" w:rsidP="00474BD2">
      <w:pPr>
        <w:spacing w:before="200" w:line="240" w:lineRule="auto"/>
        <w:rPr>
          <w:color w:val="auto"/>
          <w:sz w:val="24"/>
          <w:szCs w:val="24"/>
        </w:rPr>
      </w:pPr>
      <w:r w:rsidRPr="00474CBC">
        <w:rPr>
          <w:rStyle w:val="affffffff"/>
          <w:color w:val="auto"/>
          <w:sz w:val="24"/>
          <w:szCs w:val="24"/>
        </w:rPr>
        <w:t>В 2016 году снизились все показатели относительно 2015 года. Однако в 2017 году произошло</w:t>
      </w:r>
      <w:r w:rsidRPr="00474CBC">
        <w:rPr>
          <w:color w:val="auto"/>
          <w:sz w:val="24"/>
          <w:szCs w:val="24"/>
        </w:rPr>
        <w:t xml:space="preserve"> увеличение всех показателей относительно 2016 года</w:t>
      </w:r>
    </w:p>
    <w:p w:rsidR="00B22ECE" w:rsidRPr="00474CBC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Социальный риск за 2017 год составил 14 погибших на 100 тысяч населения. Тяжесть последствий, рассчитываемая как доля погибших в ДТП от общего числа пострадавших (погибшие и раненые), за 2017 год составила 6 %. Таким образом, можно сделать вывод, что аварийность на дорогах Елабужского района в 2017 году находилась на достаточно низком уровне.</w:t>
      </w:r>
    </w:p>
    <w:p w:rsidR="009B339E" w:rsidRPr="00474CBC" w:rsidRDefault="009B339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2017 году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на территории МО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</w:t>
      </w:r>
      <w:r w:rsidR="00E602C9" w:rsidRPr="00474CBC">
        <w:rPr>
          <w:sz w:val="24"/>
          <w:szCs w:val="24"/>
        </w:rPr>
        <w:t>Татарско-</w:t>
      </w:r>
      <w:proofErr w:type="spellStart"/>
      <w:r w:rsidR="00E602C9" w:rsidRPr="00474CBC">
        <w:rPr>
          <w:sz w:val="24"/>
          <w:szCs w:val="24"/>
        </w:rPr>
        <w:t>Дюм</w:t>
      </w:r>
      <w:proofErr w:type="spellEnd"/>
      <w:r w:rsidR="00E602C9" w:rsidRPr="00474CBC">
        <w:rPr>
          <w:sz w:val="24"/>
          <w:szCs w:val="24"/>
        </w:rPr>
        <w:t>-</w:t>
      </w:r>
      <w:proofErr w:type="spellStart"/>
      <w:r w:rsidR="00E602C9" w:rsidRPr="00474CBC">
        <w:rPr>
          <w:sz w:val="24"/>
          <w:szCs w:val="24"/>
        </w:rPr>
        <w:t>Дюмское</w:t>
      </w:r>
      <w:proofErr w:type="spellEnd"/>
      <w:r w:rsidR="00E602C9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 xml:space="preserve">учетные дорожно-транспортные происшествия </w:t>
      </w:r>
      <w:r w:rsidR="00D24874" w:rsidRPr="00474CBC">
        <w:rPr>
          <w:sz w:val="24"/>
          <w:szCs w:val="24"/>
        </w:rPr>
        <w:t>зафиксированные</w:t>
      </w:r>
      <w:r w:rsidRPr="00474CBC">
        <w:rPr>
          <w:sz w:val="24"/>
          <w:szCs w:val="24"/>
        </w:rPr>
        <w:t xml:space="preserve"> были. Таким образом, можно сделать вывод, что аварийность на дорогах поселения в 2017 году отсутствовала.</w:t>
      </w:r>
    </w:p>
    <w:p w:rsidR="0050386F" w:rsidRPr="00474CBC" w:rsidRDefault="00A13FDE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0" w:name="_Toc516746679"/>
      <w:r w:rsidRPr="00474CBC">
        <w:rPr>
          <w:rFonts w:cs="Times New Roman"/>
          <w:color w:val="auto"/>
          <w:sz w:val="24"/>
          <w:szCs w:val="24"/>
        </w:rPr>
        <w:t xml:space="preserve"> </w:t>
      </w:r>
      <w:r w:rsidR="0050386F" w:rsidRPr="00474CBC">
        <w:rPr>
          <w:rFonts w:cs="Times New Roman"/>
          <w:b/>
          <w:color w:val="auto"/>
          <w:sz w:val="24"/>
          <w:szCs w:val="24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0"/>
    </w:p>
    <w:p w:rsidR="00B85589" w:rsidRPr="00474CBC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B85589" w:rsidRPr="00474CBC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B85589" w:rsidRPr="00474CBC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</w:t>
      </w:r>
    </w:p>
    <w:p w:rsidR="00B85589" w:rsidRPr="00474CBC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B85589" w:rsidRPr="00474CBC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– сжатого и сжиженного газа, благоустройство дорог, контроль работы двигателей.</w:t>
      </w:r>
    </w:p>
    <w:p w:rsidR="00B85589" w:rsidRPr="00474CBC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Стационарные посты наблюдения на автомагистралях </w:t>
      </w:r>
      <w:r w:rsidR="009C76F9" w:rsidRPr="00474CBC">
        <w:rPr>
          <w:sz w:val="24"/>
          <w:szCs w:val="24"/>
        </w:rPr>
        <w:t xml:space="preserve">Елабужского </w:t>
      </w:r>
      <w:r w:rsidRPr="00474CBC">
        <w:rPr>
          <w:sz w:val="24"/>
          <w:szCs w:val="24"/>
        </w:rPr>
        <w:t>района отсутствуют.</w:t>
      </w:r>
    </w:p>
    <w:p w:rsidR="004A1A36" w:rsidRPr="00474CBC" w:rsidRDefault="00A13FDE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1" w:name="_Toc469485287"/>
      <w:bookmarkStart w:id="62" w:name="_Toc516746680"/>
      <w:r w:rsidRPr="00474CBC">
        <w:rPr>
          <w:rFonts w:cs="Times New Roman"/>
          <w:b/>
          <w:color w:val="auto"/>
          <w:sz w:val="24"/>
          <w:szCs w:val="24"/>
        </w:rPr>
        <w:t xml:space="preserve"> </w:t>
      </w:r>
      <w:r w:rsidR="004A1A36" w:rsidRPr="00474CBC">
        <w:rPr>
          <w:rFonts w:cs="Times New Roman"/>
          <w:b/>
          <w:color w:val="auto"/>
          <w:sz w:val="24"/>
          <w:szCs w:val="24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1"/>
      <w:r w:rsidR="009F43EB" w:rsidRPr="00474CBC">
        <w:rPr>
          <w:rFonts w:cs="Times New Roman"/>
          <w:b/>
          <w:color w:val="auto"/>
          <w:sz w:val="24"/>
          <w:szCs w:val="24"/>
        </w:rPr>
        <w:t>поселения</w:t>
      </w:r>
      <w:bookmarkEnd w:id="62"/>
    </w:p>
    <w:p w:rsidR="00614970" w:rsidRPr="00474CBC" w:rsidRDefault="009C185C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Генеральным планом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</w:t>
      </w:r>
      <w:r w:rsidR="009F295F" w:rsidRPr="00474CBC">
        <w:rPr>
          <w:sz w:val="24"/>
          <w:szCs w:val="24"/>
        </w:rPr>
        <w:t>Татарско-</w:t>
      </w:r>
      <w:proofErr w:type="spellStart"/>
      <w:r w:rsidR="009F295F" w:rsidRPr="00474CBC">
        <w:rPr>
          <w:sz w:val="24"/>
          <w:szCs w:val="24"/>
        </w:rPr>
        <w:t>Дюм</w:t>
      </w:r>
      <w:proofErr w:type="spellEnd"/>
      <w:r w:rsidR="009F295F" w:rsidRPr="00474CBC">
        <w:rPr>
          <w:sz w:val="24"/>
          <w:szCs w:val="24"/>
        </w:rPr>
        <w:t>-</w:t>
      </w:r>
      <w:proofErr w:type="spellStart"/>
      <w:r w:rsidR="009F295F" w:rsidRPr="00474CBC">
        <w:rPr>
          <w:sz w:val="24"/>
          <w:szCs w:val="24"/>
        </w:rPr>
        <w:t>Дюмское</w:t>
      </w:r>
      <w:proofErr w:type="spellEnd"/>
      <w:r w:rsidR="009F295F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</w:t>
      </w:r>
      <w:r w:rsidR="00D24874" w:rsidRPr="00474CBC">
        <w:rPr>
          <w:sz w:val="24"/>
          <w:szCs w:val="24"/>
        </w:rPr>
        <w:t xml:space="preserve"> </w:t>
      </w:r>
      <w:r w:rsidR="00614970" w:rsidRPr="00474CBC">
        <w:rPr>
          <w:sz w:val="24"/>
          <w:szCs w:val="24"/>
        </w:rPr>
        <w:t>при определении направления развития муниципального образования были учтены программы социально-экономического развития Республики Татарстан, Елабужского муниципального района, региональные и федеральные отраслевые программы.</w:t>
      </w:r>
    </w:p>
    <w:p w:rsidR="0081159B" w:rsidRPr="00474CBC" w:rsidRDefault="0081159B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Генеральным планом на первую очередь намечается </w:t>
      </w:r>
      <w:r w:rsidR="00D24874" w:rsidRPr="00474CBC">
        <w:rPr>
          <w:sz w:val="24"/>
          <w:szCs w:val="24"/>
        </w:rPr>
        <w:t>пере функционирование</w:t>
      </w:r>
      <w:r w:rsidRPr="00474CBC">
        <w:rPr>
          <w:sz w:val="24"/>
          <w:szCs w:val="24"/>
        </w:rPr>
        <w:t xml:space="preserve"> территории четырех недействующих карьеров по добыче нерудных полезных ископаемых под озеленение специального назначения.</w:t>
      </w:r>
    </w:p>
    <w:p w:rsidR="00DA2090" w:rsidRPr="00474CBC" w:rsidRDefault="00DA209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>В соответствии с мероприятиями Схемы территориального планирования Елабужского муниципального района планируется дальнейшее развитие существующих направлений сельскохозяйственного производства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Дюмского</w:t>
      </w:r>
      <w:proofErr w:type="spellEnd"/>
      <w:r w:rsidRPr="00474CBC">
        <w:rPr>
          <w:sz w:val="24"/>
          <w:szCs w:val="24"/>
        </w:rPr>
        <w:t xml:space="preserve"> сельского поселения.</w:t>
      </w:r>
    </w:p>
    <w:p w:rsidR="00DA2090" w:rsidRPr="00474CBC" w:rsidRDefault="00DA209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 предложению Исполнительного комитета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Дюмского</w:t>
      </w:r>
      <w:proofErr w:type="spellEnd"/>
      <w:r w:rsidRPr="00474CBC">
        <w:rPr>
          <w:sz w:val="24"/>
          <w:szCs w:val="24"/>
        </w:rPr>
        <w:t xml:space="preserve"> сельского поселения, в генеральном плане на первую очередь предусматриваются следующие мероприятия:</w:t>
      </w:r>
    </w:p>
    <w:p w:rsidR="00DA2090" w:rsidRPr="00474CBC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планируется открытие семейной фермы (</w:t>
      </w:r>
      <w:proofErr w:type="spellStart"/>
      <w:r w:rsidRPr="00474CBC">
        <w:rPr>
          <w:sz w:val="24"/>
          <w:szCs w:val="24"/>
        </w:rPr>
        <w:t>Хафанов</w:t>
      </w:r>
      <w:proofErr w:type="spellEnd"/>
      <w:r w:rsidRPr="00474CBC">
        <w:rPr>
          <w:sz w:val="24"/>
          <w:szCs w:val="24"/>
        </w:rPr>
        <w:t xml:space="preserve"> Н.М.) по разведению овец (с.</w:t>
      </w:r>
      <w:r w:rsidR="00F84526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 xml:space="preserve">Татарский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>);</w:t>
      </w:r>
    </w:p>
    <w:p w:rsidR="00DA2090" w:rsidRPr="00474CBC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строительство коровника на 600 голов КРС на территории существующей фермы КРС возле с.</w:t>
      </w:r>
      <w:r w:rsidR="00F84526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 xml:space="preserve">Татарский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>.</w:t>
      </w:r>
    </w:p>
    <w:p w:rsidR="00DA2090" w:rsidRPr="00474CBC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перенос склада минеральных удобрений, расположенного возле с. Татарский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 xml:space="preserve"> к востоку от </w:t>
      </w:r>
      <w:proofErr w:type="spellStart"/>
      <w:r w:rsidRPr="00474CBC">
        <w:rPr>
          <w:sz w:val="24"/>
          <w:szCs w:val="24"/>
        </w:rPr>
        <w:t>с.Татарский</w:t>
      </w:r>
      <w:proofErr w:type="spellEnd"/>
      <w:r w:rsidRPr="00474CBC">
        <w:rPr>
          <w:sz w:val="24"/>
          <w:szCs w:val="24"/>
        </w:rPr>
        <w:t xml:space="preserve">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>;</w:t>
      </w:r>
    </w:p>
    <w:p w:rsidR="00DA2090" w:rsidRPr="00474CBC" w:rsidRDefault="00D24874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пере функционирование</w:t>
      </w:r>
      <w:r w:rsidR="00DA2090" w:rsidRPr="00474CBC">
        <w:rPr>
          <w:sz w:val="24"/>
          <w:szCs w:val="24"/>
        </w:rPr>
        <w:t xml:space="preserve"> территории навозохранилища, расположенного возле с.</w:t>
      </w:r>
      <w:r w:rsidR="00F84526" w:rsidRPr="00474CBC">
        <w:rPr>
          <w:sz w:val="24"/>
          <w:szCs w:val="24"/>
        </w:rPr>
        <w:t xml:space="preserve"> </w:t>
      </w:r>
      <w:r w:rsidR="00DA2090" w:rsidRPr="00474CBC">
        <w:rPr>
          <w:sz w:val="24"/>
          <w:szCs w:val="24"/>
        </w:rPr>
        <w:t xml:space="preserve">Татарский </w:t>
      </w:r>
      <w:proofErr w:type="spellStart"/>
      <w:r w:rsidR="00DA2090" w:rsidRPr="00474CBC">
        <w:rPr>
          <w:sz w:val="24"/>
          <w:szCs w:val="24"/>
        </w:rPr>
        <w:t>Дюм-Дюм</w:t>
      </w:r>
      <w:proofErr w:type="spellEnd"/>
      <w:r w:rsidR="00DA2090" w:rsidRPr="00474CBC">
        <w:rPr>
          <w:sz w:val="24"/>
          <w:szCs w:val="24"/>
        </w:rPr>
        <w:t xml:space="preserve"> под озеленение специального назначения;</w:t>
      </w:r>
    </w:p>
    <w:p w:rsidR="00DA2090" w:rsidRPr="00474CBC" w:rsidRDefault="00DA2090" w:rsidP="00474BD2">
      <w:pPr>
        <w:pStyle w:val="a7"/>
        <w:spacing w:line="240" w:lineRule="auto"/>
        <w:rPr>
          <w:rStyle w:val="29"/>
        </w:rPr>
      </w:pPr>
      <w:r w:rsidRPr="00474CBC">
        <w:rPr>
          <w:rStyle w:val="29"/>
        </w:rPr>
        <w:t>сокращение территорий летнего лагеря для скота, расположенного возле д</w:t>
      </w:r>
      <w:r w:rsidR="00F84526" w:rsidRPr="00474CBC">
        <w:rPr>
          <w:rStyle w:val="29"/>
        </w:rPr>
        <w:t xml:space="preserve"> </w:t>
      </w:r>
      <w:r w:rsidRPr="00474CBC">
        <w:rPr>
          <w:rStyle w:val="29"/>
        </w:rPr>
        <w:t>.</w:t>
      </w:r>
      <w:proofErr w:type="spellStart"/>
      <w:r w:rsidRPr="00474CBC">
        <w:rPr>
          <w:rStyle w:val="29"/>
        </w:rPr>
        <w:t>Айталан</w:t>
      </w:r>
      <w:proofErr w:type="spellEnd"/>
      <w:r w:rsidRPr="00474CBC">
        <w:rPr>
          <w:rStyle w:val="29"/>
        </w:rPr>
        <w:t>, вследствие расположения его в прибрежной защитной полосе безымянного ручья.</w:t>
      </w:r>
    </w:p>
    <w:p w:rsidR="00F653B6" w:rsidRPr="00474CBC" w:rsidRDefault="00F653B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Генеральном плане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МО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поселение» расчетный показатель ежегодного ввода жилья принимается равным двум индивидуальным жилым домам средней площадью 80 кв. м и площадью одного участка – </w:t>
      </w:r>
      <w:smartTag w:uri="urn:schemas-microsoft-com:office:smarttags" w:element="metricconverter">
        <w:smartTagPr>
          <w:attr w:name="ProductID" w:val="0,15 га"/>
        </w:smartTagPr>
        <w:r w:rsidRPr="00474CBC">
          <w:rPr>
            <w:sz w:val="24"/>
            <w:szCs w:val="24"/>
          </w:rPr>
          <w:t>0,15 га</w:t>
        </w:r>
      </w:smartTag>
      <w:r w:rsidRPr="00474CBC">
        <w:rPr>
          <w:sz w:val="24"/>
          <w:szCs w:val="24"/>
        </w:rPr>
        <w:t>.</w:t>
      </w:r>
    </w:p>
    <w:p w:rsidR="00F653B6" w:rsidRPr="00474CBC" w:rsidRDefault="00F653B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Новое жилищное строительство и замена ветхого жилья будет осуществляться силами застройщиков, в т.</w:t>
      </w:r>
      <w:r w:rsidR="00F84526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ч. с использованием различных схем финансирования (средства застройщиков, ипотека, в</w:t>
      </w:r>
      <w:r w:rsidR="003F1D8E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т.</w:t>
      </w:r>
      <w:r w:rsidR="00F84526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ч. социальная ипотека, субсидии льготным категориям застройщиков, программы по закреплению на селе молодых специалистов и т.д.).</w:t>
      </w:r>
    </w:p>
    <w:p w:rsidR="00385594" w:rsidRPr="00474CBC" w:rsidRDefault="00385594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Генеральным планом, в соответствии со Схемой территориального планирования Елабужского муниципального района в с.</w:t>
      </w:r>
      <w:r w:rsidR="00F84526" w:rsidRPr="00474CBC">
        <w:rPr>
          <w:color w:val="auto"/>
          <w:sz w:val="24"/>
          <w:szCs w:val="24"/>
        </w:rPr>
        <w:t xml:space="preserve"> </w:t>
      </w:r>
      <w:r w:rsidRPr="00474CBC">
        <w:rPr>
          <w:color w:val="auto"/>
          <w:sz w:val="24"/>
          <w:szCs w:val="24"/>
        </w:rPr>
        <w:t xml:space="preserve">Татарский </w:t>
      </w:r>
      <w:proofErr w:type="spellStart"/>
      <w:r w:rsidRPr="00474CBC">
        <w:rPr>
          <w:color w:val="auto"/>
          <w:sz w:val="24"/>
          <w:szCs w:val="24"/>
        </w:rPr>
        <w:t>Дюм-Дюм</w:t>
      </w:r>
      <w:proofErr w:type="spellEnd"/>
      <w:r w:rsidRPr="00474CBC">
        <w:rPr>
          <w:color w:val="auto"/>
          <w:sz w:val="24"/>
          <w:szCs w:val="24"/>
        </w:rPr>
        <w:t xml:space="preserve"> предусмотрено:</w:t>
      </w:r>
    </w:p>
    <w:p w:rsidR="00385594" w:rsidRPr="00474CBC" w:rsidRDefault="00A4690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строительство жилья общей площадью 6293 кв. м. (79 участков) (расчетный срок до 2035 г.)</w:t>
      </w:r>
      <w:r w:rsidR="00385594" w:rsidRPr="00474CBC">
        <w:rPr>
          <w:sz w:val="24"/>
          <w:szCs w:val="24"/>
        </w:rPr>
        <w:t>;</w:t>
      </w:r>
    </w:p>
    <w:p w:rsidR="00A46906" w:rsidRPr="00474CBC" w:rsidRDefault="00A4690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увеличение мощности детского сада на 10 мест(первая очередь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до 2020 г.);</w:t>
      </w:r>
    </w:p>
    <w:p w:rsidR="00385594" w:rsidRPr="00474CBC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открытие трех групп начальной школы проектной мощностью 50 мест</w:t>
      </w:r>
      <w:r w:rsidR="003F1D8E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в здании существующей нефункционирующей школы</w:t>
      </w:r>
      <w:r w:rsidR="00A46906" w:rsidRPr="00474CBC">
        <w:rPr>
          <w:sz w:val="24"/>
          <w:szCs w:val="24"/>
        </w:rPr>
        <w:t xml:space="preserve"> (первая очередь</w:t>
      </w:r>
      <w:r w:rsidR="003F1D8E" w:rsidRPr="00474CBC">
        <w:rPr>
          <w:sz w:val="24"/>
          <w:szCs w:val="24"/>
        </w:rPr>
        <w:t xml:space="preserve"> </w:t>
      </w:r>
      <w:r w:rsidR="00A46906" w:rsidRPr="00474CBC">
        <w:rPr>
          <w:sz w:val="24"/>
          <w:szCs w:val="24"/>
        </w:rPr>
        <w:t>до 2020 г.)</w:t>
      </w:r>
      <w:r w:rsidRPr="00474CBC">
        <w:rPr>
          <w:sz w:val="24"/>
          <w:szCs w:val="24"/>
        </w:rPr>
        <w:t>;</w:t>
      </w:r>
    </w:p>
    <w:p w:rsidR="00385594" w:rsidRPr="00474CBC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организация учреждений дополнительного образования на 43 места</w:t>
      </w:r>
      <w:r w:rsidR="00A46906" w:rsidRPr="00474CBC">
        <w:rPr>
          <w:sz w:val="24"/>
          <w:szCs w:val="24"/>
        </w:rPr>
        <w:t xml:space="preserve"> (первая очередь</w:t>
      </w:r>
      <w:r w:rsidR="00D24874" w:rsidRPr="00474CBC">
        <w:rPr>
          <w:sz w:val="24"/>
          <w:szCs w:val="24"/>
        </w:rPr>
        <w:t xml:space="preserve"> </w:t>
      </w:r>
      <w:r w:rsidR="00A46906" w:rsidRPr="00474CBC">
        <w:rPr>
          <w:sz w:val="24"/>
          <w:szCs w:val="24"/>
        </w:rPr>
        <w:t>до 2020 г.)</w:t>
      </w:r>
      <w:r w:rsidRPr="00474CBC">
        <w:rPr>
          <w:sz w:val="24"/>
          <w:szCs w:val="24"/>
        </w:rPr>
        <w:t>;</w:t>
      </w:r>
    </w:p>
    <w:p w:rsidR="00385594" w:rsidRPr="00474CBC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снос здания дома культуры и строительство на этом месте нового мощностью 200 мест</w:t>
      </w:r>
      <w:r w:rsidR="00A46906" w:rsidRPr="00474CBC">
        <w:rPr>
          <w:sz w:val="24"/>
          <w:szCs w:val="24"/>
        </w:rPr>
        <w:t xml:space="preserve"> (первая очередь</w:t>
      </w:r>
      <w:r w:rsidR="00D24874" w:rsidRPr="00474CBC">
        <w:rPr>
          <w:sz w:val="24"/>
          <w:szCs w:val="24"/>
        </w:rPr>
        <w:t xml:space="preserve"> </w:t>
      </w:r>
      <w:r w:rsidR="00A46906" w:rsidRPr="00474CBC">
        <w:rPr>
          <w:sz w:val="24"/>
          <w:szCs w:val="24"/>
        </w:rPr>
        <w:t>до 2020 г.)</w:t>
      </w:r>
      <w:r w:rsidRPr="00474CBC">
        <w:rPr>
          <w:sz w:val="24"/>
          <w:szCs w:val="24"/>
        </w:rPr>
        <w:t>;</w:t>
      </w:r>
    </w:p>
    <w:p w:rsidR="00A46906" w:rsidRPr="00474CBC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строительство предприятий торговли на 32 кв.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</w:t>
      </w:r>
      <w:r w:rsidR="003F1D8E" w:rsidRPr="00474CBC">
        <w:rPr>
          <w:sz w:val="24"/>
          <w:szCs w:val="24"/>
        </w:rPr>
        <w:t xml:space="preserve">. </w:t>
      </w:r>
      <w:r w:rsidRPr="00474CBC">
        <w:rPr>
          <w:sz w:val="24"/>
          <w:szCs w:val="24"/>
        </w:rPr>
        <w:t>торговой площади</w:t>
      </w:r>
      <w:r w:rsidR="00A46906" w:rsidRPr="00474CBC">
        <w:rPr>
          <w:sz w:val="24"/>
          <w:szCs w:val="24"/>
        </w:rPr>
        <w:t xml:space="preserve"> (первая очередь</w:t>
      </w:r>
      <w:r w:rsidR="003F1D8E" w:rsidRPr="00474CBC">
        <w:rPr>
          <w:sz w:val="24"/>
          <w:szCs w:val="24"/>
        </w:rPr>
        <w:t xml:space="preserve"> </w:t>
      </w:r>
      <w:r w:rsidR="00A46906" w:rsidRPr="00474CBC">
        <w:rPr>
          <w:sz w:val="24"/>
          <w:szCs w:val="24"/>
        </w:rPr>
        <w:t>до 2020 г.);</w:t>
      </w:r>
    </w:p>
    <w:p w:rsidR="00385594" w:rsidRPr="00474CBC" w:rsidRDefault="00336E37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строительство </w:t>
      </w:r>
      <w:r w:rsidR="00385594" w:rsidRPr="00474CBC">
        <w:rPr>
          <w:sz w:val="24"/>
          <w:szCs w:val="24"/>
        </w:rPr>
        <w:t>предприятий торговли на 17</w:t>
      </w:r>
      <w:r w:rsidRPr="00474CBC">
        <w:rPr>
          <w:sz w:val="24"/>
          <w:szCs w:val="24"/>
        </w:rPr>
        <w:t> </w:t>
      </w:r>
      <w:r w:rsidR="00385594" w:rsidRPr="00474CBC">
        <w:rPr>
          <w:sz w:val="24"/>
          <w:szCs w:val="24"/>
        </w:rPr>
        <w:t>кв.</w:t>
      </w:r>
      <w:r w:rsidR="005F4BA3" w:rsidRPr="00474CBC">
        <w:rPr>
          <w:sz w:val="24"/>
          <w:szCs w:val="24"/>
        </w:rPr>
        <w:t xml:space="preserve"> </w:t>
      </w:r>
      <w:r w:rsidR="00385594" w:rsidRPr="00474CBC">
        <w:rPr>
          <w:sz w:val="24"/>
          <w:szCs w:val="24"/>
        </w:rPr>
        <w:t>м</w:t>
      </w:r>
      <w:r w:rsidR="003F1D8E" w:rsidRPr="00474CBC">
        <w:rPr>
          <w:sz w:val="24"/>
          <w:szCs w:val="24"/>
        </w:rPr>
        <w:t>.</w:t>
      </w:r>
      <w:r w:rsidR="00385594" w:rsidRPr="00474CBC">
        <w:rPr>
          <w:sz w:val="24"/>
          <w:szCs w:val="24"/>
        </w:rPr>
        <w:t xml:space="preserve"> торговой площади</w:t>
      </w:r>
      <w:r w:rsidR="00A46906" w:rsidRPr="00474CBC">
        <w:rPr>
          <w:sz w:val="24"/>
          <w:szCs w:val="24"/>
        </w:rPr>
        <w:t xml:space="preserve"> (расчетный срок до 2035 г.)</w:t>
      </w:r>
      <w:r w:rsidR="009E45C7" w:rsidRPr="00474CBC">
        <w:rPr>
          <w:sz w:val="24"/>
          <w:szCs w:val="24"/>
        </w:rPr>
        <w:t>;</w:t>
      </w:r>
    </w:p>
    <w:p w:rsidR="009E45C7" w:rsidRPr="00474CBC" w:rsidRDefault="009E45C7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строительство отделения связи</w:t>
      </w:r>
      <w:r w:rsidR="00A46906" w:rsidRPr="00474CBC">
        <w:rPr>
          <w:sz w:val="24"/>
          <w:szCs w:val="24"/>
        </w:rPr>
        <w:t xml:space="preserve"> (первая очередь</w:t>
      </w:r>
      <w:r w:rsidR="00D24874" w:rsidRPr="00474CBC">
        <w:rPr>
          <w:sz w:val="24"/>
          <w:szCs w:val="24"/>
        </w:rPr>
        <w:t xml:space="preserve"> </w:t>
      </w:r>
      <w:r w:rsidR="00A46906" w:rsidRPr="00474CBC">
        <w:rPr>
          <w:sz w:val="24"/>
          <w:szCs w:val="24"/>
        </w:rPr>
        <w:t>до 2020 г.)</w:t>
      </w:r>
      <w:r w:rsidRPr="00474CBC">
        <w:rPr>
          <w:sz w:val="24"/>
          <w:szCs w:val="24"/>
        </w:rPr>
        <w:t>.</w:t>
      </w:r>
    </w:p>
    <w:p w:rsidR="00385594" w:rsidRPr="00474CBC" w:rsidRDefault="00385594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Помимо этого, в д.</w:t>
      </w:r>
      <w:r w:rsidR="00F84526" w:rsidRPr="00474CBC">
        <w:rPr>
          <w:sz w:val="24"/>
          <w:szCs w:val="24"/>
        </w:rPr>
        <w:t xml:space="preserve"> </w:t>
      </w:r>
      <w:proofErr w:type="spellStart"/>
      <w:r w:rsidRPr="00474CBC">
        <w:rPr>
          <w:sz w:val="24"/>
          <w:szCs w:val="24"/>
        </w:rPr>
        <w:t>Айталан</w:t>
      </w:r>
      <w:proofErr w:type="spellEnd"/>
      <w:r w:rsidRPr="00474CBC">
        <w:rPr>
          <w:sz w:val="24"/>
          <w:szCs w:val="24"/>
        </w:rPr>
        <w:t xml:space="preserve"> строительство магазинов в период с 2010 по 2035 гг. не предусмотрено. В данный населенный пункт планируется организация подвоза товаров первой необходимости при помощи передвижных средств развозной торговли (автомагазины и автолавки).</w:t>
      </w:r>
    </w:p>
    <w:p w:rsidR="00671BB6" w:rsidRPr="00474CBC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Схемой территориального планирования Елабужского муниципального района с учетом положений Региональной целевой программы «Развитие индустрии туризма в </w:t>
      </w:r>
      <w:proofErr w:type="spellStart"/>
      <w:r w:rsidRPr="00474CBC">
        <w:rPr>
          <w:sz w:val="24"/>
          <w:szCs w:val="24"/>
        </w:rPr>
        <w:t>Елабужском</w:t>
      </w:r>
      <w:proofErr w:type="spellEnd"/>
      <w:r w:rsidRPr="00474CBC">
        <w:rPr>
          <w:sz w:val="24"/>
          <w:szCs w:val="24"/>
        </w:rPr>
        <w:t xml:space="preserve"> муниципальном районе на 2008-2018 годы» на территории района предлагается организация перспективной зоны туристско-рекреационного освоения – Вятской зоны, маршрутно-транзитной точкой которой будет являться с. Татарский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 xml:space="preserve">. В состав данной зоны будет входить </w:t>
      </w:r>
      <w:proofErr w:type="spellStart"/>
      <w:r w:rsidRPr="00474CBC">
        <w:rPr>
          <w:sz w:val="24"/>
          <w:szCs w:val="24"/>
        </w:rPr>
        <w:t>Куклюкская</w:t>
      </w:r>
      <w:proofErr w:type="spellEnd"/>
      <w:r w:rsidRPr="00474CBC">
        <w:rPr>
          <w:sz w:val="24"/>
          <w:szCs w:val="24"/>
        </w:rPr>
        <w:t xml:space="preserve"> туристско-рекреационная под</w:t>
      </w:r>
      <w:r w:rsidR="005F4BA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зона,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на территории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lastRenderedPageBreak/>
        <w:t xml:space="preserve">которой будет располагаться с. Татарский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 xml:space="preserve">. В </w:t>
      </w:r>
      <w:proofErr w:type="spellStart"/>
      <w:r w:rsidRPr="00474CBC">
        <w:rPr>
          <w:sz w:val="24"/>
          <w:szCs w:val="24"/>
        </w:rPr>
        <w:t>Куклюкской</w:t>
      </w:r>
      <w:proofErr w:type="spellEnd"/>
      <w:r w:rsidRPr="00474CBC">
        <w:rPr>
          <w:sz w:val="24"/>
          <w:szCs w:val="24"/>
        </w:rPr>
        <w:t xml:space="preserve"> туристско-рекреационной под</w:t>
      </w:r>
      <w:r w:rsidR="005F4BA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зоне возможно развитие культурно-познавательного, экскурсионного и религиозного видов туризма.</w:t>
      </w:r>
    </w:p>
    <w:p w:rsidR="00671BB6" w:rsidRPr="00474CBC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Развитие туристско-рекреационной системы Елабужского муниципального района и Республики Татарстан в целом невозможно без формирования тесных, взаимообусловленных связей между туристско-рекреационными зонами, как в границах района, так и между туристско-рекреационными зонами Республики Татарстан. Для обеспечения развития въездного туризма в район необходимо развивать межрегиональные, республиканские и местные маршруты.</w:t>
      </w:r>
    </w:p>
    <w:p w:rsidR="00671BB6" w:rsidRPr="00474CBC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 территории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Дюмского</w:t>
      </w:r>
      <w:proofErr w:type="spellEnd"/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сельского поселения будут проходить следующие туристические маршруты:</w:t>
      </w:r>
    </w:p>
    <w:p w:rsidR="00671BB6" w:rsidRPr="00474CBC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водный туристический маршрут;</w:t>
      </w:r>
    </w:p>
    <w:p w:rsidR="00671BB6" w:rsidRPr="00474CBC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эколого-познавательный, приключенческий маршрут;</w:t>
      </w:r>
    </w:p>
    <w:p w:rsidR="00671BB6" w:rsidRPr="00474CBC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экологический маршрут по реке Вятка;</w:t>
      </w:r>
    </w:p>
    <w:p w:rsidR="00671BB6" w:rsidRPr="00474CBC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историко-культурный и этнографический маршрут (по историческим местам Елабужского района).</w:t>
      </w:r>
    </w:p>
    <w:p w:rsidR="00671BB6" w:rsidRPr="00474CBC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Помимо этого, в д.</w:t>
      </w:r>
      <w:r w:rsidR="00D24874" w:rsidRPr="00474CBC">
        <w:rPr>
          <w:sz w:val="24"/>
          <w:szCs w:val="24"/>
        </w:rPr>
        <w:t xml:space="preserve"> </w:t>
      </w:r>
      <w:proofErr w:type="spellStart"/>
      <w:r w:rsidRPr="00474CBC">
        <w:rPr>
          <w:sz w:val="24"/>
          <w:szCs w:val="24"/>
        </w:rPr>
        <w:t>Айталан</w:t>
      </w:r>
      <w:proofErr w:type="spellEnd"/>
      <w:r w:rsidRPr="00474CBC">
        <w:rPr>
          <w:sz w:val="24"/>
          <w:szCs w:val="24"/>
        </w:rPr>
        <w:t xml:space="preserve"> предусмотрено строительство туристического приюта охотника и рыболова.</w:t>
      </w:r>
    </w:p>
    <w:p w:rsidR="00F77781" w:rsidRPr="00474CBC" w:rsidRDefault="00F77781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Основной целью раздела «Развитие транспортно-коммуникационной инфраструктуры 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Дюмского</w:t>
      </w:r>
      <w:proofErr w:type="spellEnd"/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сельского поселения» в составе Генерального плана МО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«Татарско-</w:t>
      </w:r>
      <w:proofErr w:type="spellStart"/>
      <w:r w:rsidRPr="00474CBC">
        <w:rPr>
          <w:sz w:val="24"/>
          <w:szCs w:val="24"/>
        </w:rPr>
        <w:t>Дюм</w:t>
      </w:r>
      <w:proofErr w:type="spellEnd"/>
      <w:r w:rsidRPr="00474CBC">
        <w:rPr>
          <w:sz w:val="24"/>
          <w:szCs w:val="24"/>
        </w:rPr>
        <w:t>-</w:t>
      </w:r>
      <w:proofErr w:type="spellStart"/>
      <w:r w:rsidRPr="00474CBC">
        <w:rPr>
          <w:sz w:val="24"/>
          <w:szCs w:val="24"/>
        </w:rPr>
        <w:t>Дюмское</w:t>
      </w:r>
      <w:proofErr w:type="spellEnd"/>
      <w:r w:rsidRPr="00474CBC">
        <w:rPr>
          <w:sz w:val="24"/>
          <w:szCs w:val="24"/>
        </w:rPr>
        <w:t xml:space="preserve"> сельское поселение»</w:t>
      </w:r>
      <w:r w:rsidR="00D24874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Елабужского муниципального района является развитие транспортной инфраструктуры в целях обеспечения устойчивого развития территорий, увеличения эффективности и конкурентоспособности района.</w:t>
      </w:r>
    </w:p>
    <w:p w:rsidR="0050386F" w:rsidRPr="00474CBC" w:rsidRDefault="00A13FDE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3" w:name="_Toc516746681"/>
      <w:r w:rsidRPr="00474CBC">
        <w:rPr>
          <w:rFonts w:cs="Times New Roman"/>
          <w:color w:val="auto"/>
          <w:sz w:val="24"/>
          <w:szCs w:val="24"/>
        </w:rPr>
        <w:t xml:space="preserve"> </w:t>
      </w:r>
      <w:r w:rsidR="0050386F" w:rsidRPr="00474CBC">
        <w:rPr>
          <w:rFonts w:cs="Times New Roman"/>
          <w:b/>
          <w:color w:val="auto"/>
          <w:sz w:val="24"/>
          <w:szCs w:val="24"/>
        </w:rPr>
        <w:t>Оценка нормативно-правовой базы, необходимой для функционирования и развития транспортной инфраструктуры</w:t>
      </w:r>
      <w:bookmarkEnd w:id="63"/>
    </w:p>
    <w:p w:rsidR="00451C6F" w:rsidRPr="00474CBC" w:rsidRDefault="00451C6F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Функционирование и развитие транспортной инфраструктуры </w:t>
      </w:r>
      <w:r w:rsidR="00ED1CAB" w:rsidRPr="00474CBC">
        <w:rPr>
          <w:sz w:val="24"/>
          <w:szCs w:val="24"/>
        </w:rPr>
        <w:t>МО «</w:t>
      </w:r>
      <w:r w:rsidR="00336E37" w:rsidRPr="00474CBC">
        <w:rPr>
          <w:sz w:val="24"/>
          <w:szCs w:val="24"/>
        </w:rPr>
        <w:t>Татарско-</w:t>
      </w:r>
      <w:proofErr w:type="spellStart"/>
      <w:r w:rsidR="00336E37" w:rsidRPr="00474CBC">
        <w:rPr>
          <w:sz w:val="24"/>
          <w:szCs w:val="24"/>
        </w:rPr>
        <w:t>Дюм</w:t>
      </w:r>
      <w:proofErr w:type="spellEnd"/>
      <w:r w:rsidR="00336E37" w:rsidRPr="00474CBC">
        <w:rPr>
          <w:sz w:val="24"/>
          <w:szCs w:val="24"/>
        </w:rPr>
        <w:t>-</w:t>
      </w:r>
      <w:proofErr w:type="spellStart"/>
      <w:r w:rsidR="00336E37" w:rsidRPr="00474CBC">
        <w:rPr>
          <w:sz w:val="24"/>
          <w:szCs w:val="24"/>
        </w:rPr>
        <w:t>Дюмское</w:t>
      </w:r>
      <w:proofErr w:type="spellEnd"/>
      <w:r w:rsidR="00336E37" w:rsidRPr="00474CBC">
        <w:rPr>
          <w:sz w:val="24"/>
          <w:szCs w:val="24"/>
        </w:rPr>
        <w:t xml:space="preserve"> сельское поселение</w:t>
      </w:r>
      <w:r w:rsidR="00ED1CAB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осуществляется в соответствии c:</w:t>
      </w:r>
    </w:p>
    <w:p w:rsidR="00451C6F" w:rsidRPr="00474CBC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Градостроительным кодексом Российской Федерации;</w:t>
      </w:r>
    </w:p>
    <w:p w:rsidR="00451C6F" w:rsidRPr="00474CBC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Федеральным законом от 08.11.2007г. 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451C6F" w:rsidRPr="00474CBC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Федеральным законом от 10.12.1995г. № 196-ФЗ «О безопасности дорожного движения»;</w:t>
      </w:r>
    </w:p>
    <w:p w:rsidR="00451C6F" w:rsidRPr="00474CBC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Постановлением Правительства РФ от 23.10.1993г. № 1090 «О правилах дорожного движения»;</w:t>
      </w:r>
    </w:p>
    <w:p w:rsidR="00451C6F" w:rsidRPr="00474CBC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Схемой территориального планирования муниципального образования Елабужского района от 21.12.2010 № 20-14/17538;</w:t>
      </w:r>
    </w:p>
    <w:p w:rsidR="00451C6F" w:rsidRPr="00474CBC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Генеральным планом </w:t>
      </w:r>
      <w:r w:rsidR="00336E37" w:rsidRPr="00474CBC">
        <w:rPr>
          <w:sz w:val="24"/>
          <w:szCs w:val="24"/>
        </w:rPr>
        <w:t>Татарско-</w:t>
      </w:r>
      <w:proofErr w:type="spellStart"/>
      <w:r w:rsidR="00336E37" w:rsidRPr="00474CBC">
        <w:rPr>
          <w:sz w:val="24"/>
          <w:szCs w:val="24"/>
        </w:rPr>
        <w:t>Дюм</w:t>
      </w:r>
      <w:proofErr w:type="spellEnd"/>
      <w:r w:rsidR="00336E37" w:rsidRPr="00474CBC">
        <w:rPr>
          <w:sz w:val="24"/>
          <w:szCs w:val="24"/>
        </w:rPr>
        <w:t>-</w:t>
      </w:r>
      <w:proofErr w:type="spellStart"/>
      <w:r w:rsidR="00336E37" w:rsidRPr="00474CBC">
        <w:rPr>
          <w:sz w:val="24"/>
          <w:szCs w:val="24"/>
        </w:rPr>
        <w:t>Дюмского</w:t>
      </w:r>
      <w:proofErr w:type="spellEnd"/>
      <w:r w:rsidR="006827C5" w:rsidRPr="00474CBC">
        <w:rPr>
          <w:sz w:val="24"/>
          <w:szCs w:val="24"/>
        </w:rPr>
        <w:t xml:space="preserve"> сельского поселения Елабужского муниципального района Республики Татарстан</w:t>
      </w:r>
      <w:r w:rsidRPr="00474CBC">
        <w:rPr>
          <w:sz w:val="24"/>
          <w:szCs w:val="24"/>
        </w:rPr>
        <w:t xml:space="preserve">, утвержденным </w:t>
      </w:r>
      <w:r w:rsidR="00B27A03" w:rsidRPr="00474CBC">
        <w:rPr>
          <w:sz w:val="24"/>
          <w:szCs w:val="24"/>
        </w:rPr>
        <w:t>Советом Татарско-</w:t>
      </w:r>
      <w:proofErr w:type="spellStart"/>
      <w:r w:rsidR="00B27A03" w:rsidRPr="00474CBC">
        <w:rPr>
          <w:sz w:val="24"/>
          <w:szCs w:val="24"/>
        </w:rPr>
        <w:t>Дюм</w:t>
      </w:r>
      <w:proofErr w:type="spellEnd"/>
      <w:r w:rsidR="00B27A03" w:rsidRPr="00474CBC">
        <w:rPr>
          <w:sz w:val="24"/>
          <w:szCs w:val="24"/>
        </w:rPr>
        <w:t>-</w:t>
      </w:r>
      <w:proofErr w:type="spellStart"/>
      <w:r w:rsidR="00B27A03" w:rsidRPr="00474CBC">
        <w:rPr>
          <w:sz w:val="24"/>
          <w:szCs w:val="24"/>
        </w:rPr>
        <w:t>Дюмского</w:t>
      </w:r>
      <w:proofErr w:type="spellEnd"/>
      <w:r w:rsidR="00B27A03" w:rsidRPr="00474CBC">
        <w:rPr>
          <w:sz w:val="24"/>
          <w:szCs w:val="24"/>
        </w:rPr>
        <w:t xml:space="preserve"> сельского поселения от 20.10.2016 № </w:t>
      </w:r>
      <w:r w:rsidR="003A7153" w:rsidRPr="00474CBC">
        <w:rPr>
          <w:sz w:val="24"/>
          <w:szCs w:val="24"/>
        </w:rPr>
        <w:t>49</w:t>
      </w:r>
      <w:r w:rsidRPr="00474CBC">
        <w:rPr>
          <w:sz w:val="24"/>
          <w:szCs w:val="24"/>
        </w:rPr>
        <w:t>.</w:t>
      </w:r>
    </w:p>
    <w:p w:rsidR="00451C6F" w:rsidRPr="00474CBC" w:rsidRDefault="00451C6F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Нормативно-правовая база, необходимая для функционирования и развития транспортной инфраструктуры</w:t>
      </w:r>
      <w:r w:rsidR="003A7153" w:rsidRPr="00474CBC">
        <w:rPr>
          <w:sz w:val="24"/>
          <w:szCs w:val="24"/>
        </w:rPr>
        <w:t xml:space="preserve"> </w:t>
      </w:r>
      <w:r w:rsidR="006827C5" w:rsidRPr="00474CBC">
        <w:rPr>
          <w:sz w:val="24"/>
          <w:szCs w:val="24"/>
        </w:rPr>
        <w:t>МО</w:t>
      </w:r>
      <w:r w:rsidR="003A7153" w:rsidRPr="00474CBC">
        <w:rPr>
          <w:sz w:val="24"/>
          <w:szCs w:val="24"/>
        </w:rPr>
        <w:t xml:space="preserve"> </w:t>
      </w:r>
      <w:r w:rsidR="006827C5" w:rsidRPr="00474CBC">
        <w:rPr>
          <w:sz w:val="24"/>
          <w:szCs w:val="24"/>
        </w:rPr>
        <w:t>«</w:t>
      </w:r>
      <w:r w:rsidR="005B1886" w:rsidRPr="00474CBC">
        <w:rPr>
          <w:sz w:val="24"/>
          <w:szCs w:val="24"/>
        </w:rPr>
        <w:t>Татарско-</w:t>
      </w:r>
      <w:proofErr w:type="spellStart"/>
      <w:r w:rsidR="005B1886" w:rsidRPr="00474CBC">
        <w:rPr>
          <w:sz w:val="24"/>
          <w:szCs w:val="24"/>
        </w:rPr>
        <w:t>Дюм</w:t>
      </w:r>
      <w:proofErr w:type="spellEnd"/>
      <w:r w:rsidR="005B1886" w:rsidRPr="00474CBC">
        <w:rPr>
          <w:sz w:val="24"/>
          <w:szCs w:val="24"/>
        </w:rPr>
        <w:t>-</w:t>
      </w:r>
      <w:proofErr w:type="spellStart"/>
      <w:r w:rsidR="005B1886" w:rsidRPr="00474CBC">
        <w:rPr>
          <w:sz w:val="24"/>
          <w:szCs w:val="24"/>
        </w:rPr>
        <w:t>Дюмское</w:t>
      </w:r>
      <w:proofErr w:type="spellEnd"/>
      <w:r w:rsidR="005B1886" w:rsidRPr="00474CBC">
        <w:rPr>
          <w:sz w:val="24"/>
          <w:szCs w:val="24"/>
        </w:rPr>
        <w:t xml:space="preserve"> сельское поселение</w:t>
      </w:r>
      <w:r w:rsidR="006827C5" w:rsidRPr="00474CBC">
        <w:rPr>
          <w:sz w:val="24"/>
          <w:szCs w:val="24"/>
        </w:rPr>
        <w:t>»</w:t>
      </w:r>
      <w:r w:rsidR="00390D27" w:rsidRPr="00474CBC">
        <w:rPr>
          <w:sz w:val="24"/>
          <w:szCs w:val="24"/>
        </w:rPr>
        <w:t>,</w:t>
      </w:r>
      <w:r w:rsidRPr="00474CBC">
        <w:rPr>
          <w:sz w:val="24"/>
          <w:szCs w:val="24"/>
        </w:rPr>
        <w:t xml:space="preserve"> сформирована.</w:t>
      </w:r>
    </w:p>
    <w:p w:rsidR="0050386F" w:rsidRPr="00474CBC" w:rsidRDefault="00A13FDE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4" w:name="_Toc516746682"/>
      <w:r w:rsidRPr="00474CBC">
        <w:rPr>
          <w:rFonts w:cs="Times New Roman"/>
          <w:color w:val="auto"/>
          <w:sz w:val="24"/>
          <w:szCs w:val="24"/>
        </w:rPr>
        <w:t xml:space="preserve"> </w:t>
      </w:r>
      <w:r w:rsidR="0050386F" w:rsidRPr="00474CBC">
        <w:rPr>
          <w:rFonts w:cs="Times New Roman"/>
          <w:b/>
          <w:color w:val="auto"/>
          <w:sz w:val="24"/>
          <w:szCs w:val="24"/>
        </w:rPr>
        <w:t>Оценка финансирования транспортной инфраструктуры</w:t>
      </w:r>
      <w:bookmarkEnd w:id="64"/>
    </w:p>
    <w:p w:rsidR="00A61FD0" w:rsidRPr="00474CBC" w:rsidRDefault="00A61FD0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Финансирование транспортной инфраструктуры в </w:t>
      </w:r>
      <w:r w:rsidR="00525690" w:rsidRPr="00474CBC">
        <w:rPr>
          <w:color w:val="auto"/>
          <w:sz w:val="24"/>
          <w:szCs w:val="24"/>
        </w:rPr>
        <w:t>МО</w:t>
      </w:r>
      <w:r w:rsidR="003A7153" w:rsidRPr="00474CBC">
        <w:rPr>
          <w:color w:val="auto"/>
          <w:sz w:val="24"/>
          <w:szCs w:val="24"/>
        </w:rPr>
        <w:t xml:space="preserve"> </w:t>
      </w:r>
      <w:r w:rsidR="00525690" w:rsidRPr="00474CBC">
        <w:rPr>
          <w:color w:val="auto"/>
          <w:sz w:val="24"/>
          <w:szCs w:val="24"/>
        </w:rPr>
        <w:t>«</w:t>
      </w:r>
      <w:r w:rsidR="00024FE3" w:rsidRPr="00474CBC">
        <w:rPr>
          <w:color w:val="auto"/>
          <w:sz w:val="24"/>
          <w:szCs w:val="24"/>
        </w:rPr>
        <w:t>Татарско-</w:t>
      </w:r>
      <w:proofErr w:type="spellStart"/>
      <w:r w:rsidR="00024FE3" w:rsidRPr="00474CBC">
        <w:rPr>
          <w:color w:val="auto"/>
          <w:sz w:val="24"/>
          <w:szCs w:val="24"/>
        </w:rPr>
        <w:t>Дюм</w:t>
      </w:r>
      <w:proofErr w:type="spellEnd"/>
      <w:r w:rsidR="00024FE3" w:rsidRPr="00474CBC">
        <w:rPr>
          <w:color w:val="auto"/>
          <w:sz w:val="24"/>
          <w:szCs w:val="24"/>
        </w:rPr>
        <w:t>-</w:t>
      </w:r>
      <w:proofErr w:type="spellStart"/>
      <w:r w:rsidR="00024FE3" w:rsidRPr="00474CBC">
        <w:rPr>
          <w:color w:val="auto"/>
          <w:sz w:val="24"/>
          <w:szCs w:val="24"/>
        </w:rPr>
        <w:t>Дюмское</w:t>
      </w:r>
      <w:proofErr w:type="spellEnd"/>
      <w:r w:rsidR="00024FE3" w:rsidRPr="00474CBC">
        <w:rPr>
          <w:color w:val="auto"/>
          <w:sz w:val="24"/>
          <w:szCs w:val="24"/>
        </w:rPr>
        <w:t xml:space="preserve"> сельское поселение</w:t>
      </w:r>
      <w:r w:rsidR="00525690" w:rsidRPr="00474CBC">
        <w:rPr>
          <w:color w:val="auto"/>
          <w:sz w:val="24"/>
          <w:szCs w:val="24"/>
        </w:rPr>
        <w:t>»</w:t>
      </w:r>
      <w:r w:rsidRPr="00474CBC">
        <w:rPr>
          <w:color w:val="auto"/>
          <w:sz w:val="24"/>
          <w:szCs w:val="24"/>
        </w:rPr>
        <w:t xml:space="preserve"> осуществляется согласно утвержденным федеральным и </w:t>
      </w:r>
      <w:r w:rsidRPr="00474CBC">
        <w:rPr>
          <w:color w:val="auto"/>
          <w:sz w:val="24"/>
          <w:szCs w:val="24"/>
        </w:rPr>
        <w:lastRenderedPageBreak/>
        <w:t xml:space="preserve">муниципальным программам. </w:t>
      </w:r>
    </w:p>
    <w:p w:rsidR="00A61FD0" w:rsidRPr="00474CBC" w:rsidRDefault="00A61FD0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Постановлением Кабинета министров Республики Татарстан № 1012 от 20.12.2013 утверждена муниципальная программа «Развитие транспортной системы Республики Татарстан на 2014 </w:t>
      </w:r>
      <w:r w:rsidR="00525690" w:rsidRPr="00474CBC">
        <w:rPr>
          <w:color w:val="auto"/>
          <w:sz w:val="24"/>
          <w:szCs w:val="24"/>
        </w:rPr>
        <w:t>–</w:t>
      </w:r>
      <w:r w:rsidRPr="00474CBC">
        <w:rPr>
          <w:color w:val="auto"/>
          <w:sz w:val="24"/>
          <w:szCs w:val="24"/>
        </w:rPr>
        <w:t xml:space="preserve"> 2022 годы» (ред. от 25.12.2017). В рамках данной программы мероприятия по развитию транспортной инфраструктуры на территории </w:t>
      </w:r>
      <w:r w:rsidR="00525690" w:rsidRPr="00474CBC">
        <w:rPr>
          <w:color w:val="auto"/>
          <w:sz w:val="24"/>
          <w:szCs w:val="24"/>
        </w:rPr>
        <w:t>МО</w:t>
      </w:r>
      <w:r w:rsidR="003A7153" w:rsidRPr="00474CBC">
        <w:rPr>
          <w:color w:val="auto"/>
          <w:sz w:val="24"/>
          <w:szCs w:val="24"/>
        </w:rPr>
        <w:t xml:space="preserve"> </w:t>
      </w:r>
      <w:r w:rsidR="00525690" w:rsidRPr="00474CBC">
        <w:rPr>
          <w:color w:val="auto"/>
          <w:sz w:val="24"/>
          <w:szCs w:val="24"/>
        </w:rPr>
        <w:t>«</w:t>
      </w:r>
      <w:r w:rsidR="00024FE3" w:rsidRPr="00474CBC">
        <w:rPr>
          <w:color w:val="auto"/>
          <w:sz w:val="24"/>
          <w:szCs w:val="24"/>
        </w:rPr>
        <w:t>Татарско-</w:t>
      </w:r>
      <w:proofErr w:type="spellStart"/>
      <w:r w:rsidR="00024FE3" w:rsidRPr="00474CBC">
        <w:rPr>
          <w:color w:val="auto"/>
          <w:sz w:val="24"/>
          <w:szCs w:val="24"/>
        </w:rPr>
        <w:t>Дюм</w:t>
      </w:r>
      <w:proofErr w:type="spellEnd"/>
      <w:r w:rsidR="00024FE3" w:rsidRPr="00474CBC">
        <w:rPr>
          <w:color w:val="auto"/>
          <w:sz w:val="24"/>
          <w:szCs w:val="24"/>
        </w:rPr>
        <w:t>-</w:t>
      </w:r>
      <w:proofErr w:type="spellStart"/>
      <w:r w:rsidR="00024FE3" w:rsidRPr="00474CBC">
        <w:rPr>
          <w:color w:val="auto"/>
          <w:sz w:val="24"/>
          <w:szCs w:val="24"/>
        </w:rPr>
        <w:t>Дюмское</w:t>
      </w:r>
      <w:proofErr w:type="spellEnd"/>
      <w:r w:rsidR="00024FE3" w:rsidRPr="00474CBC">
        <w:rPr>
          <w:color w:val="auto"/>
          <w:sz w:val="24"/>
          <w:szCs w:val="24"/>
        </w:rPr>
        <w:t xml:space="preserve"> сельское поселение</w:t>
      </w:r>
      <w:r w:rsidR="00525690" w:rsidRPr="00474CBC">
        <w:rPr>
          <w:color w:val="auto"/>
          <w:sz w:val="24"/>
          <w:szCs w:val="24"/>
        </w:rPr>
        <w:t>»</w:t>
      </w:r>
      <w:r w:rsidRPr="00474CBC">
        <w:rPr>
          <w:color w:val="auto"/>
          <w:sz w:val="24"/>
          <w:szCs w:val="24"/>
        </w:rPr>
        <w:t xml:space="preserve"> не предусмотрены.</w:t>
      </w:r>
    </w:p>
    <w:p w:rsidR="00A61FD0" w:rsidRPr="00474CBC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Советом </w:t>
      </w:r>
      <w:r w:rsidR="00333053" w:rsidRPr="00474CBC">
        <w:rPr>
          <w:sz w:val="24"/>
          <w:szCs w:val="24"/>
        </w:rPr>
        <w:t>Татарско-</w:t>
      </w:r>
      <w:proofErr w:type="spellStart"/>
      <w:r w:rsidR="00333053" w:rsidRPr="00474CBC">
        <w:rPr>
          <w:sz w:val="24"/>
          <w:szCs w:val="24"/>
        </w:rPr>
        <w:t>Дюм</w:t>
      </w:r>
      <w:proofErr w:type="spellEnd"/>
      <w:r w:rsidR="00333053" w:rsidRPr="00474CBC">
        <w:rPr>
          <w:sz w:val="24"/>
          <w:szCs w:val="24"/>
        </w:rPr>
        <w:t>-</w:t>
      </w:r>
      <w:proofErr w:type="spellStart"/>
      <w:r w:rsidR="00333053" w:rsidRPr="00474CBC">
        <w:rPr>
          <w:sz w:val="24"/>
          <w:szCs w:val="24"/>
        </w:rPr>
        <w:t>Дюмского</w:t>
      </w:r>
      <w:proofErr w:type="spellEnd"/>
      <w:r w:rsidRPr="00474CBC">
        <w:rPr>
          <w:sz w:val="24"/>
          <w:szCs w:val="24"/>
        </w:rPr>
        <w:t xml:space="preserve"> сельского поселения Елабужского района Республики Татарстан утверждено Решение</w:t>
      </w:r>
      <w:r w:rsidR="007D4B49" w:rsidRPr="00474CBC">
        <w:rPr>
          <w:sz w:val="24"/>
          <w:szCs w:val="24"/>
        </w:rPr>
        <w:t xml:space="preserve"> </w:t>
      </w:r>
      <w:r w:rsidR="008523DB" w:rsidRPr="00474CBC">
        <w:rPr>
          <w:sz w:val="24"/>
          <w:szCs w:val="24"/>
        </w:rPr>
        <w:t>«</w:t>
      </w:r>
      <w:r w:rsidR="00333053" w:rsidRPr="00474CBC">
        <w:rPr>
          <w:sz w:val="24"/>
          <w:szCs w:val="24"/>
        </w:rPr>
        <w:t>О бюджете Татарско-</w:t>
      </w:r>
      <w:proofErr w:type="spellStart"/>
      <w:r w:rsidR="00333053" w:rsidRPr="00474CBC">
        <w:rPr>
          <w:sz w:val="24"/>
          <w:szCs w:val="24"/>
        </w:rPr>
        <w:t>Дюм</w:t>
      </w:r>
      <w:proofErr w:type="spellEnd"/>
      <w:r w:rsidR="00333053" w:rsidRPr="00474CBC">
        <w:rPr>
          <w:sz w:val="24"/>
          <w:szCs w:val="24"/>
        </w:rPr>
        <w:t>-</w:t>
      </w:r>
      <w:proofErr w:type="spellStart"/>
      <w:r w:rsidR="00333053" w:rsidRPr="00474CBC">
        <w:rPr>
          <w:sz w:val="24"/>
          <w:szCs w:val="24"/>
        </w:rPr>
        <w:t>Дюмского</w:t>
      </w:r>
      <w:proofErr w:type="spellEnd"/>
      <w:r w:rsidR="00333053" w:rsidRPr="00474CBC">
        <w:rPr>
          <w:sz w:val="24"/>
          <w:szCs w:val="24"/>
        </w:rPr>
        <w:t xml:space="preserve"> сельского поселения Елабужского муниципального района Республики Татарстан на 20</w:t>
      </w:r>
      <w:r w:rsidR="008523DB" w:rsidRPr="00474CBC">
        <w:rPr>
          <w:sz w:val="24"/>
          <w:szCs w:val="24"/>
        </w:rPr>
        <w:t>2</w:t>
      </w:r>
      <w:r w:rsidR="00297F36" w:rsidRPr="00474CBC">
        <w:rPr>
          <w:sz w:val="24"/>
          <w:szCs w:val="24"/>
        </w:rPr>
        <w:t>4</w:t>
      </w:r>
      <w:r w:rsidR="00333053" w:rsidRPr="00474CBC">
        <w:rPr>
          <w:sz w:val="24"/>
          <w:szCs w:val="24"/>
        </w:rPr>
        <w:t xml:space="preserve"> год и на плановый период 20</w:t>
      </w:r>
      <w:r w:rsidR="005F4BA3" w:rsidRPr="00474CBC">
        <w:rPr>
          <w:sz w:val="24"/>
          <w:szCs w:val="24"/>
        </w:rPr>
        <w:t>2</w:t>
      </w:r>
      <w:r w:rsidR="00297F36" w:rsidRPr="00474CBC">
        <w:rPr>
          <w:sz w:val="24"/>
          <w:szCs w:val="24"/>
        </w:rPr>
        <w:t>5</w:t>
      </w:r>
      <w:r w:rsidR="00333053" w:rsidRPr="00474CBC">
        <w:rPr>
          <w:sz w:val="24"/>
          <w:szCs w:val="24"/>
        </w:rPr>
        <w:t xml:space="preserve"> и 202</w:t>
      </w:r>
      <w:r w:rsidR="00297F36" w:rsidRPr="00474CBC">
        <w:rPr>
          <w:sz w:val="24"/>
          <w:szCs w:val="24"/>
        </w:rPr>
        <w:t>6</w:t>
      </w:r>
      <w:r w:rsidR="008523DB" w:rsidRPr="00474CBC">
        <w:rPr>
          <w:sz w:val="24"/>
          <w:szCs w:val="24"/>
        </w:rPr>
        <w:t xml:space="preserve"> </w:t>
      </w:r>
      <w:r w:rsidR="00333053" w:rsidRPr="00474CBC">
        <w:rPr>
          <w:sz w:val="24"/>
          <w:szCs w:val="24"/>
        </w:rPr>
        <w:t>годов</w:t>
      </w:r>
      <w:r w:rsidRPr="00474CBC">
        <w:rPr>
          <w:sz w:val="24"/>
          <w:szCs w:val="24"/>
        </w:rPr>
        <w:t>».</w:t>
      </w:r>
    </w:p>
    <w:p w:rsidR="00726540" w:rsidRPr="00474CBC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рамках Решения предусматриваются</w:t>
      </w:r>
      <w:r w:rsidR="00726540" w:rsidRPr="00474CBC">
        <w:rPr>
          <w:sz w:val="24"/>
          <w:szCs w:val="24"/>
        </w:rPr>
        <w:t>:</w:t>
      </w:r>
    </w:p>
    <w:p w:rsidR="00A61FD0" w:rsidRPr="00474CBC" w:rsidRDefault="00A61FD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 w:rsidR="00726540" w:rsidRPr="00474CBC">
        <w:rPr>
          <w:sz w:val="24"/>
          <w:szCs w:val="24"/>
        </w:rPr>
        <w:t>;</w:t>
      </w:r>
    </w:p>
    <w:p w:rsidR="00726540" w:rsidRPr="00474CBC" w:rsidRDefault="00726540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уличное освещение.</w:t>
      </w:r>
    </w:p>
    <w:p w:rsidR="00A61FD0" w:rsidRPr="00474CBC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Источниками финансирования являются средства муниципального образования. Для реализации предусмотрено финансирование по годам:</w:t>
      </w:r>
    </w:p>
    <w:p w:rsidR="00A61FD0" w:rsidRPr="00474CBC" w:rsidRDefault="00A61FD0" w:rsidP="008523DB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201</w:t>
      </w:r>
      <w:r w:rsidR="00F64A7A" w:rsidRPr="00474CBC">
        <w:rPr>
          <w:sz w:val="24"/>
          <w:szCs w:val="24"/>
        </w:rPr>
        <w:t>9</w:t>
      </w:r>
      <w:r w:rsidRPr="00474CBC">
        <w:rPr>
          <w:sz w:val="24"/>
          <w:szCs w:val="24"/>
        </w:rPr>
        <w:t xml:space="preserve"> год – </w:t>
      </w:r>
      <w:r w:rsidR="008523DB" w:rsidRPr="00474CBC">
        <w:rPr>
          <w:sz w:val="24"/>
          <w:szCs w:val="24"/>
        </w:rPr>
        <w:t>10,0</w:t>
      </w:r>
      <w:r w:rsidRPr="00474CBC">
        <w:rPr>
          <w:sz w:val="24"/>
          <w:szCs w:val="24"/>
        </w:rPr>
        <w:t xml:space="preserve"> тыс. руб.</w:t>
      </w:r>
      <w:r w:rsidR="008523DB" w:rsidRPr="00474CBC">
        <w:rPr>
          <w:sz w:val="24"/>
          <w:szCs w:val="24"/>
        </w:rPr>
        <w:t>,</w:t>
      </w:r>
    </w:p>
    <w:p w:rsidR="00D60A52" w:rsidRPr="00474CBC" w:rsidRDefault="00A61FD0" w:rsidP="008523DB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</w:t>
      </w:r>
      <w:r w:rsidR="00F64A7A" w:rsidRPr="00474CBC">
        <w:rPr>
          <w:sz w:val="24"/>
          <w:szCs w:val="24"/>
        </w:rPr>
        <w:t>20</w:t>
      </w:r>
      <w:r w:rsidRPr="00474CBC">
        <w:rPr>
          <w:sz w:val="24"/>
          <w:szCs w:val="24"/>
        </w:rPr>
        <w:t xml:space="preserve"> год – </w:t>
      </w:r>
      <w:r w:rsidR="008523DB" w:rsidRPr="00474CBC">
        <w:rPr>
          <w:sz w:val="24"/>
          <w:szCs w:val="24"/>
        </w:rPr>
        <w:t>10,0</w:t>
      </w:r>
      <w:r w:rsidRPr="00474CBC">
        <w:rPr>
          <w:sz w:val="24"/>
          <w:szCs w:val="24"/>
        </w:rPr>
        <w:t xml:space="preserve"> тыс. руб.</w:t>
      </w:r>
      <w:r w:rsidR="008523DB" w:rsidRPr="00474CBC">
        <w:rPr>
          <w:sz w:val="24"/>
          <w:szCs w:val="24"/>
        </w:rPr>
        <w:t>,</w:t>
      </w:r>
    </w:p>
    <w:p w:rsidR="005F4BA3" w:rsidRPr="00474CBC" w:rsidRDefault="005F4BA3" w:rsidP="008523DB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2021</w:t>
      </w:r>
      <w:r w:rsidR="00C435CF" w:rsidRPr="00474CBC">
        <w:rPr>
          <w:sz w:val="24"/>
          <w:szCs w:val="24"/>
        </w:rPr>
        <w:t xml:space="preserve"> год -  </w:t>
      </w:r>
      <w:r w:rsidR="008523DB" w:rsidRPr="00474CBC">
        <w:rPr>
          <w:sz w:val="24"/>
          <w:szCs w:val="24"/>
        </w:rPr>
        <w:t>10,0 тыс. руб.,</w:t>
      </w:r>
    </w:p>
    <w:p w:rsidR="008523DB" w:rsidRPr="00474CBC" w:rsidRDefault="008523DB" w:rsidP="008523DB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2022 год -  10,0 тыс. руб.,</w:t>
      </w:r>
    </w:p>
    <w:p w:rsidR="008523DB" w:rsidRPr="00474CBC" w:rsidRDefault="008523DB" w:rsidP="008523DB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2023 год -  10,0 тыс. руб.,</w:t>
      </w:r>
    </w:p>
    <w:p w:rsidR="008523DB" w:rsidRPr="00474CBC" w:rsidRDefault="008523DB" w:rsidP="008523DB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2024 год -  10,0 тыс. руб.,</w:t>
      </w:r>
    </w:p>
    <w:p w:rsidR="008523DB" w:rsidRPr="00474CBC" w:rsidRDefault="008523DB" w:rsidP="008523DB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2025 год -  10,0 тыс. руб.</w:t>
      </w:r>
    </w:p>
    <w:p w:rsidR="00297F36" w:rsidRPr="00474CBC" w:rsidRDefault="00297F36" w:rsidP="00297F36">
      <w:pPr>
        <w:pStyle w:val="a7"/>
        <w:spacing w:line="276" w:lineRule="auto"/>
        <w:rPr>
          <w:sz w:val="24"/>
          <w:szCs w:val="24"/>
        </w:rPr>
      </w:pPr>
      <w:r w:rsidRPr="00474CBC">
        <w:rPr>
          <w:sz w:val="24"/>
          <w:szCs w:val="24"/>
        </w:rPr>
        <w:t>2026 год -  10,0 тыс. руб.</w:t>
      </w:r>
    </w:p>
    <w:p w:rsidR="00BB18A2" w:rsidRPr="00474CBC" w:rsidRDefault="00BB18A2" w:rsidP="00474BD2">
      <w:pPr>
        <w:pStyle w:val="10"/>
        <w:spacing w:line="240" w:lineRule="auto"/>
        <w:rPr>
          <w:b/>
          <w:color w:val="auto"/>
          <w:sz w:val="24"/>
          <w:szCs w:val="24"/>
        </w:rPr>
      </w:pPr>
      <w:bookmarkStart w:id="65" w:name="_Toc516746683"/>
      <w:r w:rsidRPr="00474CBC">
        <w:rPr>
          <w:b/>
          <w:color w:val="auto"/>
          <w:sz w:val="24"/>
          <w:szCs w:val="24"/>
        </w:rPr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5"/>
    </w:p>
    <w:p w:rsidR="00DC5544" w:rsidRPr="00474CBC" w:rsidRDefault="00DC5544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6" w:name="_Toc516746684"/>
      <w:r w:rsidRPr="00474CBC">
        <w:rPr>
          <w:rFonts w:cs="Times New Roman"/>
          <w:b/>
          <w:color w:val="auto"/>
          <w:sz w:val="24"/>
          <w:szCs w:val="24"/>
        </w:rPr>
        <w:t xml:space="preserve">Прогноз социально-экономического и градостроительного развития </w:t>
      </w:r>
      <w:r w:rsidR="009F43EB" w:rsidRPr="00474CBC">
        <w:rPr>
          <w:rFonts w:cs="Times New Roman"/>
          <w:b/>
          <w:color w:val="auto"/>
          <w:sz w:val="24"/>
          <w:szCs w:val="24"/>
        </w:rPr>
        <w:t>поселения</w:t>
      </w:r>
      <w:bookmarkEnd w:id="66"/>
    </w:p>
    <w:p w:rsidR="002D7E9A" w:rsidRPr="00474CBC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Современные тенденции жилищного строительства таковы, что основной объем жилищного фонда вводится за счет собственных средств населения (семьи с доходами выше среднего), государственное финансирование осуществляется в основном в рамках целевых программ и при этом постепенно сокращается.</w:t>
      </w:r>
    </w:p>
    <w:p w:rsidR="002D7E9A" w:rsidRPr="00474CBC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При анализе показателей текущего уровня социально-экономического и градостроительного развития сельского поселения, отмечается следующее:</w:t>
      </w:r>
    </w:p>
    <w:p w:rsidR="002D7E9A" w:rsidRPr="00474CBC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транспортная доступность населенных пунктов поселения</w:t>
      </w:r>
      <w:r w:rsidR="002A6D8B" w:rsidRPr="00474CBC">
        <w:rPr>
          <w:sz w:val="24"/>
          <w:szCs w:val="24"/>
        </w:rPr>
        <w:t>;</w:t>
      </w:r>
    </w:p>
    <w:p w:rsidR="002D7E9A" w:rsidRPr="00474CBC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удовлетворяет потребностям его жителей;</w:t>
      </w:r>
    </w:p>
    <w:p w:rsidR="002D7E9A" w:rsidRPr="00474CBC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объекты производства располагаются вблизи места концентрации проживания населения, что облегчает основной вид корреспонденций – трудовые.</w:t>
      </w:r>
    </w:p>
    <w:p w:rsidR="002D7E9A" w:rsidRPr="00474CBC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Развитие жилищного строительства в </w:t>
      </w:r>
      <w:r w:rsidR="003C2BD5" w:rsidRPr="00474CBC">
        <w:rPr>
          <w:sz w:val="24"/>
          <w:szCs w:val="24"/>
        </w:rPr>
        <w:t>МО</w:t>
      </w:r>
      <w:r w:rsidR="004552CD" w:rsidRPr="00474CBC">
        <w:rPr>
          <w:sz w:val="24"/>
          <w:szCs w:val="24"/>
        </w:rPr>
        <w:t xml:space="preserve"> </w:t>
      </w:r>
      <w:r w:rsidR="003C2BD5" w:rsidRPr="00474CBC">
        <w:rPr>
          <w:sz w:val="24"/>
          <w:szCs w:val="24"/>
        </w:rPr>
        <w:t>«</w:t>
      </w:r>
      <w:r w:rsidR="008C2CD0" w:rsidRPr="00474CBC">
        <w:rPr>
          <w:sz w:val="24"/>
          <w:szCs w:val="24"/>
        </w:rPr>
        <w:t>Татарско-</w:t>
      </w:r>
      <w:proofErr w:type="spellStart"/>
      <w:r w:rsidR="008C2CD0" w:rsidRPr="00474CBC">
        <w:rPr>
          <w:sz w:val="24"/>
          <w:szCs w:val="24"/>
        </w:rPr>
        <w:t>Дюм</w:t>
      </w:r>
      <w:proofErr w:type="spellEnd"/>
      <w:r w:rsidR="008C2CD0" w:rsidRPr="00474CBC">
        <w:rPr>
          <w:sz w:val="24"/>
          <w:szCs w:val="24"/>
        </w:rPr>
        <w:t>-</w:t>
      </w:r>
      <w:proofErr w:type="spellStart"/>
      <w:r w:rsidR="008C2CD0" w:rsidRPr="00474CBC">
        <w:rPr>
          <w:sz w:val="24"/>
          <w:szCs w:val="24"/>
        </w:rPr>
        <w:t>Дюмское</w:t>
      </w:r>
      <w:proofErr w:type="spellEnd"/>
      <w:r w:rsidR="008C2CD0" w:rsidRPr="00474CBC">
        <w:rPr>
          <w:sz w:val="24"/>
          <w:szCs w:val="24"/>
        </w:rPr>
        <w:t xml:space="preserve"> сельское поселение</w:t>
      </w:r>
      <w:r w:rsidR="003C2BD5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предусматривается за счет территориальных резервов.</w:t>
      </w:r>
    </w:p>
    <w:p w:rsidR="002D7E9A" w:rsidRPr="00474CBC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 состоянию на 1 января 201</w:t>
      </w:r>
      <w:r w:rsidR="00FD2C51" w:rsidRPr="00474CBC">
        <w:rPr>
          <w:sz w:val="24"/>
          <w:szCs w:val="24"/>
        </w:rPr>
        <w:t>7</w:t>
      </w:r>
      <w:r w:rsidRPr="00474CBC">
        <w:rPr>
          <w:sz w:val="24"/>
          <w:szCs w:val="24"/>
        </w:rPr>
        <w:t xml:space="preserve"> года на территории </w:t>
      </w:r>
      <w:proofErr w:type="spellStart"/>
      <w:r w:rsidR="00FD2C51" w:rsidRPr="00474CBC">
        <w:rPr>
          <w:sz w:val="24"/>
          <w:szCs w:val="24"/>
        </w:rPr>
        <w:t>МО«</w:t>
      </w:r>
      <w:r w:rsidR="007F239B" w:rsidRPr="00474CBC">
        <w:rPr>
          <w:sz w:val="24"/>
          <w:szCs w:val="24"/>
        </w:rPr>
        <w:t>Татарско-Дюм-Дюмское</w:t>
      </w:r>
      <w:proofErr w:type="spellEnd"/>
      <w:r w:rsidR="007F239B" w:rsidRPr="00474CBC">
        <w:rPr>
          <w:sz w:val="24"/>
          <w:szCs w:val="24"/>
        </w:rPr>
        <w:t xml:space="preserve"> сельское поселение</w:t>
      </w:r>
      <w:r w:rsidR="00FD2C51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проживало </w:t>
      </w:r>
      <w:r w:rsidR="007F239B" w:rsidRPr="00474CBC">
        <w:rPr>
          <w:sz w:val="24"/>
          <w:szCs w:val="24"/>
        </w:rPr>
        <w:t>267</w:t>
      </w:r>
      <w:r w:rsidRPr="00474CBC">
        <w:rPr>
          <w:sz w:val="24"/>
          <w:szCs w:val="24"/>
        </w:rPr>
        <w:t xml:space="preserve"> человек.</w:t>
      </w:r>
    </w:p>
    <w:p w:rsidR="00FD2C51" w:rsidRPr="00474CBC" w:rsidRDefault="00FD2C51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>Согласно Генеральному плану демографический прогноз численности населения МО «</w:t>
      </w:r>
      <w:r w:rsidR="007F239B" w:rsidRPr="00474CBC">
        <w:rPr>
          <w:sz w:val="24"/>
          <w:szCs w:val="24"/>
        </w:rPr>
        <w:t>Татарско-</w:t>
      </w:r>
      <w:proofErr w:type="spellStart"/>
      <w:r w:rsidR="007F239B" w:rsidRPr="00474CBC">
        <w:rPr>
          <w:sz w:val="24"/>
          <w:szCs w:val="24"/>
        </w:rPr>
        <w:t>Дюм</w:t>
      </w:r>
      <w:proofErr w:type="spellEnd"/>
      <w:r w:rsidR="007F239B" w:rsidRPr="00474CBC">
        <w:rPr>
          <w:sz w:val="24"/>
          <w:szCs w:val="24"/>
        </w:rPr>
        <w:t>-</w:t>
      </w:r>
      <w:proofErr w:type="spellStart"/>
      <w:r w:rsidR="007F239B" w:rsidRPr="00474CBC">
        <w:rPr>
          <w:sz w:val="24"/>
          <w:szCs w:val="24"/>
        </w:rPr>
        <w:t>Дюмское</w:t>
      </w:r>
      <w:proofErr w:type="spellEnd"/>
      <w:r w:rsidR="007F239B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на первую очередь реализации Генерального плана (</w:t>
      </w:r>
      <w:smartTag w:uri="urn:schemas-microsoft-com:office:smarttags" w:element="metricconverter">
        <w:smartTagPr>
          <w:attr w:name="ProductID" w:val="2020 г"/>
        </w:smartTagPr>
        <w:r w:rsidRPr="00474CBC">
          <w:rPr>
            <w:sz w:val="24"/>
            <w:szCs w:val="24"/>
          </w:rPr>
          <w:t>2020 г</w:t>
        </w:r>
      </w:smartTag>
      <w:r w:rsidRPr="00474CBC">
        <w:rPr>
          <w:sz w:val="24"/>
          <w:szCs w:val="24"/>
        </w:rPr>
        <w:t xml:space="preserve">.) составит </w:t>
      </w:r>
      <w:r w:rsidR="000649CE" w:rsidRPr="00474CBC">
        <w:rPr>
          <w:sz w:val="24"/>
          <w:szCs w:val="24"/>
        </w:rPr>
        <w:t>272</w:t>
      </w:r>
      <w:r w:rsidRPr="00474CBC">
        <w:rPr>
          <w:sz w:val="24"/>
          <w:szCs w:val="24"/>
        </w:rPr>
        <w:t xml:space="preserve"> чел</w:t>
      </w:r>
      <w:r w:rsidR="00A46906" w:rsidRPr="00474CBC">
        <w:rPr>
          <w:sz w:val="24"/>
          <w:szCs w:val="24"/>
        </w:rPr>
        <w:t>овек</w:t>
      </w:r>
      <w:r w:rsidRPr="00474CBC">
        <w:rPr>
          <w:sz w:val="24"/>
          <w:szCs w:val="24"/>
        </w:rPr>
        <w:t>, на расчетный срок (</w:t>
      </w:r>
      <w:smartTag w:uri="urn:schemas-microsoft-com:office:smarttags" w:element="metricconverter">
        <w:smartTagPr>
          <w:attr w:name="ProductID" w:val="2035 г"/>
        </w:smartTagPr>
        <w:r w:rsidRPr="00474CBC">
          <w:rPr>
            <w:sz w:val="24"/>
            <w:szCs w:val="24"/>
          </w:rPr>
          <w:t>2035 г</w:t>
        </w:r>
      </w:smartTag>
      <w:r w:rsidRPr="00474CBC">
        <w:rPr>
          <w:sz w:val="24"/>
          <w:szCs w:val="24"/>
        </w:rPr>
        <w:t xml:space="preserve">.) – </w:t>
      </w:r>
      <w:r w:rsidR="000649CE" w:rsidRPr="00474CBC">
        <w:rPr>
          <w:sz w:val="24"/>
          <w:szCs w:val="24"/>
        </w:rPr>
        <w:t>280</w:t>
      </w:r>
      <w:r w:rsidRPr="00474CBC">
        <w:rPr>
          <w:sz w:val="24"/>
          <w:szCs w:val="24"/>
        </w:rPr>
        <w:t>человек.</w:t>
      </w:r>
    </w:p>
    <w:p w:rsidR="00A46906" w:rsidRPr="00474CBC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На первую очередь реализации Генерального плана (до </w:t>
      </w:r>
      <w:smartTag w:uri="urn:schemas-microsoft-com:office:smarttags" w:element="metricconverter">
        <w:smartTagPr>
          <w:attr w:name="ProductID" w:val="2020 г"/>
        </w:smartTagPr>
        <w:r w:rsidRPr="00474CBC">
          <w:rPr>
            <w:sz w:val="24"/>
            <w:szCs w:val="24"/>
          </w:rPr>
          <w:t>2020 г</w:t>
        </w:r>
      </w:smartTag>
      <w:r w:rsidRPr="00474CBC">
        <w:rPr>
          <w:sz w:val="24"/>
          <w:szCs w:val="24"/>
        </w:rPr>
        <w:t xml:space="preserve">.)под индивидуальное жилищное строительство в </w:t>
      </w:r>
      <w:proofErr w:type="spellStart"/>
      <w:r w:rsidRPr="00474CBC">
        <w:rPr>
          <w:sz w:val="24"/>
          <w:szCs w:val="24"/>
        </w:rPr>
        <w:t>с.Татарский</w:t>
      </w:r>
      <w:proofErr w:type="spellEnd"/>
      <w:r w:rsidRPr="00474CBC">
        <w:rPr>
          <w:sz w:val="24"/>
          <w:szCs w:val="24"/>
        </w:rPr>
        <w:t xml:space="preserve">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 xml:space="preserve"> предусмотрено </w:t>
      </w:r>
      <w:smartTag w:uri="urn:schemas-microsoft-com:office:smarttags" w:element="metricconverter">
        <w:smartTagPr>
          <w:attr w:name="ProductID" w:val="7,5 га"/>
        </w:smartTagPr>
        <w:r w:rsidRPr="00474CBC">
          <w:rPr>
            <w:sz w:val="24"/>
            <w:szCs w:val="24"/>
          </w:rPr>
          <w:t>7,5 га</w:t>
        </w:r>
      </w:smartTag>
      <w:r w:rsidRPr="00474CBC">
        <w:rPr>
          <w:sz w:val="24"/>
          <w:szCs w:val="24"/>
        </w:rPr>
        <w:t xml:space="preserve"> территории. Жилищное строительство на данных территориях составит ориентировочно 4000 кв.</w:t>
      </w:r>
      <w:r w:rsidR="00F030A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</w:t>
      </w:r>
      <w:r w:rsidR="00F030A3" w:rsidRPr="00474CBC">
        <w:rPr>
          <w:sz w:val="24"/>
          <w:szCs w:val="24"/>
        </w:rPr>
        <w:t xml:space="preserve">. </w:t>
      </w:r>
      <w:r w:rsidRPr="00474CBC">
        <w:rPr>
          <w:sz w:val="24"/>
          <w:szCs w:val="24"/>
        </w:rPr>
        <w:t xml:space="preserve"> общей площади жилья (50 участков).</w:t>
      </w:r>
    </w:p>
    <w:p w:rsidR="00A46906" w:rsidRPr="00474CBC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На период расчетного срока реализации Генерального плана (2021 – 2035 гг.) в с.</w:t>
      </w:r>
      <w:r w:rsidR="00F030A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 xml:space="preserve">Татарский </w:t>
      </w:r>
      <w:proofErr w:type="spellStart"/>
      <w:r w:rsidRPr="00474CBC">
        <w:rPr>
          <w:sz w:val="24"/>
          <w:szCs w:val="24"/>
        </w:rPr>
        <w:t>Дюм-Дюм</w:t>
      </w:r>
      <w:proofErr w:type="spellEnd"/>
      <w:r w:rsidRPr="00474CBC">
        <w:rPr>
          <w:sz w:val="24"/>
          <w:szCs w:val="24"/>
        </w:rPr>
        <w:t xml:space="preserve"> под индивидуальное жилищное строительство предусмотрено </w:t>
      </w:r>
      <w:smartTag w:uri="urn:schemas-microsoft-com:office:smarttags" w:element="metricconverter">
        <w:smartTagPr>
          <w:attr w:name="ProductID" w:val="11,8 га"/>
        </w:smartTagPr>
        <w:r w:rsidRPr="00474CBC">
          <w:rPr>
            <w:sz w:val="24"/>
            <w:szCs w:val="24"/>
          </w:rPr>
          <w:t>11,8 га</w:t>
        </w:r>
      </w:smartTag>
      <w:r w:rsidRPr="00474CBC">
        <w:rPr>
          <w:sz w:val="24"/>
          <w:szCs w:val="24"/>
        </w:rPr>
        <w:t xml:space="preserve"> территории. Жилищное строительство на данных территориях составит ориентировочно 6293 кв.</w:t>
      </w:r>
      <w:r w:rsidR="00C435CF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</w:t>
      </w:r>
      <w:r w:rsidR="00C435CF" w:rsidRPr="00474CBC">
        <w:rPr>
          <w:sz w:val="24"/>
          <w:szCs w:val="24"/>
        </w:rPr>
        <w:t>.</w:t>
      </w:r>
      <w:r w:rsidRPr="00474CBC">
        <w:rPr>
          <w:sz w:val="24"/>
          <w:szCs w:val="24"/>
        </w:rPr>
        <w:t xml:space="preserve"> общей площади жилья (79</w:t>
      </w:r>
      <w:r w:rsidR="00961731" w:rsidRPr="00474CBC">
        <w:rPr>
          <w:sz w:val="24"/>
          <w:szCs w:val="24"/>
        </w:rPr>
        <w:t> </w:t>
      </w:r>
      <w:r w:rsidRPr="00474CBC">
        <w:rPr>
          <w:sz w:val="24"/>
          <w:szCs w:val="24"/>
        </w:rPr>
        <w:t>участков).</w:t>
      </w:r>
    </w:p>
    <w:p w:rsidR="00A46906" w:rsidRPr="00474CBC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16,8 тыс.</w:t>
      </w:r>
      <w:r w:rsidR="00C435CF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кв.</w:t>
      </w:r>
      <w:r w:rsidR="00C435CF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м, прирост жилого фонда за прогнозируемый период должен составить 10,3 тыс.</w:t>
      </w:r>
      <w:r w:rsidR="00C435CF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кв.</w:t>
      </w:r>
      <w:r w:rsidR="00C435CF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м</w:t>
      </w:r>
      <w:r w:rsidR="00C435CF" w:rsidRPr="00474CBC">
        <w:rPr>
          <w:sz w:val="24"/>
          <w:szCs w:val="24"/>
        </w:rPr>
        <w:t>.</w:t>
      </w:r>
      <w:r w:rsidRPr="00474CBC">
        <w:rPr>
          <w:sz w:val="24"/>
          <w:szCs w:val="24"/>
        </w:rPr>
        <w:t xml:space="preserve"> общей площади жилья.</w:t>
      </w:r>
    </w:p>
    <w:p w:rsidR="00DE00EA" w:rsidRPr="00474CBC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Экономический потенциал</w:t>
      </w:r>
      <w:r w:rsidR="003A7153" w:rsidRPr="00474CBC">
        <w:rPr>
          <w:sz w:val="24"/>
          <w:szCs w:val="24"/>
        </w:rPr>
        <w:t xml:space="preserve"> </w:t>
      </w:r>
      <w:r w:rsidR="008002A2" w:rsidRPr="00474CBC">
        <w:rPr>
          <w:sz w:val="24"/>
          <w:szCs w:val="24"/>
        </w:rPr>
        <w:t>МО «</w:t>
      </w:r>
      <w:r w:rsidR="00E37FE5" w:rsidRPr="00474CBC">
        <w:rPr>
          <w:sz w:val="24"/>
          <w:szCs w:val="24"/>
        </w:rPr>
        <w:t>Татарско-</w:t>
      </w:r>
      <w:proofErr w:type="spellStart"/>
      <w:r w:rsidR="00E37FE5" w:rsidRPr="00474CBC">
        <w:rPr>
          <w:sz w:val="24"/>
          <w:szCs w:val="24"/>
        </w:rPr>
        <w:t>Дюм</w:t>
      </w:r>
      <w:proofErr w:type="spellEnd"/>
      <w:r w:rsidR="00E37FE5" w:rsidRPr="00474CBC">
        <w:rPr>
          <w:sz w:val="24"/>
          <w:szCs w:val="24"/>
        </w:rPr>
        <w:t>-</w:t>
      </w:r>
      <w:proofErr w:type="spellStart"/>
      <w:r w:rsidR="00E37FE5" w:rsidRPr="00474CBC">
        <w:rPr>
          <w:sz w:val="24"/>
          <w:szCs w:val="24"/>
        </w:rPr>
        <w:t>Дюмское</w:t>
      </w:r>
      <w:proofErr w:type="spellEnd"/>
      <w:r w:rsidR="00E37FE5" w:rsidRPr="00474CBC">
        <w:rPr>
          <w:sz w:val="24"/>
          <w:szCs w:val="24"/>
        </w:rPr>
        <w:t xml:space="preserve"> сельское поселение</w:t>
      </w:r>
      <w:r w:rsidR="008002A2" w:rsidRPr="00474CBC">
        <w:rPr>
          <w:sz w:val="24"/>
          <w:szCs w:val="24"/>
        </w:rPr>
        <w:t xml:space="preserve">» </w:t>
      </w:r>
      <w:r w:rsidRPr="00474CBC">
        <w:rPr>
          <w:sz w:val="24"/>
          <w:szCs w:val="24"/>
        </w:rPr>
        <w:t>представлен предприятиями, осуществляющими свою финансово-хозяйственную деятельность в различных сферах хозяйствования (</w:t>
      </w:r>
      <w:r w:rsidR="0007549F" w:rsidRPr="00474CBC">
        <w:rPr>
          <w:sz w:val="24"/>
          <w:szCs w:val="24"/>
        </w:rPr>
        <w:t>сельскохозяйственной, производственной</w:t>
      </w:r>
      <w:r w:rsidRPr="00474CBC">
        <w:rPr>
          <w:sz w:val="24"/>
          <w:szCs w:val="24"/>
        </w:rPr>
        <w:t xml:space="preserve"> и др.).</w:t>
      </w:r>
    </w:p>
    <w:p w:rsidR="007C3A3D" w:rsidRPr="00474CBC" w:rsidRDefault="0007549F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Документы территориального планирования в качестве «точек роста» муниципального образования рассматривают модернизацию и совершенствование предприятий сферы сельскохозяйственного производства, а также организацию туристско-рекреационного кластера. Создание новых рабочих мест предполагается в основном в </w:t>
      </w:r>
      <w:r w:rsidR="0078051D" w:rsidRPr="00474CBC">
        <w:rPr>
          <w:sz w:val="24"/>
          <w:szCs w:val="24"/>
        </w:rPr>
        <w:t xml:space="preserve">агропромышленной </w:t>
      </w:r>
      <w:r w:rsidRPr="00474CBC">
        <w:rPr>
          <w:sz w:val="24"/>
          <w:szCs w:val="24"/>
        </w:rPr>
        <w:t>сфере</w:t>
      </w:r>
      <w:r w:rsidR="0078051D" w:rsidRPr="00474CBC">
        <w:rPr>
          <w:sz w:val="24"/>
          <w:szCs w:val="24"/>
        </w:rPr>
        <w:t>,</w:t>
      </w:r>
      <w:r w:rsidR="003A7153" w:rsidRPr="00474CBC">
        <w:rPr>
          <w:sz w:val="24"/>
          <w:szCs w:val="24"/>
        </w:rPr>
        <w:t xml:space="preserve"> </w:t>
      </w:r>
      <w:r w:rsidR="00DE00EA" w:rsidRPr="00474CBC">
        <w:rPr>
          <w:sz w:val="24"/>
          <w:szCs w:val="24"/>
        </w:rPr>
        <w:t>туристического</w:t>
      </w:r>
      <w:r w:rsidR="0078051D" w:rsidRPr="00474CBC">
        <w:rPr>
          <w:sz w:val="24"/>
          <w:szCs w:val="24"/>
        </w:rPr>
        <w:t xml:space="preserve"> и социально-бытового</w:t>
      </w:r>
      <w:r w:rsidRPr="00474CBC">
        <w:rPr>
          <w:sz w:val="24"/>
          <w:szCs w:val="24"/>
        </w:rPr>
        <w:t xml:space="preserve"> обслуживания.</w:t>
      </w:r>
    </w:p>
    <w:p w:rsidR="002C3396" w:rsidRPr="00474CBC" w:rsidRDefault="002C3396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7" w:name="_Toc516746685"/>
      <w:r w:rsidRPr="00474CBC">
        <w:rPr>
          <w:rFonts w:cs="Times New Roman"/>
          <w:b/>
          <w:color w:val="auto"/>
          <w:sz w:val="24"/>
          <w:szCs w:val="24"/>
        </w:rPr>
        <w:t>Прогноз транспортного спроса</w:t>
      </w:r>
      <w:r w:rsidR="009F43EB" w:rsidRPr="00474CBC">
        <w:rPr>
          <w:rFonts w:cs="Times New Roman"/>
          <w:b/>
          <w:color w:val="auto"/>
          <w:sz w:val="24"/>
          <w:szCs w:val="24"/>
        </w:rPr>
        <w:t xml:space="preserve"> поселения</w:t>
      </w:r>
      <w:r w:rsidRPr="00474CBC">
        <w:rPr>
          <w:rFonts w:cs="Times New Roman"/>
          <w:b/>
          <w:color w:val="auto"/>
          <w:sz w:val="24"/>
          <w:szCs w:val="24"/>
        </w:rPr>
        <w:t>, объемов и характера передвижения населения и перевозок грузов по видам транспорта, имеющ</w:t>
      </w:r>
      <w:r w:rsidR="009F43EB" w:rsidRPr="00474CBC">
        <w:rPr>
          <w:rFonts w:cs="Times New Roman"/>
          <w:b/>
          <w:color w:val="auto"/>
          <w:sz w:val="24"/>
          <w:szCs w:val="24"/>
        </w:rPr>
        <w:t>его</w:t>
      </w:r>
      <w:r w:rsidRPr="00474CBC">
        <w:rPr>
          <w:rFonts w:cs="Times New Roman"/>
          <w:b/>
          <w:color w:val="auto"/>
          <w:sz w:val="24"/>
          <w:szCs w:val="24"/>
        </w:rPr>
        <w:t>ся на территории поселения</w:t>
      </w:r>
      <w:bookmarkEnd w:id="67"/>
    </w:p>
    <w:p w:rsidR="00103098" w:rsidRPr="00474CBC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Относительно стабильная демографическая и социально-экономическая ситуация в муниципальном образовании позволяет сделать вывод об отсутствии реальных предпосылок к значительному изменению транспортного спроса, объемов и характера передвижения населения на территории муниципального образования в расчетном периоде.</w:t>
      </w:r>
    </w:p>
    <w:p w:rsidR="00103098" w:rsidRPr="00474CBC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Автомобильный является основным видом транспорта на территории </w:t>
      </w:r>
      <w:r w:rsidR="001A1D6E" w:rsidRPr="00474CBC">
        <w:rPr>
          <w:sz w:val="24"/>
          <w:szCs w:val="24"/>
        </w:rPr>
        <w:t>муниципального образования</w:t>
      </w:r>
      <w:r w:rsidRPr="00474CBC">
        <w:rPr>
          <w:sz w:val="24"/>
          <w:szCs w:val="24"/>
        </w:rPr>
        <w:t>,</w:t>
      </w:r>
      <w:r w:rsidR="003A7153" w:rsidRPr="00474CBC">
        <w:rPr>
          <w:sz w:val="24"/>
          <w:szCs w:val="24"/>
        </w:rPr>
        <w:t xml:space="preserve"> </w:t>
      </w:r>
      <w:r w:rsidR="001A1D6E" w:rsidRPr="00474CBC">
        <w:rPr>
          <w:sz w:val="24"/>
          <w:szCs w:val="24"/>
        </w:rPr>
        <w:t>иные виды</w:t>
      </w:r>
      <w:r w:rsidR="00E73C37" w:rsidRPr="00474CBC">
        <w:rPr>
          <w:sz w:val="24"/>
          <w:szCs w:val="24"/>
        </w:rPr>
        <w:t xml:space="preserve"> транспорта</w:t>
      </w:r>
      <w:r w:rsidR="001A1D6E" w:rsidRPr="00474CBC">
        <w:rPr>
          <w:sz w:val="24"/>
          <w:szCs w:val="24"/>
        </w:rPr>
        <w:t xml:space="preserve"> на территории поселения не представлены или представлены в малой степени.</w:t>
      </w:r>
      <w:r w:rsidR="003A7153" w:rsidRPr="00474CBC">
        <w:rPr>
          <w:sz w:val="24"/>
          <w:szCs w:val="24"/>
        </w:rPr>
        <w:t xml:space="preserve">  </w:t>
      </w:r>
      <w:r w:rsidR="001A1D6E" w:rsidRPr="00474CBC">
        <w:rPr>
          <w:sz w:val="24"/>
          <w:szCs w:val="24"/>
        </w:rPr>
        <w:t>О</w:t>
      </w:r>
      <w:r w:rsidRPr="00474CBC">
        <w:rPr>
          <w:sz w:val="24"/>
          <w:szCs w:val="24"/>
        </w:rPr>
        <w:t>бъемы грузоперевозок автомобильным транспортом носят стабильный характер.</w:t>
      </w:r>
    </w:p>
    <w:p w:rsidR="00103098" w:rsidRPr="00474CBC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Транспортными планировочными осями </w:t>
      </w:r>
      <w:r w:rsidR="001A1D6E" w:rsidRPr="00474CBC">
        <w:rPr>
          <w:sz w:val="24"/>
          <w:szCs w:val="24"/>
        </w:rPr>
        <w:t>МО «</w:t>
      </w:r>
      <w:r w:rsidR="006D1686" w:rsidRPr="00474CBC">
        <w:rPr>
          <w:sz w:val="24"/>
          <w:szCs w:val="24"/>
        </w:rPr>
        <w:t>Татарско-</w:t>
      </w:r>
      <w:proofErr w:type="spellStart"/>
      <w:r w:rsidR="006D1686" w:rsidRPr="00474CBC">
        <w:rPr>
          <w:sz w:val="24"/>
          <w:szCs w:val="24"/>
        </w:rPr>
        <w:t>Дюм</w:t>
      </w:r>
      <w:proofErr w:type="spellEnd"/>
      <w:r w:rsidR="006D1686" w:rsidRPr="00474CBC">
        <w:rPr>
          <w:sz w:val="24"/>
          <w:szCs w:val="24"/>
        </w:rPr>
        <w:t>-</w:t>
      </w:r>
      <w:proofErr w:type="spellStart"/>
      <w:r w:rsidR="006D1686" w:rsidRPr="00474CBC">
        <w:rPr>
          <w:sz w:val="24"/>
          <w:szCs w:val="24"/>
        </w:rPr>
        <w:t>Дюмское</w:t>
      </w:r>
      <w:proofErr w:type="spellEnd"/>
      <w:r w:rsidR="006D1686" w:rsidRPr="00474CBC">
        <w:rPr>
          <w:sz w:val="24"/>
          <w:szCs w:val="24"/>
        </w:rPr>
        <w:t xml:space="preserve"> сельское поселение</w:t>
      </w:r>
      <w:r w:rsidR="001A1D6E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явля</w:t>
      </w:r>
      <w:r w:rsidR="006D1686" w:rsidRPr="00474CBC">
        <w:rPr>
          <w:sz w:val="24"/>
          <w:szCs w:val="24"/>
        </w:rPr>
        <w:t>е</w:t>
      </w:r>
      <w:r w:rsidRPr="00474CBC">
        <w:rPr>
          <w:sz w:val="24"/>
          <w:szCs w:val="24"/>
        </w:rPr>
        <w:t>тся</w:t>
      </w:r>
      <w:r w:rsidR="003A7153" w:rsidRPr="00474CBC">
        <w:rPr>
          <w:sz w:val="24"/>
          <w:szCs w:val="24"/>
        </w:rPr>
        <w:t xml:space="preserve"> </w:t>
      </w:r>
      <w:r w:rsidR="001A1D6E" w:rsidRPr="00474CBC">
        <w:rPr>
          <w:sz w:val="24"/>
          <w:szCs w:val="24"/>
        </w:rPr>
        <w:t>автодорог</w:t>
      </w:r>
      <w:r w:rsidR="006D1686" w:rsidRPr="00474CBC">
        <w:rPr>
          <w:sz w:val="24"/>
          <w:szCs w:val="24"/>
        </w:rPr>
        <w:t>а</w:t>
      </w:r>
      <w:r w:rsidR="001A1D6E" w:rsidRPr="00474CBC">
        <w:rPr>
          <w:sz w:val="24"/>
          <w:szCs w:val="24"/>
        </w:rPr>
        <w:t xml:space="preserve"> регионального значения </w:t>
      </w:r>
      <w:r w:rsidR="001A1D6E" w:rsidRPr="00474CBC">
        <w:rPr>
          <w:sz w:val="24"/>
          <w:szCs w:val="24"/>
          <w:lang w:val="en-US"/>
        </w:rPr>
        <w:t>IV</w:t>
      </w:r>
      <w:r w:rsidR="00683386" w:rsidRPr="00474CBC">
        <w:rPr>
          <w:sz w:val="24"/>
          <w:szCs w:val="24"/>
        </w:rPr>
        <w:t> </w:t>
      </w:r>
      <w:r w:rsidR="001A1D6E" w:rsidRPr="00474CBC">
        <w:rPr>
          <w:sz w:val="24"/>
          <w:szCs w:val="24"/>
        </w:rPr>
        <w:t>технической категории</w:t>
      </w:r>
      <w:r w:rsidRPr="00474CBC">
        <w:rPr>
          <w:sz w:val="24"/>
          <w:szCs w:val="24"/>
        </w:rPr>
        <w:t xml:space="preserve">: </w:t>
      </w:r>
      <w:r w:rsidR="001A1D6E" w:rsidRPr="00474CBC">
        <w:rPr>
          <w:sz w:val="24"/>
          <w:szCs w:val="24"/>
        </w:rPr>
        <w:t xml:space="preserve">«М-7 «Волга» – </w:t>
      </w:r>
      <w:r w:rsidR="00683386" w:rsidRPr="00474CBC">
        <w:rPr>
          <w:sz w:val="24"/>
          <w:szCs w:val="24"/>
        </w:rPr>
        <w:t xml:space="preserve">Большой </w:t>
      </w:r>
      <w:proofErr w:type="spellStart"/>
      <w:r w:rsidR="00683386" w:rsidRPr="00474CBC">
        <w:rPr>
          <w:sz w:val="24"/>
          <w:szCs w:val="24"/>
        </w:rPr>
        <w:t>Шурняк</w:t>
      </w:r>
      <w:proofErr w:type="spellEnd"/>
      <w:r w:rsidR="001A1D6E" w:rsidRPr="00474CBC">
        <w:rPr>
          <w:sz w:val="24"/>
          <w:szCs w:val="24"/>
        </w:rPr>
        <w:t>».</w:t>
      </w:r>
    </w:p>
    <w:p w:rsidR="001A1D6E" w:rsidRPr="00474CBC" w:rsidRDefault="00E73C37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связи с невысоким транспортным спросом существующая инфраструктура автомобильного транспорта справляется с решаемыми задачами, но обладает посредственными характеристиками (низкий уровень благоустройства УДС и состояния дорожного полотна; недостаточная ширина проезжих частей ряда улиц; нехватка мостовых сооружений через естественные преграды; и др.). Увеличение транспортного спроса прогнозируется в случае реализации проектных мероприятий Генерального плана(</w:t>
      </w:r>
      <w:r w:rsidR="001A1D6E" w:rsidRPr="00474CBC">
        <w:rPr>
          <w:sz w:val="24"/>
          <w:szCs w:val="24"/>
        </w:rPr>
        <w:t>развити</w:t>
      </w:r>
      <w:r w:rsidRPr="00474CBC">
        <w:rPr>
          <w:sz w:val="24"/>
          <w:szCs w:val="24"/>
        </w:rPr>
        <w:t>е</w:t>
      </w:r>
      <w:r w:rsidR="003A7153" w:rsidRPr="00474CBC">
        <w:rPr>
          <w:sz w:val="24"/>
          <w:szCs w:val="24"/>
        </w:rPr>
        <w:t xml:space="preserve">  </w:t>
      </w:r>
      <w:r w:rsidRPr="00474CBC">
        <w:rPr>
          <w:sz w:val="24"/>
          <w:szCs w:val="24"/>
        </w:rPr>
        <w:t xml:space="preserve">агропромышленного комплекса, </w:t>
      </w:r>
      <w:r w:rsidR="001A1D6E" w:rsidRPr="00474CBC">
        <w:rPr>
          <w:sz w:val="24"/>
          <w:szCs w:val="24"/>
        </w:rPr>
        <w:t>жилищного фонда</w:t>
      </w:r>
      <w:r w:rsidRPr="00474CBC">
        <w:rPr>
          <w:sz w:val="24"/>
          <w:szCs w:val="24"/>
        </w:rPr>
        <w:t>, туристической сферы и т.д.), тогда</w:t>
      </w:r>
      <w:r w:rsidR="001A1D6E" w:rsidRPr="00474CBC">
        <w:rPr>
          <w:sz w:val="24"/>
          <w:szCs w:val="24"/>
        </w:rPr>
        <w:t xml:space="preserve"> возник</w:t>
      </w:r>
      <w:r w:rsidRPr="00474CBC">
        <w:rPr>
          <w:sz w:val="24"/>
          <w:szCs w:val="24"/>
        </w:rPr>
        <w:t>нет</w:t>
      </w:r>
      <w:r w:rsidR="001A1D6E" w:rsidRPr="00474CBC">
        <w:rPr>
          <w:sz w:val="24"/>
          <w:szCs w:val="24"/>
        </w:rPr>
        <w:t xml:space="preserve"> потребность в строительстве новых дорог, связывающих новые </w:t>
      </w:r>
      <w:r w:rsidRPr="00474CBC">
        <w:rPr>
          <w:sz w:val="24"/>
          <w:szCs w:val="24"/>
        </w:rPr>
        <w:t>объекты</w:t>
      </w:r>
      <w:r w:rsidR="001A1D6E" w:rsidRPr="00474CBC">
        <w:rPr>
          <w:sz w:val="24"/>
          <w:szCs w:val="24"/>
        </w:rPr>
        <w:t xml:space="preserve"> с улично-дорожной сетью </w:t>
      </w:r>
      <w:r w:rsidR="00661A3C" w:rsidRPr="00474CBC">
        <w:rPr>
          <w:sz w:val="24"/>
          <w:szCs w:val="24"/>
        </w:rPr>
        <w:t>населенных пунктов</w:t>
      </w:r>
      <w:r w:rsidR="001A1D6E" w:rsidRPr="00474CBC">
        <w:rPr>
          <w:sz w:val="24"/>
          <w:szCs w:val="24"/>
        </w:rPr>
        <w:t>.</w:t>
      </w:r>
    </w:p>
    <w:p w:rsidR="009F43EB" w:rsidRPr="00474CBC" w:rsidRDefault="009F43EB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8" w:name="_Toc516746686"/>
      <w:r w:rsidRPr="00474CBC">
        <w:rPr>
          <w:rFonts w:cs="Times New Roman"/>
          <w:b/>
          <w:color w:val="auto"/>
          <w:sz w:val="24"/>
          <w:szCs w:val="24"/>
        </w:rPr>
        <w:lastRenderedPageBreak/>
        <w:t>Прогноз развития транспортной инфраструктуры по видам транспорта</w:t>
      </w:r>
      <w:bookmarkEnd w:id="68"/>
    </w:p>
    <w:p w:rsidR="00F449F8" w:rsidRPr="00474CBC" w:rsidRDefault="00F449F8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Документами стратегического и территориального планирования на территории МО «</w:t>
      </w:r>
      <w:r w:rsidR="00661A3C" w:rsidRPr="00474CBC">
        <w:rPr>
          <w:sz w:val="24"/>
          <w:szCs w:val="24"/>
        </w:rPr>
        <w:t>Татарско-</w:t>
      </w:r>
      <w:proofErr w:type="spellStart"/>
      <w:r w:rsidR="00661A3C" w:rsidRPr="00474CBC">
        <w:rPr>
          <w:sz w:val="24"/>
          <w:szCs w:val="24"/>
        </w:rPr>
        <w:t>Дюм</w:t>
      </w:r>
      <w:proofErr w:type="spellEnd"/>
      <w:r w:rsidR="00661A3C" w:rsidRPr="00474CBC">
        <w:rPr>
          <w:sz w:val="24"/>
          <w:szCs w:val="24"/>
        </w:rPr>
        <w:t>-</w:t>
      </w:r>
      <w:proofErr w:type="spellStart"/>
      <w:r w:rsidR="00661A3C" w:rsidRPr="00474CBC">
        <w:rPr>
          <w:sz w:val="24"/>
          <w:szCs w:val="24"/>
        </w:rPr>
        <w:t>Дюмское</w:t>
      </w:r>
      <w:proofErr w:type="spellEnd"/>
      <w:r w:rsidR="00661A3C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запланировано развитие только автомобильной транспортной инфраструктуры в виде капитального ремонта, реконструкции и нового строительства автомобильных дорог регионального и местного значения.</w:t>
      </w:r>
    </w:p>
    <w:p w:rsidR="007967AE" w:rsidRPr="00474CBC" w:rsidRDefault="007967AE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Количество пассажирского транспорта увеличивать не планируется. Объекты придорожного сервиса на территории сельского поселения отсутствуют.</w:t>
      </w:r>
    </w:p>
    <w:p w:rsidR="009C3FCE" w:rsidRPr="00474CBC" w:rsidRDefault="009C3FCE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Целью развития транспортной инфраструктуры исследуемой территории является создание условий для роста экономической активности муниципального образования, улучшения качества жизни населения за счет расширения спектра транспортных услуг, совершенствование транспортно</w:t>
      </w:r>
      <w:r w:rsidRPr="00474CBC">
        <w:rPr>
          <w:color w:val="auto"/>
          <w:sz w:val="24"/>
          <w:szCs w:val="24"/>
        </w:rPr>
        <w:noBreakHyphen/>
        <w:t>логистической инфраструктуры.</w:t>
      </w:r>
    </w:p>
    <w:p w:rsidR="00F449F8" w:rsidRPr="00474CBC" w:rsidRDefault="00F449F8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Документами стратегического и территориального планирования государственного и местного уровней мероприятий по развитию железнодорожного, водного и воздушного транспорта на территории муниципального образования не предусмотрено.</w:t>
      </w:r>
    </w:p>
    <w:p w:rsidR="00E4148E" w:rsidRPr="00474CBC" w:rsidRDefault="00AD6A2C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69" w:name="_Toc516746687"/>
      <w:r w:rsidRPr="00474CBC">
        <w:rPr>
          <w:rFonts w:cs="Times New Roman"/>
          <w:b/>
          <w:color w:val="auto"/>
          <w:sz w:val="24"/>
          <w:szCs w:val="24"/>
        </w:rPr>
        <w:t xml:space="preserve">Прогноз развития дорожной сети </w:t>
      </w:r>
      <w:r w:rsidR="009F43EB" w:rsidRPr="00474CBC">
        <w:rPr>
          <w:rFonts w:cs="Times New Roman"/>
          <w:b/>
          <w:color w:val="auto"/>
          <w:sz w:val="24"/>
          <w:szCs w:val="24"/>
        </w:rPr>
        <w:t>поселения</w:t>
      </w:r>
      <w:bookmarkEnd w:id="69"/>
    </w:p>
    <w:p w:rsidR="00F449F8" w:rsidRPr="00474CBC" w:rsidRDefault="00F449F8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результате анализа существующей транспортной инфраструктуры МО «</w:t>
      </w:r>
      <w:r w:rsidR="006E62DE" w:rsidRPr="00474CBC">
        <w:rPr>
          <w:sz w:val="24"/>
          <w:szCs w:val="24"/>
        </w:rPr>
        <w:t>Татарско-</w:t>
      </w:r>
      <w:proofErr w:type="spellStart"/>
      <w:r w:rsidR="006E62DE" w:rsidRPr="00474CBC">
        <w:rPr>
          <w:sz w:val="24"/>
          <w:szCs w:val="24"/>
        </w:rPr>
        <w:t>Дюм</w:t>
      </w:r>
      <w:proofErr w:type="spellEnd"/>
      <w:r w:rsidR="006E62DE" w:rsidRPr="00474CBC">
        <w:rPr>
          <w:sz w:val="24"/>
          <w:szCs w:val="24"/>
        </w:rPr>
        <w:t>-</w:t>
      </w:r>
      <w:proofErr w:type="spellStart"/>
      <w:r w:rsidR="006E62DE" w:rsidRPr="00474CBC">
        <w:rPr>
          <w:sz w:val="24"/>
          <w:szCs w:val="24"/>
        </w:rPr>
        <w:t>Дюмское</w:t>
      </w:r>
      <w:proofErr w:type="spellEnd"/>
      <w:r w:rsidR="006E62DE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выявлены следующие проблемы:</w:t>
      </w:r>
    </w:p>
    <w:p w:rsidR="00F449F8" w:rsidRPr="00474CBC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низкий уровень благоустройства улично-дорожной сети муниципального образования: значительная доля улиц и дорог, не имеющих усовершенствованного покрытия, отсутствие пешеходных тротуаров, отсутствие организованного поверхностного стока, отсутствие освещения;</w:t>
      </w:r>
    </w:p>
    <w:p w:rsidR="00F449F8" w:rsidRPr="00474CBC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неудовлетворительное состояние дорожного полотна: сильный износ и ежегодный размыв;</w:t>
      </w:r>
    </w:p>
    <w:p w:rsidR="00F449F8" w:rsidRPr="00474CBC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недостаточная ширина проезжих частей ряда улиц, затрудняющих автомобильное движение, и приводящая к уменьшению пропускной способности улицы и риску возникновения дорожно-транспортных происшествий;</w:t>
      </w:r>
    </w:p>
    <w:p w:rsidR="00F449F8" w:rsidRPr="00474CBC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недостаточное количество автомобильных и пешеходных мостов через овраги и ручьи, что не обеспечивает нормального функционирования улично-дорожной сети</w:t>
      </w:r>
      <w:r w:rsidR="001967F9" w:rsidRPr="00474CBC">
        <w:rPr>
          <w:sz w:val="24"/>
          <w:szCs w:val="24"/>
        </w:rPr>
        <w:t>;</w:t>
      </w:r>
    </w:p>
    <w:p w:rsidR="001967F9" w:rsidRPr="00474CBC" w:rsidRDefault="001967F9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недостаточное благоустройство остановок общественного транспорта.</w:t>
      </w:r>
    </w:p>
    <w:p w:rsidR="009C3FCE" w:rsidRPr="00474CBC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условиях хронического дефицита бюджетных средств на осуществление дорожной деятельности, в целях эффективного их расходования на ремонт и содержание дорог, сохраняется задача поиска и внедрения новых, более экономичных материалов и технологий.</w:t>
      </w:r>
    </w:p>
    <w:p w:rsidR="009C3FCE" w:rsidRPr="00474CBC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Сегодняшняя ситуация в дорожной отрасли характеризуется ростом спроса на автомобильные перевозки, увеличением количества автотранспортных средств и одновременно с этим отставанием в развитии дорожной сети, медленным ростом протяженности и пропускной способности автомобильных дорог.</w:t>
      </w:r>
    </w:p>
    <w:p w:rsidR="009C3FCE" w:rsidRPr="00474CBC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результате проведенного анализа можно сделать вывод, что в отсутствии соответствующих мер по повышению уровня благоустройства улично-дорожной сети и содержанию автомобильных дорог, прогнозируется сильный износ дорожного полотна и снижение комфорта и скорости реализации корреспонденций по территории сельского поселения.</w:t>
      </w:r>
    </w:p>
    <w:p w:rsidR="009C3FCE" w:rsidRPr="00474CBC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Предусмотренное Генеральным планом муниципального образования увеличение территори</w:t>
      </w:r>
      <w:r w:rsidR="00946EE3" w:rsidRPr="00474CBC">
        <w:rPr>
          <w:sz w:val="24"/>
          <w:szCs w:val="24"/>
        </w:rPr>
        <w:t>и</w:t>
      </w:r>
      <w:r w:rsidRPr="00474CBC">
        <w:rPr>
          <w:sz w:val="24"/>
          <w:szCs w:val="24"/>
        </w:rPr>
        <w:t xml:space="preserve"> населенн</w:t>
      </w:r>
      <w:r w:rsidR="00946EE3" w:rsidRPr="00474CBC">
        <w:rPr>
          <w:sz w:val="24"/>
          <w:szCs w:val="24"/>
        </w:rPr>
        <w:t>ого</w:t>
      </w:r>
      <w:r w:rsidRPr="00474CBC">
        <w:rPr>
          <w:sz w:val="24"/>
          <w:szCs w:val="24"/>
        </w:rPr>
        <w:t xml:space="preserve"> пункт</w:t>
      </w:r>
      <w:r w:rsidR="00946EE3" w:rsidRPr="00474CBC">
        <w:rPr>
          <w:sz w:val="24"/>
          <w:szCs w:val="24"/>
        </w:rPr>
        <w:t>а</w:t>
      </w:r>
      <w:r w:rsidRPr="00474CBC">
        <w:rPr>
          <w:sz w:val="24"/>
          <w:szCs w:val="24"/>
        </w:rPr>
        <w:t xml:space="preserve"> в целях развития жилищного строительства, сферы туризма, </w:t>
      </w:r>
      <w:r w:rsidR="00946EE3" w:rsidRPr="00474CBC">
        <w:rPr>
          <w:sz w:val="24"/>
          <w:szCs w:val="24"/>
        </w:rPr>
        <w:t>агропромышленного комплекса</w:t>
      </w:r>
      <w:r w:rsidRPr="00474CBC">
        <w:rPr>
          <w:sz w:val="24"/>
          <w:szCs w:val="24"/>
        </w:rPr>
        <w:t xml:space="preserve">, повлечет за собой необходимость развития </w:t>
      </w:r>
      <w:r w:rsidR="00946EE3" w:rsidRPr="00474CBC">
        <w:rPr>
          <w:sz w:val="24"/>
          <w:szCs w:val="24"/>
        </w:rPr>
        <w:t>улично-дорожной сети</w:t>
      </w:r>
      <w:r w:rsidRPr="00474CBC">
        <w:rPr>
          <w:sz w:val="24"/>
          <w:szCs w:val="24"/>
        </w:rPr>
        <w:t xml:space="preserve"> поселения. Потребуется реорганизация существующей </w:t>
      </w:r>
      <w:r w:rsidR="00946EE3" w:rsidRPr="00474CBC">
        <w:rPr>
          <w:sz w:val="24"/>
          <w:szCs w:val="24"/>
        </w:rPr>
        <w:t>улично-дорожной</w:t>
      </w:r>
      <w:r w:rsidRPr="00474CBC">
        <w:rPr>
          <w:sz w:val="24"/>
          <w:szCs w:val="24"/>
        </w:rPr>
        <w:t xml:space="preserve">, включающая реконструкцию действующих </w:t>
      </w:r>
      <w:r w:rsidR="003A7153" w:rsidRPr="00474CBC">
        <w:rPr>
          <w:sz w:val="24"/>
          <w:szCs w:val="24"/>
        </w:rPr>
        <w:t>и строительство</w:t>
      </w:r>
      <w:r w:rsidRPr="00474CBC">
        <w:rPr>
          <w:sz w:val="24"/>
          <w:szCs w:val="24"/>
        </w:rPr>
        <w:t xml:space="preserve"> новых дорог</w:t>
      </w:r>
      <w:r w:rsidR="00946EE3" w:rsidRPr="00474CBC">
        <w:rPr>
          <w:sz w:val="24"/>
          <w:szCs w:val="24"/>
        </w:rPr>
        <w:t>.</w:t>
      </w:r>
    </w:p>
    <w:p w:rsidR="009D559E" w:rsidRPr="00474CBC" w:rsidRDefault="009D559E" w:rsidP="00474BD2">
      <w:pPr>
        <w:pStyle w:val="21"/>
        <w:tabs>
          <w:tab w:val="clear" w:pos="1191"/>
          <w:tab w:val="left" w:pos="992"/>
        </w:tabs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70" w:name="_Toc476914262"/>
      <w:bookmarkStart w:id="71" w:name="_Toc516746688"/>
      <w:r w:rsidRPr="00474CBC">
        <w:rPr>
          <w:rFonts w:cs="Times New Roman"/>
          <w:b/>
          <w:color w:val="auto"/>
          <w:sz w:val="24"/>
          <w:szCs w:val="24"/>
        </w:rPr>
        <w:lastRenderedPageBreak/>
        <w:t>Прогноз уровня автомобилизации, параметров дорожного движения</w:t>
      </w:r>
      <w:bookmarkEnd w:id="70"/>
      <w:bookmarkEnd w:id="71"/>
    </w:p>
    <w:p w:rsidR="00380796" w:rsidRPr="00474CBC" w:rsidRDefault="0084603F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Прогноз </w:t>
      </w:r>
      <w:r w:rsidR="005559E6" w:rsidRPr="00474CBC">
        <w:rPr>
          <w:sz w:val="24"/>
          <w:szCs w:val="24"/>
        </w:rPr>
        <w:t>уровня автомобилизации</w:t>
      </w:r>
      <w:r w:rsidRPr="00474CBC">
        <w:rPr>
          <w:sz w:val="24"/>
          <w:szCs w:val="24"/>
        </w:rPr>
        <w:t xml:space="preserve"> для Елабужского муниципального района содержится в Постановлении Кабинета министров Республики Татарстан от 27 декабря 2013 г. № 1071 «Об утверждении Республиканских нормативов градостроительного проектирования Республики Татарстан» (изм. от 09.08.2016)</w:t>
      </w:r>
      <w:r w:rsidR="008E6EA8" w:rsidRPr="00474CBC">
        <w:rPr>
          <w:sz w:val="24"/>
          <w:szCs w:val="24"/>
        </w:rPr>
        <w:t xml:space="preserve"> и</w:t>
      </w:r>
      <w:r w:rsidR="00C435CF" w:rsidRPr="00474CBC">
        <w:rPr>
          <w:sz w:val="24"/>
          <w:szCs w:val="24"/>
        </w:rPr>
        <w:t xml:space="preserve"> </w:t>
      </w:r>
      <w:r w:rsidR="00380796" w:rsidRPr="00474CBC">
        <w:rPr>
          <w:sz w:val="24"/>
          <w:szCs w:val="24"/>
        </w:rPr>
        <w:t>представлен</w:t>
      </w:r>
      <w:r w:rsidR="008E6EA8" w:rsidRPr="00474CBC">
        <w:rPr>
          <w:sz w:val="24"/>
          <w:szCs w:val="24"/>
        </w:rPr>
        <w:t>а</w:t>
      </w:r>
      <w:r w:rsidR="00380796" w:rsidRPr="00474CBC">
        <w:rPr>
          <w:sz w:val="24"/>
          <w:szCs w:val="24"/>
        </w:rPr>
        <w:t xml:space="preserve"> в таблице </w:t>
      </w:r>
      <w:r w:rsidR="008537E2" w:rsidRPr="00474CBC">
        <w:rPr>
          <w:sz w:val="24"/>
          <w:szCs w:val="24"/>
        </w:rPr>
        <w:t>8</w:t>
      </w:r>
      <w:r w:rsidR="00380796" w:rsidRPr="00474CBC">
        <w:rPr>
          <w:sz w:val="24"/>
          <w:szCs w:val="24"/>
        </w:rPr>
        <w:t>.</w:t>
      </w:r>
    </w:p>
    <w:p w:rsidR="00380796" w:rsidRPr="00474CBC" w:rsidRDefault="00380796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8537E2" w:rsidRPr="00474CBC">
        <w:rPr>
          <w:color w:val="auto"/>
          <w:sz w:val="24"/>
          <w:szCs w:val="24"/>
        </w:rPr>
        <w:t>8</w:t>
      </w:r>
      <w:r w:rsidRPr="00474CBC">
        <w:rPr>
          <w:color w:val="auto"/>
          <w:sz w:val="24"/>
          <w:szCs w:val="24"/>
        </w:rPr>
        <w:t xml:space="preserve"> –</w:t>
      </w:r>
      <w:r w:rsidR="008E6EA8" w:rsidRPr="00474CBC">
        <w:rPr>
          <w:color w:val="auto"/>
          <w:sz w:val="24"/>
          <w:szCs w:val="24"/>
        </w:rPr>
        <w:t xml:space="preserve">Прогноз </w:t>
      </w:r>
      <w:r w:rsidR="005559E6" w:rsidRPr="00474CBC">
        <w:rPr>
          <w:color w:val="auto"/>
          <w:sz w:val="24"/>
          <w:szCs w:val="24"/>
        </w:rPr>
        <w:t>уровня автомобилизации</w:t>
      </w:r>
      <w:r w:rsidR="008E6EA8" w:rsidRPr="00474CBC">
        <w:rPr>
          <w:color w:val="auto"/>
          <w:sz w:val="24"/>
          <w:szCs w:val="24"/>
        </w:rPr>
        <w:t xml:space="preserve"> Елабужского муниципального района</w:t>
      </w:r>
      <w:r w:rsidRPr="00474CBC">
        <w:rPr>
          <w:color w:val="auto"/>
          <w:sz w:val="24"/>
          <w:szCs w:val="24"/>
        </w:rPr>
        <w:t xml:space="preserve"> в 2015 – 2035 гг.</w:t>
      </w:r>
    </w:p>
    <w:tbl>
      <w:tblPr>
        <w:tblW w:w="9647" w:type="dxa"/>
        <w:tblInd w:w="108" w:type="dxa"/>
        <w:tblLook w:val="04A0" w:firstRow="1" w:lastRow="0" w:firstColumn="1" w:lastColumn="0" w:noHBand="0" w:noVBand="1"/>
      </w:tblPr>
      <w:tblGrid>
        <w:gridCol w:w="5775"/>
        <w:gridCol w:w="992"/>
        <w:gridCol w:w="960"/>
        <w:gridCol w:w="960"/>
        <w:gridCol w:w="960"/>
      </w:tblGrid>
      <w:tr w:rsidR="00474CBC" w:rsidRPr="00474CBC" w:rsidTr="003A7153">
        <w:trPr>
          <w:trHeight w:val="284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2015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2035 г.</w:t>
            </w:r>
          </w:p>
        </w:tc>
      </w:tr>
      <w:tr w:rsidR="00474CBC" w:rsidRPr="00474CBC" w:rsidTr="003A7153">
        <w:trPr>
          <w:trHeight w:val="284"/>
        </w:trPr>
        <w:tc>
          <w:tcPr>
            <w:tcW w:w="5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CBC" w:rsidRDefault="008E6EA8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Прогнозная обеспеченность автомобилями в личной собственности</w:t>
            </w:r>
            <w:r w:rsidR="00380796" w:rsidRPr="00474CBC">
              <w:rPr>
                <w:color w:val="auto"/>
                <w:sz w:val="24"/>
                <w:szCs w:val="24"/>
              </w:rPr>
              <w:t xml:space="preserve"> на 1000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196,9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320,9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CBC" w:rsidRDefault="00380796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493,9</w:t>
            </w:r>
          </w:p>
        </w:tc>
      </w:tr>
    </w:tbl>
    <w:p w:rsidR="0010306B" w:rsidRPr="00474CBC" w:rsidRDefault="0010306B" w:rsidP="00474BD2">
      <w:pPr>
        <w:pStyle w:val="afffffffe"/>
        <w:spacing w:before="200"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Согласно полученным данным, уровень автомобилизации в МО</w:t>
      </w:r>
      <w:r w:rsidR="00E13815" w:rsidRPr="00474CBC">
        <w:rPr>
          <w:sz w:val="24"/>
          <w:szCs w:val="24"/>
        </w:rPr>
        <w:t> </w:t>
      </w:r>
      <w:r w:rsidRPr="00474CBC">
        <w:rPr>
          <w:sz w:val="24"/>
          <w:szCs w:val="24"/>
        </w:rPr>
        <w:t>«</w:t>
      </w:r>
      <w:r w:rsidR="0067515C" w:rsidRPr="00474CBC">
        <w:rPr>
          <w:sz w:val="24"/>
          <w:szCs w:val="24"/>
        </w:rPr>
        <w:t>Татарско-</w:t>
      </w:r>
      <w:proofErr w:type="spellStart"/>
      <w:r w:rsidR="0067515C" w:rsidRPr="00474CBC">
        <w:rPr>
          <w:sz w:val="24"/>
          <w:szCs w:val="24"/>
        </w:rPr>
        <w:t>Дюм</w:t>
      </w:r>
      <w:proofErr w:type="spellEnd"/>
      <w:r w:rsidR="0067515C" w:rsidRPr="00474CBC">
        <w:rPr>
          <w:sz w:val="24"/>
          <w:szCs w:val="24"/>
        </w:rPr>
        <w:t>-</w:t>
      </w:r>
      <w:proofErr w:type="spellStart"/>
      <w:r w:rsidR="0067515C" w:rsidRPr="00474CBC">
        <w:rPr>
          <w:sz w:val="24"/>
          <w:szCs w:val="24"/>
        </w:rPr>
        <w:t>Дюмское</w:t>
      </w:r>
      <w:proofErr w:type="spellEnd"/>
      <w:r w:rsidR="0067515C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может быть принят на уровне 407 легковых автомобилей на 1000 населения на 2035 год.</w:t>
      </w:r>
    </w:p>
    <w:p w:rsidR="00380796" w:rsidRPr="00474CBC" w:rsidRDefault="0038079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 </w:t>
      </w:r>
    </w:p>
    <w:p w:rsidR="00380796" w:rsidRPr="00474CBC" w:rsidRDefault="00380796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Анализ существующей обстановки и сложившихся трендов социально-экономического развития позволяет сделать вывод, что в поселении на расчетный срок значительных изменений параметров дорожного движения не прогнозируется, плотность дорожной сети существенно не изменится.</w:t>
      </w:r>
    </w:p>
    <w:p w:rsidR="00DC5544" w:rsidRPr="00474CBC" w:rsidRDefault="00DC5544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72" w:name="_Toc516746689"/>
      <w:r w:rsidRPr="00474CBC">
        <w:rPr>
          <w:rFonts w:cs="Times New Roman"/>
          <w:b/>
          <w:color w:val="auto"/>
          <w:sz w:val="24"/>
          <w:szCs w:val="24"/>
        </w:rPr>
        <w:t>Прогноз показателей безопасности дорожного движения</w:t>
      </w:r>
      <w:bookmarkEnd w:id="72"/>
    </w:p>
    <w:p w:rsidR="00BE67D7" w:rsidRPr="00474CBC" w:rsidRDefault="00736E91" w:rsidP="00474BD2">
      <w:pPr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Согласно статистике, в </w:t>
      </w:r>
      <w:proofErr w:type="spellStart"/>
      <w:r w:rsidRPr="00474CBC">
        <w:rPr>
          <w:color w:val="auto"/>
          <w:sz w:val="24"/>
          <w:szCs w:val="24"/>
        </w:rPr>
        <w:t>Елабужском</w:t>
      </w:r>
      <w:proofErr w:type="spellEnd"/>
      <w:r w:rsidRPr="00474CBC">
        <w:rPr>
          <w:color w:val="auto"/>
          <w:sz w:val="24"/>
          <w:szCs w:val="24"/>
        </w:rPr>
        <w:t xml:space="preserve"> районе в 2016 году произошло снижение всех показателей аварийности относительно 2015 года. Однако в2017 году произошло увеличение всех показателей относительно 2016 года. При этом</w:t>
      </w:r>
      <w:r w:rsidR="006C32B8" w:rsidRPr="00474CBC">
        <w:rPr>
          <w:color w:val="auto"/>
          <w:sz w:val="24"/>
          <w:szCs w:val="24"/>
        </w:rPr>
        <w:t xml:space="preserve"> в МО</w:t>
      </w:r>
      <w:r w:rsidR="003A7153" w:rsidRPr="00474CBC">
        <w:rPr>
          <w:color w:val="auto"/>
          <w:sz w:val="24"/>
          <w:szCs w:val="24"/>
        </w:rPr>
        <w:t xml:space="preserve"> </w:t>
      </w:r>
      <w:r w:rsidR="006C32B8" w:rsidRPr="00474CBC">
        <w:rPr>
          <w:color w:val="auto"/>
          <w:sz w:val="24"/>
          <w:szCs w:val="24"/>
        </w:rPr>
        <w:t>«</w:t>
      </w:r>
      <w:r w:rsidR="003D485A" w:rsidRPr="00474CBC">
        <w:rPr>
          <w:color w:val="auto"/>
          <w:sz w:val="24"/>
          <w:szCs w:val="24"/>
        </w:rPr>
        <w:t>Татарско-</w:t>
      </w:r>
      <w:proofErr w:type="spellStart"/>
      <w:r w:rsidR="003D485A" w:rsidRPr="00474CBC">
        <w:rPr>
          <w:color w:val="auto"/>
          <w:sz w:val="24"/>
          <w:szCs w:val="24"/>
        </w:rPr>
        <w:t>Дюм</w:t>
      </w:r>
      <w:proofErr w:type="spellEnd"/>
      <w:r w:rsidR="003D485A" w:rsidRPr="00474CBC">
        <w:rPr>
          <w:color w:val="auto"/>
          <w:sz w:val="24"/>
          <w:szCs w:val="24"/>
        </w:rPr>
        <w:t>-</w:t>
      </w:r>
      <w:proofErr w:type="spellStart"/>
      <w:r w:rsidR="003D485A" w:rsidRPr="00474CBC">
        <w:rPr>
          <w:color w:val="auto"/>
          <w:sz w:val="24"/>
          <w:szCs w:val="24"/>
        </w:rPr>
        <w:t>Дюмское</w:t>
      </w:r>
      <w:proofErr w:type="spellEnd"/>
      <w:r w:rsidR="003D485A" w:rsidRPr="00474CBC">
        <w:rPr>
          <w:color w:val="auto"/>
          <w:sz w:val="24"/>
          <w:szCs w:val="24"/>
        </w:rPr>
        <w:t xml:space="preserve"> сельское поселение</w:t>
      </w:r>
      <w:r w:rsidR="006C32B8" w:rsidRPr="00474CBC">
        <w:rPr>
          <w:color w:val="auto"/>
          <w:sz w:val="24"/>
          <w:szCs w:val="24"/>
        </w:rPr>
        <w:t>» за 2017 год не зафиксировано учетных ДТП,</w:t>
      </w:r>
      <w:r w:rsidR="00BE67D7" w:rsidRPr="00474CBC">
        <w:rPr>
          <w:color w:val="auto"/>
          <w:sz w:val="24"/>
          <w:szCs w:val="24"/>
        </w:rPr>
        <w:t xml:space="preserve"> что, безусловно, является положительным трендом.</w:t>
      </w:r>
    </w:p>
    <w:p w:rsidR="00BE67D7" w:rsidRPr="00474CBC" w:rsidRDefault="00BE67D7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Однако в перспективе возможно снижение уровня безопасности дорожного движения в связи со следующими прогнозируемыми изменениями дорожно-транспортной ситуации и социально-экономической сферы в </w:t>
      </w:r>
      <w:proofErr w:type="spellStart"/>
      <w:r w:rsidR="006C32B8" w:rsidRPr="00474CBC">
        <w:rPr>
          <w:sz w:val="24"/>
          <w:szCs w:val="24"/>
        </w:rPr>
        <w:t>Елабужском</w:t>
      </w:r>
      <w:proofErr w:type="spellEnd"/>
      <w:r w:rsidRPr="00474CBC">
        <w:rPr>
          <w:sz w:val="24"/>
          <w:szCs w:val="24"/>
        </w:rPr>
        <w:t xml:space="preserve"> районе: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рост уровня автомобилизации;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повышение мобильности населения за счет миграционных трудовых корреспонденций;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увеличение транзитного трафика на автодорогах района;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рост интенсивности движения грузовых транспортных средств через региональные и федеральные магистрали, проходящие по территории района;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массовое пренебрежение требованиями ПДД со стороны всех участников дорожного движения: автомобилистов, пешеходов, велосипедистов;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увеличение протяженности и плотности дорожной сети района;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неудовлетворительное состояние автомобильных дорог: ненормативное состояние покрытия, отсутствие разметки, недостатки зимнего содержания;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недостаточный технический уровень дорожного хозяйства;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несовершенство технических средств организации дорожного движения.</w:t>
      </w:r>
    </w:p>
    <w:p w:rsidR="00BE67D7" w:rsidRPr="00474CBC" w:rsidRDefault="00BE67D7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>Чтобы не допустить негативного развития событий необходима</w:t>
      </w:r>
      <w:r w:rsidR="00C435CF" w:rsidRPr="00474CBC">
        <w:rPr>
          <w:sz w:val="24"/>
          <w:szCs w:val="24"/>
        </w:rPr>
        <w:t>,</w:t>
      </w:r>
      <w:r w:rsidRPr="00474CBC">
        <w:rPr>
          <w:sz w:val="24"/>
          <w:szCs w:val="24"/>
        </w:rPr>
        <w:t xml:space="preserve"> реализация комплекса мероприятий, направленных на повышение уровня безопасности на дорожной сети рассматриваемого муниципального образования. Данный комплекс мероприятий должен включать в себя следующие компоненты: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создание современной системы обеспечения безопасности дорожного движения на автомобильных дорогах общего пользования </w:t>
      </w:r>
      <w:r w:rsidR="006C32B8" w:rsidRPr="00474CBC">
        <w:rPr>
          <w:sz w:val="24"/>
          <w:szCs w:val="24"/>
        </w:rPr>
        <w:t>Елабужского</w:t>
      </w:r>
      <w:r w:rsidRPr="00474CBC">
        <w:rPr>
          <w:sz w:val="24"/>
          <w:szCs w:val="24"/>
        </w:rPr>
        <w:t xml:space="preserve"> района;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несовершеннолетних;</w:t>
      </w:r>
    </w:p>
    <w:p w:rsidR="00BE67D7" w:rsidRPr="00474CBC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повышение уровня организации дорожного движения за счет разработки комплексных схем и проектов организации дорожного движения и реализации предусматриваемых ими мероприятий.</w:t>
      </w:r>
    </w:p>
    <w:p w:rsidR="00B45782" w:rsidRPr="00474CBC" w:rsidRDefault="00B4578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Учитывая позитивную динамику к сокращению количества ДТП и количества пострадавших, а также принятию мер по снижению уровня аварийности на территории муниципального образования можно прогнозировать дальнейшее снижение основных показателей аварийности.</w:t>
      </w:r>
    </w:p>
    <w:p w:rsidR="00DC5544" w:rsidRPr="00474CBC" w:rsidRDefault="00DC5544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73" w:name="_Toc516746690"/>
      <w:r w:rsidRPr="00474CBC">
        <w:rPr>
          <w:rFonts w:cs="Times New Roman"/>
          <w:b/>
          <w:color w:val="auto"/>
          <w:sz w:val="24"/>
          <w:szCs w:val="24"/>
        </w:rPr>
        <w:t>Прогноз негативного воздействия транспортной инфраструктуры на окружающую среду и здоровье населения</w:t>
      </w:r>
      <w:bookmarkEnd w:id="73"/>
    </w:p>
    <w:p w:rsidR="00DE13AD" w:rsidRPr="00474CBC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E13AD" w:rsidRPr="00474CBC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E13AD" w:rsidRPr="00474CBC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мотивация перехода транспортных средств на экологически чистые виды топлива.</w:t>
      </w:r>
    </w:p>
    <w:p w:rsidR="00DE13AD" w:rsidRPr="00474CBC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DE13AD" w:rsidRPr="00474CBC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E13AD" w:rsidRPr="00474CBC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стимулировать использование транспортных средств, работающих на альтернативных источниках (не</w:t>
      </w:r>
      <w:r w:rsidR="003A715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нефтяного происхождения) топливо-энергетических ресурсов.</w:t>
      </w:r>
    </w:p>
    <w:p w:rsidR="00DE13AD" w:rsidRPr="00474CBC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DE13AD" w:rsidRPr="00474CBC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r w:rsidR="00C435CF" w:rsidRPr="00474CBC">
        <w:rPr>
          <w:sz w:val="24"/>
          <w:szCs w:val="24"/>
        </w:rPr>
        <w:t>против гололёдных</w:t>
      </w:r>
      <w:r w:rsidRPr="00474CBC">
        <w:rPr>
          <w:sz w:val="24"/>
          <w:szCs w:val="24"/>
        </w:rPr>
        <w:t xml:space="preserve"> материалов;</w:t>
      </w:r>
    </w:p>
    <w:p w:rsidR="00DE13AD" w:rsidRPr="00474CBC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6C143F" w:rsidRPr="00474CBC" w:rsidRDefault="006C143F" w:rsidP="00474BD2">
      <w:pPr>
        <w:pStyle w:val="afffffffe"/>
        <w:spacing w:line="240" w:lineRule="auto"/>
        <w:rPr>
          <w:sz w:val="24"/>
          <w:szCs w:val="24"/>
        </w:rPr>
      </w:pPr>
      <w:bookmarkStart w:id="74" w:name="_Toc451267870"/>
      <w:r w:rsidRPr="00474CBC">
        <w:rPr>
          <w:sz w:val="24"/>
          <w:szCs w:val="24"/>
        </w:rPr>
        <w:t>В целом прогнозируется снижение негативного воздействия транспортной инфраструктуры на окружающую среду и здоровье населения</w:t>
      </w:r>
      <w:r w:rsidR="00C435CF" w:rsidRPr="00474CBC">
        <w:rPr>
          <w:sz w:val="24"/>
          <w:szCs w:val="24"/>
        </w:rPr>
        <w:t>,</w:t>
      </w:r>
      <w:r w:rsidRPr="00474CBC">
        <w:rPr>
          <w:sz w:val="24"/>
          <w:szCs w:val="24"/>
        </w:rPr>
        <w:t xml:space="preserve"> прежде всего за счет перехода к использованию более экологически чистых транспортных средств и материалов обустройства транспортной инфраструктуры. Улучшение экологической обстановки также планируется за счет проведения ряда мероприятий, направленных на вынос части агропромышленных предприятий и производств в зоны, отделенные от жилой застройки, и </w:t>
      </w:r>
      <w:r w:rsidRPr="00474CBC">
        <w:rPr>
          <w:sz w:val="24"/>
          <w:szCs w:val="24"/>
        </w:rPr>
        <w:lastRenderedPageBreak/>
        <w:t>на нивелирование негативного воздействия за счет работ по содержанию автомобильных дорог и населенного пункта.</w:t>
      </w:r>
    </w:p>
    <w:p w:rsidR="00DF2E4F" w:rsidRPr="00474CBC" w:rsidRDefault="00772D4D" w:rsidP="00474BD2">
      <w:pPr>
        <w:pStyle w:val="10"/>
        <w:spacing w:line="240" w:lineRule="auto"/>
        <w:rPr>
          <w:b/>
          <w:color w:val="auto"/>
          <w:sz w:val="24"/>
          <w:szCs w:val="24"/>
        </w:rPr>
      </w:pPr>
      <w:bookmarkStart w:id="75" w:name="_Toc516746691"/>
      <w:bookmarkEnd w:id="74"/>
      <w:r w:rsidRPr="00474CBC">
        <w:rPr>
          <w:b/>
          <w:color w:val="auto"/>
          <w:sz w:val="24"/>
          <w:szCs w:val="24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</w:t>
      </w:r>
      <w:r w:rsidR="00C435CF" w:rsidRPr="00474CBC">
        <w:rPr>
          <w:b/>
          <w:color w:val="auto"/>
          <w:sz w:val="24"/>
          <w:szCs w:val="24"/>
        </w:rPr>
        <w:t>,</w:t>
      </w:r>
      <w:r w:rsidRPr="00474CBC">
        <w:rPr>
          <w:b/>
          <w:color w:val="auto"/>
          <w:sz w:val="24"/>
          <w:szCs w:val="24"/>
        </w:rPr>
        <w:t xml:space="preserve"> с последующим выбором предлагаемого к реализации варианта</w:t>
      </w:r>
      <w:bookmarkEnd w:id="75"/>
    </w:p>
    <w:p w:rsidR="006F771D" w:rsidRPr="00474CBC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В документе территориального планирования Стратегиями социально-экономического развития Республики Татарстан и Елабужского муниципального района рассматриваются три основных сценария социально-экономического развития.</w:t>
      </w:r>
    </w:p>
    <w:p w:rsidR="006F771D" w:rsidRPr="00474CBC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Базовый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</w:t>
      </w:r>
      <w:proofErr w:type="spellStart"/>
      <w:r w:rsidRPr="00474CBC">
        <w:rPr>
          <w:sz w:val="24"/>
          <w:szCs w:val="24"/>
        </w:rPr>
        <w:t>Алабуга</w:t>
      </w:r>
      <w:proofErr w:type="spellEnd"/>
      <w:r w:rsidRPr="00474CBC">
        <w:rPr>
          <w:sz w:val="24"/>
          <w:szCs w:val="24"/>
        </w:rPr>
        <w:t xml:space="preserve">» численность работников предприятий увеличится с 2015 по 2030 гг. на 15 %. Численность населения также стабильно растет, и к 2030 году достигнет 97,3 тысяч человек. Обеспеченность населения жильем растет умеренными темпами, и к 2030 году показатель составит 30,12 м жилья на 1 жителя. </w:t>
      </w:r>
    </w:p>
    <w:p w:rsidR="006F771D" w:rsidRPr="00474CBC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Увеличивается приток туристов на территорию района, с ежегодной динамикой в 5 – 6 %, растет инвестиционная привлекательность района для бизнеса. Уровень экономической самодостаточности района прогнозируется с ростом от 0,55 до 0,81 %. В целом, базовый сценарий развития предполагает реализацию всех поставленных задач и инвестиционных проектов.</w:t>
      </w:r>
    </w:p>
    <w:p w:rsidR="006F771D" w:rsidRPr="00474CBC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Оптимистичный сценарий основывается на тенденциях улучшения мировой экономической обстановки, характеризуется динамичным ростом экономики Елабужского муниципального района. </w:t>
      </w:r>
    </w:p>
    <w:p w:rsidR="006F771D" w:rsidRPr="00474CBC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Валовой территориальный продукт увеличивается более высокими темпами, накопленный темп роста в 2030 году составит 1,9 % по отношению к 2015 году. Активно развивается промышленность, сельское хозяйство, ведется интенсивное строительство жилья. Население района к 2030 году достигает 100,4 тыс. человек. Улучшается качество жизни населения. </w:t>
      </w:r>
    </w:p>
    <w:p w:rsidR="006F771D" w:rsidRPr="00474CBC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Уровень жителей, систематически занимающихся спортом, с каждым годом увеличивается на 3 – 4 % и к 2030 году достигает 56 %. Доходы населения возрастут к 2030 году в 2,3 раза. Доходы бюджета увеличиваются, обновляется инфраструктура района, что способствует развитию туризма. Туристический поток к 2030 году увеличивается в 3,4 раза. Продолжает свое развитие Особая экономическая зона «</w:t>
      </w:r>
      <w:proofErr w:type="spellStart"/>
      <w:r w:rsidRPr="00474CBC">
        <w:rPr>
          <w:sz w:val="24"/>
          <w:szCs w:val="24"/>
        </w:rPr>
        <w:t>Алабуга</w:t>
      </w:r>
      <w:proofErr w:type="spellEnd"/>
      <w:r w:rsidRPr="00474CBC">
        <w:rPr>
          <w:sz w:val="24"/>
          <w:szCs w:val="24"/>
        </w:rPr>
        <w:t xml:space="preserve">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 </w:t>
      </w:r>
    </w:p>
    <w:p w:rsidR="006F771D" w:rsidRPr="00474CBC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Инерционный сценарий предполагает значительное влияние внешних факторов мировой экономики, с невысокими темпами роста экономического развития района.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</w:t>
      </w:r>
      <w:r w:rsidRPr="00474CBC">
        <w:rPr>
          <w:sz w:val="24"/>
          <w:szCs w:val="24"/>
        </w:rPr>
        <w:lastRenderedPageBreak/>
        <w:t>Доля инвестиций в общем объеме РТ сохраняется на уровне около 5 %, с увеличением к 2030 году до 5,7 %, благодаря развитию ОЭЗ ППТ «</w:t>
      </w:r>
      <w:proofErr w:type="spellStart"/>
      <w:r w:rsidRPr="00474CBC">
        <w:rPr>
          <w:sz w:val="24"/>
          <w:szCs w:val="24"/>
        </w:rPr>
        <w:t>Алабуга</w:t>
      </w:r>
      <w:proofErr w:type="spellEnd"/>
      <w:r w:rsidRPr="00474CBC">
        <w:rPr>
          <w:sz w:val="24"/>
          <w:szCs w:val="24"/>
        </w:rPr>
        <w:t>».</w:t>
      </w:r>
    </w:p>
    <w:p w:rsidR="00F030A3" w:rsidRPr="00474CBC" w:rsidRDefault="006447DA" w:rsidP="00F030A3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Наиболее рациональным для реализации в </w:t>
      </w:r>
      <w:r w:rsidR="009934B6" w:rsidRPr="00474CBC">
        <w:rPr>
          <w:sz w:val="24"/>
          <w:szCs w:val="24"/>
        </w:rPr>
        <w:t>МО</w:t>
      </w:r>
      <w:r w:rsidR="003A7153" w:rsidRPr="00474CBC">
        <w:rPr>
          <w:sz w:val="24"/>
          <w:szCs w:val="24"/>
        </w:rPr>
        <w:t xml:space="preserve"> </w:t>
      </w:r>
      <w:r w:rsidR="009934B6" w:rsidRPr="00474CBC">
        <w:rPr>
          <w:sz w:val="24"/>
          <w:szCs w:val="24"/>
        </w:rPr>
        <w:t>«</w:t>
      </w:r>
      <w:r w:rsidR="003D485A" w:rsidRPr="00474CBC">
        <w:rPr>
          <w:sz w:val="24"/>
          <w:szCs w:val="24"/>
        </w:rPr>
        <w:t>Татарско-</w:t>
      </w:r>
      <w:proofErr w:type="spellStart"/>
      <w:r w:rsidR="003D485A" w:rsidRPr="00474CBC">
        <w:rPr>
          <w:sz w:val="24"/>
          <w:szCs w:val="24"/>
        </w:rPr>
        <w:t>Дюм</w:t>
      </w:r>
      <w:proofErr w:type="spellEnd"/>
      <w:r w:rsidR="003D485A" w:rsidRPr="00474CBC">
        <w:rPr>
          <w:sz w:val="24"/>
          <w:szCs w:val="24"/>
        </w:rPr>
        <w:t>-</w:t>
      </w:r>
      <w:proofErr w:type="spellStart"/>
      <w:r w:rsidR="003D485A" w:rsidRPr="00474CBC">
        <w:rPr>
          <w:sz w:val="24"/>
          <w:szCs w:val="24"/>
        </w:rPr>
        <w:t>Дюмское</w:t>
      </w:r>
      <w:proofErr w:type="spellEnd"/>
      <w:r w:rsidR="003D485A" w:rsidRPr="00474CBC">
        <w:rPr>
          <w:sz w:val="24"/>
          <w:szCs w:val="24"/>
        </w:rPr>
        <w:t xml:space="preserve"> сельское поселение</w:t>
      </w:r>
      <w:r w:rsidR="009934B6" w:rsidRPr="00474CBC">
        <w:rPr>
          <w:sz w:val="24"/>
          <w:szCs w:val="24"/>
        </w:rPr>
        <w:t>»</w:t>
      </w:r>
      <w:r w:rsidR="003A715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является базовый сценарий развития транспортной инфраструктуры.</w:t>
      </w:r>
    </w:p>
    <w:p w:rsidR="006447DA" w:rsidRPr="00474CBC" w:rsidRDefault="006447DA" w:rsidP="00F030A3">
      <w:pPr>
        <w:ind w:firstLine="0"/>
        <w:rPr>
          <w:color w:val="auto"/>
        </w:rPr>
      </w:pPr>
    </w:p>
    <w:p w:rsidR="00DF2E4F" w:rsidRPr="00474CBC" w:rsidRDefault="00772D4D" w:rsidP="00474BD2">
      <w:pPr>
        <w:pStyle w:val="10"/>
        <w:spacing w:line="240" w:lineRule="auto"/>
        <w:rPr>
          <w:b/>
          <w:color w:val="auto"/>
          <w:sz w:val="24"/>
          <w:szCs w:val="24"/>
        </w:rPr>
      </w:pPr>
      <w:bookmarkStart w:id="76" w:name="_Toc516746692"/>
      <w:r w:rsidRPr="00474CBC">
        <w:rPr>
          <w:b/>
          <w:color w:val="auto"/>
          <w:sz w:val="24"/>
          <w:szCs w:val="24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76"/>
    </w:p>
    <w:p w:rsidR="00306E20" w:rsidRPr="00474CBC" w:rsidRDefault="00DF2AF5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77" w:name="_Toc516746693"/>
      <w:r w:rsidRPr="00474CBC">
        <w:rPr>
          <w:rFonts w:cs="Times New Roman"/>
          <w:b/>
          <w:color w:val="auto"/>
          <w:sz w:val="24"/>
          <w:szCs w:val="24"/>
        </w:rPr>
        <w:t>Мероприятия по р</w:t>
      </w:r>
      <w:r w:rsidR="00306E20" w:rsidRPr="00474CBC">
        <w:rPr>
          <w:rFonts w:cs="Times New Roman"/>
          <w:b/>
          <w:color w:val="auto"/>
          <w:sz w:val="24"/>
          <w:szCs w:val="24"/>
        </w:rPr>
        <w:t>азвити</w:t>
      </w:r>
      <w:r w:rsidRPr="00474CBC">
        <w:rPr>
          <w:rFonts w:cs="Times New Roman"/>
          <w:b/>
          <w:color w:val="auto"/>
          <w:sz w:val="24"/>
          <w:szCs w:val="24"/>
        </w:rPr>
        <w:t>ю</w:t>
      </w:r>
      <w:r w:rsidR="00306E20" w:rsidRPr="00474CBC">
        <w:rPr>
          <w:rFonts w:cs="Times New Roman"/>
          <w:b/>
          <w:color w:val="auto"/>
          <w:sz w:val="24"/>
          <w:szCs w:val="24"/>
        </w:rPr>
        <w:t xml:space="preserve"> транспортной инфраструктуры по видам транспорта</w:t>
      </w:r>
      <w:bookmarkEnd w:id="77"/>
    </w:p>
    <w:p w:rsidR="00957D2B" w:rsidRPr="00474CBC" w:rsidRDefault="00957D2B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Мероприятия по развитию транспортной инфраструктуры</w:t>
      </w:r>
      <w:r w:rsidR="003A7153" w:rsidRPr="00474CBC">
        <w:rPr>
          <w:sz w:val="24"/>
          <w:szCs w:val="24"/>
        </w:rPr>
        <w:t xml:space="preserve"> </w:t>
      </w:r>
      <w:r w:rsidR="008110E2" w:rsidRPr="00474CBC">
        <w:rPr>
          <w:sz w:val="24"/>
          <w:szCs w:val="24"/>
        </w:rPr>
        <w:t>МО</w:t>
      </w:r>
      <w:r w:rsidR="003A7153" w:rsidRPr="00474CBC">
        <w:rPr>
          <w:sz w:val="24"/>
          <w:szCs w:val="24"/>
        </w:rPr>
        <w:t xml:space="preserve"> </w:t>
      </w:r>
      <w:r w:rsidR="008110E2" w:rsidRPr="00474CBC">
        <w:rPr>
          <w:sz w:val="24"/>
          <w:szCs w:val="24"/>
        </w:rPr>
        <w:t>«</w:t>
      </w:r>
      <w:r w:rsidR="003D485A" w:rsidRPr="00474CBC">
        <w:rPr>
          <w:sz w:val="24"/>
          <w:szCs w:val="24"/>
        </w:rPr>
        <w:t>Татарско-</w:t>
      </w:r>
      <w:proofErr w:type="spellStart"/>
      <w:r w:rsidR="003D485A" w:rsidRPr="00474CBC">
        <w:rPr>
          <w:sz w:val="24"/>
          <w:szCs w:val="24"/>
        </w:rPr>
        <w:t>Дюм</w:t>
      </w:r>
      <w:proofErr w:type="spellEnd"/>
      <w:r w:rsidR="003D485A" w:rsidRPr="00474CBC">
        <w:rPr>
          <w:sz w:val="24"/>
          <w:szCs w:val="24"/>
        </w:rPr>
        <w:t>-</w:t>
      </w:r>
      <w:proofErr w:type="spellStart"/>
      <w:r w:rsidR="003D485A" w:rsidRPr="00474CBC">
        <w:rPr>
          <w:sz w:val="24"/>
          <w:szCs w:val="24"/>
        </w:rPr>
        <w:t>Дюмское</w:t>
      </w:r>
      <w:proofErr w:type="spellEnd"/>
      <w:r w:rsidR="003D485A" w:rsidRPr="00474CBC">
        <w:rPr>
          <w:sz w:val="24"/>
          <w:szCs w:val="24"/>
        </w:rPr>
        <w:t xml:space="preserve"> сельское поселение</w:t>
      </w:r>
      <w:r w:rsidR="008110E2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по</w:t>
      </w:r>
      <w:r w:rsidR="003A7153" w:rsidRPr="00474CBC">
        <w:rPr>
          <w:sz w:val="24"/>
          <w:szCs w:val="24"/>
        </w:rPr>
        <w:t xml:space="preserve"> </w:t>
      </w:r>
      <w:r w:rsidR="002A6989" w:rsidRPr="00474CBC">
        <w:rPr>
          <w:sz w:val="24"/>
          <w:szCs w:val="24"/>
        </w:rPr>
        <w:t>железно</w:t>
      </w:r>
      <w:r w:rsidR="003A7153" w:rsidRPr="00474CBC">
        <w:rPr>
          <w:sz w:val="24"/>
          <w:szCs w:val="24"/>
        </w:rPr>
        <w:t xml:space="preserve"> </w:t>
      </w:r>
      <w:r w:rsidR="002A6989" w:rsidRPr="00474CBC">
        <w:rPr>
          <w:sz w:val="24"/>
          <w:szCs w:val="24"/>
        </w:rPr>
        <w:t>дорожному,</w:t>
      </w:r>
      <w:r w:rsidRPr="00474CBC">
        <w:rPr>
          <w:sz w:val="24"/>
          <w:szCs w:val="24"/>
        </w:rPr>
        <w:t xml:space="preserve"> воздушному и водному транспорту не планируются ввиду недостаточности средств местного бюджета и отсутствия перспектив развития данных направлений.</w:t>
      </w:r>
    </w:p>
    <w:p w:rsidR="00C80E24" w:rsidRPr="00474CBC" w:rsidRDefault="00C80E24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78" w:name="_Toc469485303"/>
      <w:bookmarkStart w:id="79" w:name="_Toc516746694"/>
      <w:r w:rsidRPr="00474CBC">
        <w:rPr>
          <w:rFonts w:cs="Times New Roman"/>
          <w:b/>
          <w:color w:val="auto"/>
          <w:sz w:val="24"/>
          <w:szCs w:val="24"/>
        </w:rPr>
        <w:t>Мероприятия по развитию транспорта общего пользования, созданию транспортно-пересадочных узлов</w:t>
      </w:r>
      <w:bookmarkEnd w:id="78"/>
      <w:bookmarkEnd w:id="79"/>
    </w:p>
    <w:p w:rsidR="008110E2" w:rsidRPr="00474CBC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Существующая система обслуживания населения автомобильным пассажирским транспортом общего пользования в настоящее время в целом удовлетворяет спросу жителей </w:t>
      </w:r>
      <w:proofErr w:type="spellStart"/>
      <w:r w:rsidRPr="00474CBC">
        <w:rPr>
          <w:sz w:val="24"/>
          <w:szCs w:val="24"/>
        </w:rPr>
        <w:t>МО«</w:t>
      </w:r>
      <w:r w:rsidR="003D485A" w:rsidRPr="00474CBC">
        <w:rPr>
          <w:sz w:val="24"/>
          <w:szCs w:val="24"/>
        </w:rPr>
        <w:t>Татарско-Дюм-Дюмское</w:t>
      </w:r>
      <w:proofErr w:type="spellEnd"/>
      <w:r w:rsidR="003D485A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на транспортные услуги.</w:t>
      </w:r>
    </w:p>
    <w:p w:rsidR="008110E2" w:rsidRPr="00474CBC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Для снижения негативного воздействия общественного транспорта на окружающую среду в условиях увеличения уровня автомобилизации необходим переход подвижного состава на альтернативные виды топлива. В настоящее время разработана Государственная программа «Внедрение газомоторной техники с разделением на отдельные подпрограммы по автомобильному, железнодорожному, морскому, речному, авиационному транспорту и технике специального назначения», в рамках которой запланировано экономическое стимулирование приоритетного использования транспортной техники с повышенными экологическими показателями.</w:t>
      </w:r>
    </w:p>
    <w:p w:rsidR="008110E2" w:rsidRPr="00474CBC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Как показали натурные обследования,</w:t>
      </w:r>
      <w:r w:rsidR="003A715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 xml:space="preserve">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В таблице </w:t>
      </w:r>
      <w:r w:rsidR="008537E2" w:rsidRPr="00474CBC">
        <w:rPr>
          <w:sz w:val="24"/>
          <w:szCs w:val="24"/>
        </w:rPr>
        <w:t>9</w:t>
      </w:r>
      <w:r w:rsidRPr="00474CBC">
        <w:rPr>
          <w:sz w:val="24"/>
          <w:szCs w:val="24"/>
        </w:rPr>
        <w:t xml:space="preserve">представлен перечень мероприятий по приведению остановочных пунктов на территории </w:t>
      </w:r>
      <w:r w:rsidR="00256438" w:rsidRPr="00474CBC">
        <w:rPr>
          <w:sz w:val="24"/>
          <w:szCs w:val="24"/>
        </w:rPr>
        <w:t>МО</w:t>
      </w:r>
      <w:r w:rsidR="008537E2" w:rsidRPr="00474CBC">
        <w:rPr>
          <w:sz w:val="24"/>
          <w:szCs w:val="24"/>
        </w:rPr>
        <w:t> </w:t>
      </w:r>
      <w:r w:rsidR="00256438" w:rsidRPr="00474CBC">
        <w:rPr>
          <w:sz w:val="24"/>
          <w:szCs w:val="24"/>
        </w:rPr>
        <w:t>«</w:t>
      </w:r>
      <w:r w:rsidR="003D485A" w:rsidRPr="00474CBC">
        <w:rPr>
          <w:sz w:val="24"/>
          <w:szCs w:val="24"/>
        </w:rPr>
        <w:t>Татарско-</w:t>
      </w:r>
      <w:proofErr w:type="spellStart"/>
      <w:r w:rsidR="003D485A" w:rsidRPr="00474CBC">
        <w:rPr>
          <w:sz w:val="24"/>
          <w:szCs w:val="24"/>
        </w:rPr>
        <w:t>Дюм</w:t>
      </w:r>
      <w:proofErr w:type="spellEnd"/>
      <w:r w:rsidR="003D485A" w:rsidRPr="00474CBC">
        <w:rPr>
          <w:sz w:val="24"/>
          <w:szCs w:val="24"/>
        </w:rPr>
        <w:t>-</w:t>
      </w:r>
      <w:proofErr w:type="spellStart"/>
      <w:r w:rsidR="003D485A" w:rsidRPr="00474CBC">
        <w:rPr>
          <w:sz w:val="24"/>
          <w:szCs w:val="24"/>
        </w:rPr>
        <w:t>Дюмское</w:t>
      </w:r>
      <w:proofErr w:type="spellEnd"/>
      <w:r w:rsidR="003D485A" w:rsidRPr="00474CBC">
        <w:rPr>
          <w:sz w:val="24"/>
          <w:szCs w:val="24"/>
        </w:rPr>
        <w:t xml:space="preserve"> сельское поселение</w:t>
      </w:r>
      <w:r w:rsidR="00256438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в нормативное состояние.</w:t>
      </w:r>
    </w:p>
    <w:p w:rsidR="008110E2" w:rsidRPr="00474CBC" w:rsidRDefault="008110E2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8537E2" w:rsidRPr="00474CBC">
        <w:rPr>
          <w:color w:val="auto"/>
          <w:sz w:val="24"/>
          <w:szCs w:val="24"/>
        </w:rPr>
        <w:t>9</w:t>
      </w:r>
      <w:r w:rsidRPr="00474CBC">
        <w:rPr>
          <w:color w:val="auto"/>
          <w:sz w:val="24"/>
          <w:szCs w:val="24"/>
        </w:rPr>
        <w:t>–Мероприятия по обустройству остановочных пунктов автомобильного пассажирского маршрутного транспорта общего пользования</w:t>
      </w:r>
    </w:p>
    <w:tbl>
      <w:tblPr>
        <w:tblStyle w:val="aff"/>
        <w:tblW w:w="0" w:type="auto"/>
        <w:tblInd w:w="-5" w:type="dxa"/>
        <w:tblLook w:val="04A0" w:firstRow="1" w:lastRow="0" w:firstColumn="1" w:lastColumn="0" w:noHBand="0" w:noVBand="1"/>
      </w:tblPr>
      <w:tblGrid>
        <w:gridCol w:w="844"/>
        <w:gridCol w:w="4758"/>
        <w:gridCol w:w="3918"/>
      </w:tblGrid>
      <w:tr w:rsidR="00474CBC" w:rsidRPr="00474CBC" w:rsidTr="00414E04">
        <w:tc>
          <w:tcPr>
            <w:tcW w:w="844" w:type="dxa"/>
            <w:vAlign w:val="center"/>
          </w:tcPr>
          <w:p w:rsidR="00C03EDC" w:rsidRPr="00474CBC" w:rsidRDefault="00C03EDC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4758" w:type="dxa"/>
            <w:vAlign w:val="center"/>
          </w:tcPr>
          <w:p w:rsidR="00C03EDC" w:rsidRPr="00474CBC" w:rsidRDefault="00C03EDC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Мероприятие</w:t>
            </w:r>
          </w:p>
        </w:tc>
        <w:tc>
          <w:tcPr>
            <w:tcW w:w="3918" w:type="dxa"/>
            <w:vAlign w:val="center"/>
          </w:tcPr>
          <w:p w:rsidR="00C03EDC" w:rsidRPr="00474CBC" w:rsidRDefault="00C03EDC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Название остановочного пункта</w:t>
            </w:r>
          </w:p>
        </w:tc>
      </w:tr>
      <w:tr w:rsidR="00474CBC" w:rsidRPr="00474CBC" w:rsidTr="00414E04">
        <w:tc>
          <w:tcPr>
            <w:tcW w:w="844" w:type="dxa"/>
            <w:vAlign w:val="center"/>
          </w:tcPr>
          <w:p w:rsidR="003D485A" w:rsidRPr="00474CBC" w:rsidRDefault="003D485A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58" w:type="dxa"/>
            <w:vAlign w:val="center"/>
          </w:tcPr>
          <w:p w:rsidR="003D485A" w:rsidRPr="00474CBC" w:rsidRDefault="001645DA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Строительство остановочной площадки</w:t>
            </w:r>
          </w:p>
        </w:tc>
        <w:tc>
          <w:tcPr>
            <w:tcW w:w="3918" w:type="dxa"/>
            <w:vAlign w:val="center"/>
          </w:tcPr>
          <w:p w:rsidR="003D485A" w:rsidRPr="00474CBC" w:rsidRDefault="003D485A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Н. п. </w:t>
            </w:r>
            <w:proofErr w:type="spellStart"/>
            <w:r w:rsidR="001645DA"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</w:p>
        </w:tc>
      </w:tr>
      <w:tr w:rsidR="00474CBC" w:rsidRPr="00474CBC" w:rsidTr="00414E04">
        <w:tc>
          <w:tcPr>
            <w:tcW w:w="844" w:type="dxa"/>
            <w:vAlign w:val="center"/>
          </w:tcPr>
          <w:p w:rsidR="003D485A" w:rsidRPr="00474CBC" w:rsidRDefault="001645DA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58" w:type="dxa"/>
            <w:vAlign w:val="center"/>
          </w:tcPr>
          <w:p w:rsidR="003D485A" w:rsidRPr="00474CBC" w:rsidRDefault="003D485A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Установка знаков остановки</w:t>
            </w:r>
          </w:p>
        </w:tc>
        <w:tc>
          <w:tcPr>
            <w:tcW w:w="3918" w:type="dxa"/>
            <w:vAlign w:val="center"/>
          </w:tcPr>
          <w:p w:rsidR="003D485A" w:rsidRPr="00474CBC" w:rsidRDefault="001645DA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Н. п.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, н. п.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</w:p>
        </w:tc>
      </w:tr>
      <w:tr w:rsidR="00474CBC" w:rsidRPr="00474CBC" w:rsidTr="00414E04">
        <w:tc>
          <w:tcPr>
            <w:tcW w:w="844" w:type="dxa"/>
            <w:vAlign w:val="center"/>
          </w:tcPr>
          <w:p w:rsidR="003D485A" w:rsidRPr="00474CBC" w:rsidRDefault="001645DA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58" w:type="dxa"/>
            <w:vAlign w:val="center"/>
          </w:tcPr>
          <w:p w:rsidR="003D485A" w:rsidRPr="00474CBC" w:rsidRDefault="001645DA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Устройство линий наружного электроосвещения</w:t>
            </w:r>
          </w:p>
        </w:tc>
        <w:tc>
          <w:tcPr>
            <w:tcW w:w="3918" w:type="dxa"/>
            <w:vAlign w:val="center"/>
          </w:tcPr>
          <w:p w:rsidR="003D485A" w:rsidRPr="00474CBC" w:rsidRDefault="001645DA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Н. п.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, н. п.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</w:p>
        </w:tc>
      </w:tr>
    </w:tbl>
    <w:p w:rsidR="008110E2" w:rsidRPr="00474CBC" w:rsidRDefault="008110E2" w:rsidP="00474BD2">
      <w:pPr>
        <w:spacing w:before="120"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Мероприятия по обустройству остановочных пунктов должны быть проведены в </w:t>
      </w:r>
      <w:r w:rsidRPr="00474CBC">
        <w:rPr>
          <w:color w:val="auto"/>
          <w:sz w:val="24"/>
          <w:szCs w:val="24"/>
        </w:rPr>
        <w:lastRenderedPageBreak/>
        <w:t xml:space="preserve">соответствии с ГОСТ </w:t>
      </w:r>
      <w:proofErr w:type="gramStart"/>
      <w:r w:rsidRPr="00474CBC">
        <w:rPr>
          <w:color w:val="auto"/>
          <w:sz w:val="24"/>
          <w:szCs w:val="24"/>
        </w:rPr>
        <w:t>Р</w:t>
      </w:r>
      <w:proofErr w:type="gramEnd"/>
      <w:r w:rsidRPr="00474CBC">
        <w:rPr>
          <w:color w:val="auto"/>
          <w:sz w:val="24"/>
          <w:szCs w:val="24"/>
        </w:rPr>
        <w:t xml:space="preserve"> 52766-2007 «Дороги автомобильные общего пользования. Элементы обустройства. Общие требования».</w:t>
      </w:r>
    </w:p>
    <w:p w:rsidR="008110E2" w:rsidRPr="00474CBC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При проведении мероприятий по обустройству остановок общественного транспорта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от 1 декабря 2015 года N 347 «Об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транспорта, автовокзалов, автостанций и предоставляемых услуг, а также оказания им при этом необходимой помощи».</w:t>
      </w:r>
    </w:p>
    <w:p w:rsidR="00306E20" w:rsidRPr="00474CBC" w:rsidRDefault="00DF2AF5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80" w:name="_Toc516746695"/>
      <w:r w:rsidRPr="00474CBC">
        <w:rPr>
          <w:rFonts w:cs="Times New Roman"/>
          <w:b/>
          <w:color w:val="auto"/>
          <w:sz w:val="24"/>
          <w:szCs w:val="24"/>
        </w:rPr>
        <w:t>Мероприятия по р</w:t>
      </w:r>
      <w:r w:rsidR="00306E20" w:rsidRPr="00474CBC">
        <w:rPr>
          <w:rFonts w:cs="Times New Roman"/>
          <w:b/>
          <w:color w:val="auto"/>
          <w:sz w:val="24"/>
          <w:szCs w:val="24"/>
        </w:rPr>
        <w:t>азвити</w:t>
      </w:r>
      <w:r w:rsidRPr="00474CBC">
        <w:rPr>
          <w:rFonts w:cs="Times New Roman"/>
          <w:b/>
          <w:color w:val="auto"/>
          <w:sz w:val="24"/>
          <w:szCs w:val="24"/>
        </w:rPr>
        <w:t>ю</w:t>
      </w:r>
      <w:r w:rsidR="00306E20" w:rsidRPr="00474CBC">
        <w:rPr>
          <w:rFonts w:cs="Times New Roman"/>
          <w:b/>
          <w:color w:val="auto"/>
          <w:sz w:val="24"/>
          <w:szCs w:val="24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80"/>
    </w:p>
    <w:p w:rsidR="001866F2" w:rsidRPr="00474CBC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В настоящее время на территории </w:t>
      </w:r>
      <w:r w:rsidR="00AD6C5E" w:rsidRPr="00474CBC">
        <w:rPr>
          <w:sz w:val="24"/>
          <w:szCs w:val="24"/>
        </w:rPr>
        <w:t>МО</w:t>
      </w:r>
      <w:r w:rsidR="00EF4F6B" w:rsidRPr="00474CBC">
        <w:rPr>
          <w:sz w:val="24"/>
          <w:szCs w:val="24"/>
        </w:rPr>
        <w:t xml:space="preserve"> </w:t>
      </w:r>
      <w:r w:rsidR="00AD6C5E" w:rsidRPr="00474CBC">
        <w:rPr>
          <w:sz w:val="24"/>
          <w:szCs w:val="24"/>
        </w:rPr>
        <w:t>«</w:t>
      </w:r>
      <w:r w:rsidR="001645DA" w:rsidRPr="00474CBC">
        <w:rPr>
          <w:sz w:val="24"/>
          <w:szCs w:val="24"/>
        </w:rPr>
        <w:t>Татарско-</w:t>
      </w:r>
      <w:proofErr w:type="spellStart"/>
      <w:r w:rsidR="001645DA" w:rsidRPr="00474CBC">
        <w:rPr>
          <w:sz w:val="24"/>
          <w:szCs w:val="24"/>
        </w:rPr>
        <w:t>Дюм</w:t>
      </w:r>
      <w:proofErr w:type="spellEnd"/>
      <w:r w:rsidR="001645DA" w:rsidRPr="00474CBC">
        <w:rPr>
          <w:sz w:val="24"/>
          <w:szCs w:val="24"/>
        </w:rPr>
        <w:t>-</w:t>
      </w:r>
      <w:proofErr w:type="spellStart"/>
      <w:r w:rsidR="001645DA" w:rsidRPr="00474CBC">
        <w:rPr>
          <w:sz w:val="24"/>
          <w:szCs w:val="24"/>
        </w:rPr>
        <w:t>Дюмское</w:t>
      </w:r>
      <w:proofErr w:type="spellEnd"/>
      <w:r w:rsidR="001645DA" w:rsidRPr="00474CBC">
        <w:rPr>
          <w:sz w:val="24"/>
          <w:szCs w:val="24"/>
        </w:rPr>
        <w:t xml:space="preserve"> сельское поселение</w:t>
      </w:r>
      <w:r w:rsidR="00AD6C5E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большая часть объектов транспортной инфраструктуры для легкового автомобильного транспорта располага</w:t>
      </w:r>
      <w:r w:rsidR="00AD6C5E" w:rsidRPr="00474CBC">
        <w:rPr>
          <w:sz w:val="24"/>
          <w:szCs w:val="24"/>
        </w:rPr>
        <w:t>е</w:t>
      </w:r>
      <w:r w:rsidRPr="00474CBC">
        <w:rPr>
          <w:sz w:val="24"/>
          <w:szCs w:val="24"/>
        </w:rPr>
        <w:t>тся</w:t>
      </w:r>
      <w:r w:rsidR="00AD6C5E" w:rsidRPr="00474CBC">
        <w:rPr>
          <w:sz w:val="24"/>
          <w:szCs w:val="24"/>
        </w:rPr>
        <w:t xml:space="preserve"> </w:t>
      </w:r>
      <w:r w:rsidR="003A7153" w:rsidRPr="00474CBC">
        <w:rPr>
          <w:sz w:val="24"/>
          <w:szCs w:val="24"/>
        </w:rPr>
        <w:t>на опорной</w:t>
      </w:r>
      <w:r w:rsidR="00AD6C5E" w:rsidRPr="00474CBC">
        <w:rPr>
          <w:sz w:val="24"/>
          <w:szCs w:val="24"/>
        </w:rPr>
        <w:t xml:space="preserve"> улично-дорожной сети </w:t>
      </w:r>
      <w:r w:rsidR="001645DA" w:rsidRPr="00474CBC">
        <w:rPr>
          <w:sz w:val="24"/>
          <w:szCs w:val="24"/>
        </w:rPr>
        <w:t>населенных пунктов</w:t>
      </w:r>
      <w:r w:rsidRPr="00474CBC">
        <w:rPr>
          <w:sz w:val="24"/>
          <w:szCs w:val="24"/>
        </w:rPr>
        <w:t>.</w:t>
      </w:r>
    </w:p>
    <w:p w:rsidR="001866F2" w:rsidRPr="00474CBC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Генеральн</w:t>
      </w:r>
      <w:r w:rsidR="006F1227" w:rsidRPr="00474CBC">
        <w:rPr>
          <w:sz w:val="24"/>
          <w:szCs w:val="24"/>
        </w:rPr>
        <w:t>ым</w:t>
      </w:r>
      <w:r w:rsidRPr="00474CBC">
        <w:rPr>
          <w:sz w:val="24"/>
          <w:szCs w:val="24"/>
        </w:rPr>
        <w:t xml:space="preserve"> план</w:t>
      </w:r>
      <w:r w:rsidR="00E24BBC" w:rsidRPr="00474CBC">
        <w:rPr>
          <w:sz w:val="24"/>
          <w:szCs w:val="24"/>
        </w:rPr>
        <w:t>ом сельского</w:t>
      </w:r>
      <w:r w:rsidRPr="00474CBC">
        <w:rPr>
          <w:sz w:val="24"/>
          <w:szCs w:val="24"/>
        </w:rPr>
        <w:t xml:space="preserve"> поселения не предусмотрено строительство объектов дорожного сервиса.</w:t>
      </w:r>
    </w:p>
    <w:p w:rsidR="001866F2" w:rsidRPr="00474CBC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</w:p>
    <w:p w:rsidR="0019212D" w:rsidRPr="00474CBC" w:rsidRDefault="006032B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rStyle w:val="affffffff"/>
          <w:sz w:val="24"/>
          <w:szCs w:val="24"/>
        </w:rPr>
        <w:t xml:space="preserve">Хранение автотранспорта на территории поселения осуществляется, в основном, в пределах участков предприятий и на придомовых участках жителей поселения. </w:t>
      </w:r>
      <w:r w:rsidR="001866F2" w:rsidRPr="00474CBC">
        <w:rPr>
          <w:rStyle w:val="affffffff"/>
          <w:sz w:val="24"/>
          <w:szCs w:val="24"/>
        </w:rPr>
        <w:t xml:space="preserve">При оценке существующего парковочного пространства </w:t>
      </w:r>
      <w:r w:rsidR="001645DA" w:rsidRPr="00474CBC">
        <w:rPr>
          <w:rStyle w:val="affffffff"/>
          <w:sz w:val="24"/>
          <w:szCs w:val="24"/>
        </w:rPr>
        <w:t xml:space="preserve">сельского поселения </w:t>
      </w:r>
      <w:r w:rsidR="001866F2" w:rsidRPr="00474CBC">
        <w:rPr>
          <w:rStyle w:val="affffffff"/>
          <w:sz w:val="24"/>
          <w:szCs w:val="24"/>
        </w:rPr>
        <w:t>дефицит</w:t>
      </w:r>
      <w:r w:rsidR="0019212D" w:rsidRPr="00474CBC">
        <w:rPr>
          <w:rStyle w:val="affffffff"/>
          <w:sz w:val="24"/>
          <w:szCs w:val="24"/>
        </w:rPr>
        <w:t xml:space="preserve"> </w:t>
      </w:r>
      <w:r w:rsidR="003A7153" w:rsidRPr="00474CBC">
        <w:rPr>
          <w:rStyle w:val="affffffff"/>
          <w:sz w:val="24"/>
          <w:szCs w:val="24"/>
        </w:rPr>
        <w:t>парковок</w:t>
      </w:r>
      <w:r w:rsidR="003A7153" w:rsidRPr="00474CBC">
        <w:rPr>
          <w:sz w:val="24"/>
          <w:szCs w:val="24"/>
        </w:rPr>
        <w:t xml:space="preserve"> выявлен</w:t>
      </w:r>
      <w:r w:rsidR="0019212D" w:rsidRPr="00474CBC">
        <w:rPr>
          <w:sz w:val="24"/>
          <w:szCs w:val="24"/>
        </w:rPr>
        <w:t xml:space="preserve"> у Татарско-</w:t>
      </w:r>
      <w:proofErr w:type="spellStart"/>
      <w:r w:rsidR="0019212D" w:rsidRPr="00474CBC">
        <w:rPr>
          <w:sz w:val="24"/>
          <w:szCs w:val="24"/>
        </w:rPr>
        <w:t>Дюм</w:t>
      </w:r>
      <w:proofErr w:type="spellEnd"/>
      <w:r w:rsidR="0019212D" w:rsidRPr="00474CBC">
        <w:rPr>
          <w:sz w:val="24"/>
          <w:szCs w:val="24"/>
        </w:rPr>
        <w:t>-</w:t>
      </w:r>
      <w:proofErr w:type="spellStart"/>
      <w:r w:rsidR="0019212D" w:rsidRPr="00474CBC">
        <w:rPr>
          <w:sz w:val="24"/>
          <w:szCs w:val="24"/>
        </w:rPr>
        <w:t>Дюмского</w:t>
      </w:r>
      <w:proofErr w:type="spellEnd"/>
      <w:r w:rsidR="0019212D" w:rsidRPr="00474CBC">
        <w:rPr>
          <w:sz w:val="24"/>
          <w:szCs w:val="24"/>
        </w:rPr>
        <w:t xml:space="preserve"> СДК в количестве 74машино-мест.</w:t>
      </w:r>
    </w:p>
    <w:p w:rsidR="00030A60" w:rsidRPr="00474CBC" w:rsidRDefault="00DF2AF5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81" w:name="_Toc516746696"/>
      <w:r w:rsidRPr="00474CBC">
        <w:rPr>
          <w:rFonts w:cs="Times New Roman"/>
          <w:b/>
          <w:color w:val="auto"/>
          <w:sz w:val="24"/>
          <w:szCs w:val="24"/>
        </w:rPr>
        <w:t>Мероприятия по р</w:t>
      </w:r>
      <w:r w:rsidR="00306E20" w:rsidRPr="00474CBC">
        <w:rPr>
          <w:rFonts w:cs="Times New Roman"/>
          <w:b/>
          <w:color w:val="auto"/>
          <w:sz w:val="24"/>
          <w:szCs w:val="24"/>
        </w:rPr>
        <w:t>азвити</w:t>
      </w:r>
      <w:r w:rsidRPr="00474CBC">
        <w:rPr>
          <w:rFonts w:cs="Times New Roman"/>
          <w:b/>
          <w:color w:val="auto"/>
          <w:sz w:val="24"/>
          <w:szCs w:val="24"/>
        </w:rPr>
        <w:t>ю</w:t>
      </w:r>
      <w:r w:rsidR="00306E20" w:rsidRPr="00474CBC">
        <w:rPr>
          <w:rFonts w:cs="Times New Roman"/>
          <w:b/>
          <w:color w:val="auto"/>
          <w:sz w:val="24"/>
          <w:szCs w:val="24"/>
        </w:rPr>
        <w:t xml:space="preserve"> инфраструктуры пешеходного и велосипедного передвижения</w:t>
      </w:r>
      <w:bookmarkEnd w:id="81"/>
    </w:p>
    <w:p w:rsidR="0019212D" w:rsidRPr="00474CBC" w:rsidRDefault="0019212D" w:rsidP="00474BD2">
      <w:pPr>
        <w:pStyle w:val="afffffffe"/>
        <w:spacing w:line="240" w:lineRule="auto"/>
        <w:rPr>
          <w:sz w:val="24"/>
          <w:szCs w:val="24"/>
        </w:rPr>
      </w:pPr>
      <w:bookmarkStart w:id="82" w:name="_Hlk516654380"/>
      <w:r w:rsidRPr="00474CBC">
        <w:rPr>
          <w:sz w:val="24"/>
          <w:szCs w:val="24"/>
        </w:rPr>
        <w:t>Пешеходные корреспонденции являются одним из основных и наиболее распространенных видов передвижения. Любой маршрут начинается и заканчивается пешей ходьбой. На некоторых маршрутах ходьба является единственным способом передвижения, независимо от того, идет ли речь о дальних походах или о короткой прогулке в магазин. На других маршрутах человек может проходить пешком один или несколько отрезков пути.</w:t>
      </w:r>
    </w:p>
    <w:p w:rsidR="0019212D" w:rsidRPr="00474CBC" w:rsidRDefault="0019212D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Мероприятия по развитию инфраструктуры пешеходного передвижения </w:t>
      </w:r>
      <w:bookmarkStart w:id="83" w:name="_Hlk516654405"/>
      <w:r w:rsidRPr="00474CBC">
        <w:rPr>
          <w:sz w:val="24"/>
          <w:szCs w:val="24"/>
        </w:rPr>
        <w:t xml:space="preserve">на территории </w:t>
      </w:r>
      <w:bookmarkEnd w:id="83"/>
      <w:r w:rsidR="0020608F" w:rsidRPr="00474CBC">
        <w:rPr>
          <w:sz w:val="24"/>
          <w:szCs w:val="24"/>
        </w:rPr>
        <w:t>МО «Татарско-</w:t>
      </w:r>
      <w:proofErr w:type="spellStart"/>
      <w:r w:rsidR="0020608F" w:rsidRPr="00474CBC">
        <w:rPr>
          <w:sz w:val="24"/>
          <w:szCs w:val="24"/>
        </w:rPr>
        <w:t>Дюм</w:t>
      </w:r>
      <w:proofErr w:type="spellEnd"/>
      <w:r w:rsidR="0020608F" w:rsidRPr="00474CBC">
        <w:rPr>
          <w:sz w:val="24"/>
          <w:szCs w:val="24"/>
        </w:rPr>
        <w:t>-</w:t>
      </w:r>
      <w:proofErr w:type="spellStart"/>
      <w:r w:rsidR="0020608F" w:rsidRPr="00474CBC">
        <w:rPr>
          <w:sz w:val="24"/>
          <w:szCs w:val="24"/>
        </w:rPr>
        <w:t>Дюмское</w:t>
      </w:r>
      <w:proofErr w:type="spellEnd"/>
      <w:r w:rsidR="0020608F" w:rsidRPr="00474CBC">
        <w:rPr>
          <w:sz w:val="24"/>
          <w:szCs w:val="24"/>
        </w:rPr>
        <w:t xml:space="preserve"> сельское поселение»</w:t>
      </w:r>
      <w:r w:rsidRPr="00474CBC">
        <w:rPr>
          <w:sz w:val="24"/>
          <w:szCs w:val="24"/>
        </w:rPr>
        <w:t xml:space="preserve"> описаны в таблице </w:t>
      </w:r>
      <w:r w:rsidR="008537E2" w:rsidRPr="00474CBC">
        <w:rPr>
          <w:sz w:val="24"/>
          <w:szCs w:val="24"/>
        </w:rPr>
        <w:t>10</w:t>
      </w:r>
      <w:r w:rsidRPr="00474CBC">
        <w:rPr>
          <w:sz w:val="24"/>
          <w:szCs w:val="24"/>
        </w:rPr>
        <w:t>.</w:t>
      </w:r>
    </w:p>
    <w:p w:rsidR="0019212D" w:rsidRPr="00474CBC" w:rsidRDefault="0019212D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Таблице </w:t>
      </w:r>
      <w:r w:rsidR="008537E2" w:rsidRPr="00474CBC">
        <w:rPr>
          <w:color w:val="auto"/>
          <w:sz w:val="24"/>
          <w:szCs w:val="24"/>
        </w:rPr>
        <w:t>10</w:t>
      </w:r>
      <w:r w:rsidRPr="00474CBC">
        <w:rPr>
          <w:color w:val="auto"/>
          <w:sz w:val="24"/>
          <w:szCs w:val="24"/>
        </w:rPr>
        <w:t xml:space="preserve"> – Мероприятия по развитию инфраструктуры пешеходного передвижения</w:t>
      </w:r>
    </w:p>
    <w:tbl>
      <w:tblPr>
        <w:tblStyle w:val="aff"/>
        <w:tblW w:w="487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543"/>
        <w:gridCol w:w="2862"/>
        <w:gridCol w:w="1791"/>
        <w:gridCol w:w="1297"/>
        <w:gridCol w:w="1835"/>
        <w:gridCol w:w="1280"/>
      </w:tblGrid>
      <w:tr w:rsidR="00474CBC" w:rsidRPr="00474CBC" w:rsidTr="004E79D6">
        <w:tc>
          <w:tcPr>
            <w:tcW w:w="282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489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дороги/улицы</w:t>
            </w:r>
          </w:p>
        </w:tc>
        <w:tc>
          <w:tcPr>
            <w:tcW w:w="932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Населенный пункт</w:t>
            </w:r>
          </w:p>
        </w:tc>
        <w:tc>
          <w:tcPr>
            <w:tcW w:w="675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Протяжен</w:t>
            </w:r>
            <w:r w:rsidR="0020608F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ность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, м</w:t>
            </w:r>
          </w:p>
        </w:tc>
        <w:tc>
          <w:tcPr>
            <w:tcW w:w="955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Расположение</w:t>
            </w:r>
          </w:p>
        </w:tc>
        <w:tc>
          <w:tcPr>
            <w:tcW w:w="666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Ширина пешеход</w:t>
            </w:r>
            <w:r w:rsidR="0020608F" w:rsidRPr="00474CBC">
              <w:rPr>
                <w:color w:val="auto"/>
                <w:sz w:val="24"/>
                <w:szCs w:val="24"/>
              </w:rPr>
              <w:t>-</w:t>
            </w:r>
            <w:r w:rsidRPr="00474CBC">
              <w:rPr>
                <w:color w:val="auto"/>
                <w:sz w:val="24"/>
                <w:szCs w:val="24"/>
              </w:rPr>
              <w:t>ной части тротуаров</w:t>
            </w:r>
          </w:p>
        </w:tc>
      </w:tr>
      <w:tr w:rsidR="00474CBC" w:rsidRPr="00474CBC" w:rsidTr="004E79D6">
        <w:tc>
          <w:tcPr>
            <w:tcW w:w="282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489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а/д М-7 «Волга»</w:t>
            </w:r>
            <w:r w:rsidR="0020608F" w:rsidRPr="00474CBC">
              <w:rPr>
                <w:color w:val="auto"/>
                <w:sz w:val="24"/>
                <w:szCs w:val="24"/>
              </w:rPr>
              <w:t xml:space="preserve"> – </w:t>
            </w:r>
            <w:r w:rsidRPr="00474CBC">
              <w:rPr>
                <w:color w:val="auto"/>
                <w:sz w:val="24"/>
                <w:szCs w:val="24"/>
              </w:rPr>
              <w:t xml:space="preserve">Большой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Шурняк</w:t>
            </w:r>
            <w:proofErr w:type="spellEnd"/>
          </w:p>
        </w:tc>
        <w:tc>
          <w:tcPr>
            <w:tcW w:w="932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с.</w:t>
            </w:r>
            <w:r w:rsidR="0020608F" w:rsidRPr="00474CBC">
              <w:rPr>
                <w:color w:val="auto"/>
                <w:sz w:val="24"/>
                <w:szCs w:val="24"/>
              </w:rPr>
              <w:t xml:space="preserve"> Татарский </w:t>
            </w:r>
            <w:proofErr w:type="spellStart"/>
            <w:r w:rsidR="0020608F"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675" w:type="pct"/>
            <w:vAlign w:val="center"/>
          </w:tcPr>
          <w:p w:rsidR="0019212D" w:rsidRPr="00474CBC" w:rsidRDefault="0020608F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9</w:t>
            </w:r>
            <w:r w:rsidR="0019212D" w:rsidRPr="00474CBC">
              <w:rPr>
                <w:color w:val="auto"/>
                <w:sz w:val="24"/>
                <w:szCs w:val="24"/>
              </w:rPr>
              <w:t>00</w:t>
            </w:r>
          </w:p>
        </w:tc>
        <w:tc>
          <w:tcPr>
            <w:tcW w:w="955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 одной стороны</w:t>
            </w:r>
          </w:p>
        </w:tc>
        <w:tc>
          <w:tcPr>
            <w:tcW w:w="666" w:type="pct"/>
            <w:vAlign w:val="center"/>
          </w:tcPr>
          <w:p w:rsidR="0019212D" w:rsidRPr="00474CBC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1,5</w:t>
            </w:r>
          </w:p>
        </w:tc>
      </w:tr>
    </w:tbl>
    <w:p w:rsidR="0019212D" w:rsidRPr="00474CBC" w:rsidRDefault="0019212D" w:rsidP="00474BD2">
      <w:pPr>
        <w:pStyle w:val="afffffffe"/>
        <w:spacing w:before="200"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Мероприятия по развитию инфраструктуры для велосипедных передвижений </w:t>
      </w:r>
      <w:bookmarkStart w:id="84" w:name="_Hlk516654459"/>
      <w:r w:rsidRPr="00474CBC">
        <w:rPr>
          <w:sz w:val="24"/>
          <w:szCs w:val="24"/>
        </w:rPr>
        <w:t>на территории исследуемого муниципального образования</w:t>
      </w:r>
      <w:bookmarkEnd w:id="84"/>
      <w:r w:rsidRPr="00474CBC">
        <w:rPr>
          <w:sz w:val="24"/>
          <w:szCs w:val="24"/>
        </w:rPr>
        <w:t xml:space="preserve"> в рамках Программы не планируется.</w:t>
      </w:r>
    </w:p>
    <w:p w:rsidR="00306E20" w:rsidRPr="00474CBC" w:rsidRDefault="00DF2AF5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85" w:name="_Toc516746697"/>
      <w:bookmarkEnd w:id="82"/>
      <w:r w:rsidRPr="00474CBC">
        <w:rPr>
          <w:rFonts w:cs="Times New Roman"/>
          <w:b/>
          <w:color w:val="auto"/>
          <w:sz w:val="24"/>
          <w:szCs w:val="24"/>
        </w:rPr>
        <w:lastRenderedPageBreak/>
        <w:t>Мероприятия по р</w:t>
      </w:r>
      <w:r w:rsidR="00306E20" w:rsidRPr="00474CBC">
        <w:rPr>
          <w:rFonts w:cs="Times New Roman"/>
          <w:b/>
          <w:color w:val="auto"/>
          <w:sz w:val="24"/>
          <w:szCs w:val="24"/>
        </w:rPr>
        <w:t>азвити</w:t>
      </w:r>
      <w:r w:rsidRPr="00474CBC">
        <w:rPr>
          <w:rFonts w:cs="Times New Roman"/>
          <w:b/>
          <w:color w:val="auto"/>
          <w:sz w:val="24"/>
          <w:szCs w:val="24"/>
        </w:rPr>
        <w:t>ю</w:t>
      </w:r>
      <w:r w:rsidR="00306E20" w:rsidRPr="00474CBC">
        <w:rPr>
          <w:rFonts w:cs="Times New Roman"/>
          <w:b/>
          <w:color w:val="auto"/>
          <w:sz w:val="24"/>
          <w:szCs w:val="24"/>
        </w:rPr>
        <w:t xml:space="preserve"> инфраструктуры для грузового транспорта, транспортных средств коммунальных и дорожных служб</w:t>
      </w:r>
      <w:bookmarkEnd w:id="85"/>
    </w:p>
    <w:p w:rsidR="007115BE" w:rsidRPr="00474CBC" w:rsidRDefault="007115BE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Документами стратегического планирования </w:t>
      </w:r>
      <w:r w:rsidR="004263A0" w:rsidRPr="00474CBC">
        <w:rPr>
          <w:sz w:val="24"/>
          <w:szCs w:val="24"/>
        </w:rPr>
        <w:t xml:space="preserve">Елабужского муниципального района предусмотрены мероприятия по развитию инфраструктуры для грузового транспорта сети автомобильных дорог местного значения в виде строительства подъездов к </w:t>
      </w:r>
      <w:r w:rsidR="00AB1E16" w:rsidRPr="00474CBC">
        <w:rPr>
          <w:sz w:val="24"/>
          <w:szCs w:val="24"/>
        </w:rPr>
        <w:t xml:space="preserve">сельскохозяйственным </w:t>
      </w:r>
      <w:r w:rsidR="004263A0" w:rsidRPr="00474CBC">
        <w:rPr>
          <w:sz w:val="24"/>
          <w:szCs w:val="24"/>
        </w:rPr>
        <w:t xml:space="preserve">объектам </w:t>
      </w:r>
      <w:r w:rsidR="003B349A" w:rsidRPr="00474CBC">
        <w:rPr>
          <w:sz w:val="24"/>
          <w:szCs w:val="24"/>
        </w:rPr>
        <w:t>МО</w:t>
      </w:r>
      <w:r w:rsidR="003A7153" w:rsidRPr="00474CBC">
        <w:rPr>
          <w:sz w:val="24"/>
          <w:szCs w:val="24"/>
        </w:rPr>
        <w:t xml:space="preserve"> </w:t>
      </w:r>
      <w:r w:rsidR="003B349A" w:rsidRPr="00474CBC">
        <w:rPr>
          <w:sz w:val="24"/>
          <w:szCs w:val="24"/>
        </w:rPr>
        <w:t>«</w:t>
      </w:r>
      <w:r w:rsidR="001645DA" w:rsidRPr="00474CBC">
        <w:rPr>
          <w:sz w:val="24"/>
          <w:szCs w:val="24"/>
        </w:rPr>
        <w:t>Татарско-</w:t>
      </w:r>
      <w:proofErr w:type="spellStart"/>
      <w:r w:rsidR="001645DA" w:rsidRPr="00474CBC">
        <w:rPr>
          <w:sz w:val="24"/>
          <w:szCs w:val="24"/>
        </w:rPr>
        <w:t>Дюм</w:t>
      </w:r>
      <w:proofErr w:type="spellEnd"/>
      <w:r w:rsidR="001645DA" w:rsidRPr="00474CBC">
        <w:rPr>
          <w:sz w:val="24"/>
          <w:szCs w:val="24"/>
        </w:rPr>
        <w:t>-</w:t>
      </w:r>
      <w:proofErr w:type="spellStart"/>
      <w:r w:rsidR="001645DA" w:rsidRPr="00474CBC">
        <w:rPr>
          <w:sz w:val="24"/>
          <w:szCs w:val="24"/>
        </w:rPr>
        <w:t>Дюмское</w:t>
      </w:r>
      <w:proofErr w:type="spellEnd"/>
      <w:r w:rsidR="001645DA" w:rsidRPr="00474CBC">
        <w:rPr>
          <w:sz w:val="24"/>
          <w:szCs w:val="24"/>
        </w:rPr>
        <w:t xml:space="preserve"> сельское поселение</w:t>
      </w:r>
      <w:r w:rsidR="003B349A" w:rsidRPr="00474CBC">
        <w:rPr>
          <w:sz w:val="24"/>
          <w:szCs w:val="24"/>
        </w:rPr>
        <w:t>»</w:t>
      </w:r>
      <w:r w:rsidR="00C11114" w:rsidRPr="00474CBC">
        <w:rPr>
          <w:sz w:val="24"/>
          <w:szCs w:val="24"/>
        </w:rPr>
        <w:t xml:space="preserve">. Предусмотренные мероприятия обеспечат безопасность и </w:t>
      </w:r>
      <w:r w:rsidR="003A7153" w:rsidRPr="00474CBC">
        <w:rPr>
          <w:sz w:val="24"/>
          <w:szCs w:val="24"/>
        </w:rPr>
        <w:t>эко логичность</w:t>
      </w:r>
      <w:r w:rsidR="00C11114" w:rsidRPr="00474CBC">
        <w:rPr>
          <w:sz w:val="24"/>
          <w:szCs w:val="24"/>
        </w:rPr>
        <w:t xml:space="preserve"> перевоза </w:t>
      </w:r>
      <w:r w:rsidR="00AB1E16" w:rsidRPr="00474CBC">
        <w:rPr>
          <w:sz w:val="24"/>
          <w:szCs w:val="24"/>
        </w:rPr>
        <w:t>грузов</w:t>
      </w:r>
      <w:r w:rsidR="00C11114" w:rsidRPr="00474CBC">
        <w:rPr>
          <w:sz w:val="24"/>
          <w:szCs w:val="24"/>
        </w:rPr>
        <w:t>.</w:t>
      </w:r>
    </w:p>
    <w:p w:rsidR="002B1BFC" w:rsidRPr="00474CBC" w:rsidRDefault="002B1BFC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Данные мероприятия описаны в рамках раздела «</w:t>
      </w:r>
      <w:r w:rsidR="00211DE6" w:rsidRPr="00474CBC">
        <w:rPr>
          <w:sz w:val="24"/>
          <w:szCs w:val="24"/>
        </w:rPr>
        <w:t xml:space="preserve">4.6 </w:t>
      </w:r>
      <w:r w:rsidRPr="00474CBC">
        <w:rPr>
          <w:sz w:val="24"/>
          <w:szCs w:val="24"/>
        </w:rPr>
        <w:t>Мероприятия по развитию сети дорог</w:t>
      </w:r>
      <w:r w:rsidR="00AA7ABA" w:rsidRPr="00474CBC">
        <w:rPr>
          <w:sz w:val="24"/>
          <w:szCs w:val="24"/>
        </w:rPr>
        <w:t xml:space="preserve"> поселения</w:t>
      </w:r>
      <w:r w:rsidRPr="00474CBC">
        <w:rPr>
          <w:sz w:val="24"/>
          <w:szCs w:val="24"/>
        </w:rPr>
        <w:t>» настоящей ПКРТИ.</w:t>
      </w:r>
    </w:p>
    <w:p w:rsidR="00306E20" w:rsidRPr="00474CBC" w:rsidRDefault="00DF2AF5" w:rsidP="00474BD2">
      <w:pPr>
        <w:pStyle w:val="21"/>
        <w:spacing w:line="240" w:lineRule="auto"/>
        <w:rPr>
          <w:rFonts w:cs="Times New Roman"/>
          <w:b/>
          <w:color w:val="auto"/>
          <w:sz w:val="24"/>
          <w:szCs w:val="24"/>
        </w:rPr>
      </w:pPr>
      <w:bookmarkStart w:id="86" w:name="_Toc516746698"/>
      <w:r w:rsidRPr="00474CBC">
        <w:rPr>
          <w:rFonts w:cs="Times New Roman"/>
          <w:b/>
          <w:color w:val="auto"/>
          <w:sz w:val="24"/>
          <w:szCs w:val="24"/>
        </w:rPr>
        <w:t>Мероприятия по р</w:t>
      </w:r>
      <w:r w:rsidR="00306E20" w:rsidRPr="00474CBC">
        <w:rPr>
          <w:rFonts w:cs="Times New Roman"/>
          <w:b/>
          <w:color w:val="auto"/>
          <w:sz w:val="24"/>
          <w:szCs w:val="24"/>
        </w:rPr>
        <w:t>азвити</w:t>
      </w:r>
      <w:r w:rsidRPr="00474CBC">
        <w:rPr>
          <w:rFonts w:cs="Times New Roman"/>
          <w:b/>
          <w:color w:val="auto"/>
          <w:sz w:val="24"/>
          <w:szCs w:val="24"/>
        </w:rPr>
        <w:t>ю</w:t>
      </w:r>
      <w:r w:rsidR="00306E20" w:rsidRPr="00474CBC">
        <w:rPr>
          <w:rFonts w:cs="Times New Roman"/>
          <w:b/>
          <w:color w:val="auto"/>
          <w:sz w:val="24"/>
          <w:szCs w:val="24"/>
        </w:rPr>
        <w:t xml:space="preserve"> сети дорог </w:t>
      </w:r>
      <w:r w:rsidRPr="00474CBC">
        <w:rPr>
          <w:rFonts w:cs="Times New Roman"/>
          <w:b/>
          <w:color w:val="auto"/>
          <w:sz w:val="24"/>
          <w:szCs w:val="24"/>
        </w:rPr>
        <w:t>поселения</w:t>
      </w:r>
      <w:bookmarkEnd w:id="86"/>
    </w:p>
    <w:p w:rsidR="003B349A" w:rsidRPr="00474CBC" w:rsidRDefault="004A7EB2" w:rsidP="00474BD2">
      <w:pPr>
        <w:pStyle w:val="afffffffe"/>
        <w:spacing w:line="240" w:lineRule="auto"/>
        <w:rPr>
          <w:sz w:val="24"/>
          <w:szCs w:val="24"/>
        </w:rPr>
      </w:pPr>
      <w:bookmarkStart w:id="87" w:name="_Hlk488852704"/>
      <w:r w:rsidRPr="00474CBC">
        <w:rPr>
          <w:sz w:val="24"/>
          <w:szCs w:val="24"/>
        </w:rPr>
        <w:t>Генеральным планом МО</w:t>
      </w:r>
      <w:r w:rsidR="00F602AF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</w:t>
      </w:r>
      <w:r w:rsidR="00523AEC" w:rsidRPr="00474CBC">
        <w:rPr>
          <w:sz w:val="24"/>
          <w:szCs w:val="24"/>
        </w:rPr>
        <w:t>Татарско-</w:t>
      </w:r>
      <w:proofErr w:type="spellStart"/>
      <w:r w:rsidR="00523AEC" w:rsidRPr="00474CBC">
        <w:rPr>
          <w:sz w:val="24"/>
          <w:szCs w:val="24"/>
        </w:rPr>
        <w:t>Дюм</w:t>
      </w:r>
      <w:proofErr w:type="spellEnd"/>
      <w:r w:rsidR="00523AEC" w:rsidRPr="00474CBC">
        <w:rPr>
          <w:sz w:val="24"/>
          <w:szCs w:val="24"/>
        </w:rPr>
        <w:t>-</w:t>
      </w:r>
      <w:proofErr w:type="spellStart"/>
      <w:r w:rsidR="00523AEC" w:rsidRPr="00474CBC">
        <w:rPr>
          <w:sz w:val="24"/>
          <w:szCs w:val="24"/>
        </w:rPr>
        <w:t>Дюмское</w:t>
      </w:r>
      <w:proofErr w:type="spellEnd"/>
      <w:r w:rsidR="00523AEC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в</w:t>
      </w:r>
      <w:r w:rsidR="003B349A" w:rsidRPr="00474CBC">
        <w:rPr>
          <w:sz w:val="24"/>
          <w:szCs w:val="24"/>
        </w:rPr>
        <w:t xml:space="preserve"> целях развития </w:t>
      </w:r>
      <w:r w:rsidRPr="00474CBC">
        <w:rPr>
          <w:sz w:val="24"/>
          <w:szCs w:val="24"/>
        </w:rPr>
        <w:t>опорной улично-</w:t>
      </w:r>
      <w:r w:rsidR="003A7153" w:rsidRPr="00474CBC">
        <w:rPr>
          <w:sz w:val="24"/>
          <w:szCs w:val="24"/>
        </w:rPr>
        <w:t>дорожной сети</w:t>
      </w:r>
      <w:r w:rsidRPr="00474CBC">
        <w:rPr>
          <w:sz w:val="24"/>
          <w:szCs w:val="24"/>
        </w:rPr>
        <w:t xml:space="preserve"> </w:t>
      </w:r>
      <w:r w:rsidR="003B349A" w:rsidRPr="00474CBC">
        <w:rPr>
          <w:sz w:val="24"/>
          <w:szCs w:val="24"/>
        </w:rPr>
        <w:t>поселения планиру</w:t>
      </w:r>
      <w:r w:rsidRPr="00474CBC">
        <w:rPr>
          <w:sz w:val="24"/>
          <w:szCs w:val="24"/>
        </w:rPr>
        <w:t>ю</w:t>
      </w:r>
      <w:r w:rsidR="003B349A" w:rsidRPr="00474CBC">
        <w:rPr>
          <w:sz w:val="24"/>
          <w:szCs w:val="24"/>
        </w:rPr>
        <w:t xml:space="preserve">тся мероприятия по </w:t>
      </w:r>
      <w:r w:rsidRPr="00474CBC">
        <w:rPr>
          <w:sz w:val="24"/>
          <w:szCs w:val="24"/>
        </w:rPr>
        <w:t xml:space="preserve">строительству, </w:t>
      </w:r>
      <w:r w:rsidR="003B349A" w:rsidRPr="00474CBC">
        <w:rPr>
          <w:sz w:val="24"/>
          <w:szCs w:val="24"/>
        </w:rPr>
        <w:t>ремонту и содержанию дорог</w:t>
      </w:r>
      <w:r w:rsidRPr="00474CBC">
        <w:rPr>
          <w:sz w:val="24"/>
          <w:szCs w:val="24"/>
        </w:rPr>
        <w:t xml:space="preserve"> местного значения</w:t>
      </w:r>
      <w:r w:rsidR="003B349A" w:rsidRPr="00474CBC">
        <w:rPr>
          <w:sz w:val="24"/>
          <w:szCs w:val="24"/>
        </w:rPr>
        <w:t>.</w:t>
      </w:r>
    </w:p>
    <w:bookmarkEnd w:id="87"/>
    <w:p w:rsidR="004A7EB2" w:rsidRPr="00474CBC" w:rsidRDefault="004A7EB2" w:rsidP="00474BD2">
      <w:pPr>
        <w:pStyle w:val="afffffffe"/>
        <w:spacing w:line="240" w:lineRule="auto"/>
        <w:rPr>
          <w:bCs/>
          <w:sz w:val="24"/>
          <w:szCs w:val="24"/>
        </w:rPr>
      </w:pPr>
      <w:r w:rsidRPr="00474CBC">
        <w:rPr>
          <w:sz w:val="24"/>
          <w:szCs w:val="24"/>
        </w:rPr>
        <w:t>Полный перечень мероприятий по развитию сети</w:t>
      </w:r>
      <w:r w:rsidR="00AF1E22" w:rsidRPr="00474CBC">
        <w:rPr>
          <w:sz w:val="24"/>
          <w:szCs w:val="24"/>
        </w:rPr>
        <w:t xml:space="preserve"> дорог</w:t>
      </w:r>
      <w:r w:rsidRPr="00474CBC">
        <w:rPr>
          <w:sz w:val="24"/>
          <w:szCs w:val="24"/>
        </w:rPr>
        <w:t xml:space="preserve"> в соответствии с Генеральным планом муниципального образования представлен в таблице</w:t>
      </w:r>
      <w:r w:rsidR="00AF1E22" w:rsidRPr="00474CBC">
        <w:rPr>
          <w:bCs/>
          <w:sz w:val="24"/>
          <w:szCs w:val="24"/>
        </w:rPr>
        <w:t>1</w:t>
      </w:r>
      <w:r w:rsidR="008537E2" w:rsidRPr="00474CBC">
        <w:rPr>
          <w:bCs/>
          <w:sz w:val="24"/>
          <w:szCs w:val="24"/>
        </w:rPr>
        <w:t>1</w:t>
      </w:r>
      <w:r w:rsidRPr="00474CBC">
        <w:rPr>
          <w:bCs/>
          <w:sz w:val="24"/>
          <w:szCs w:val="24"/>
        </w:rPr>
        <w:t>.</w:t>
      </w:r>
    </w:p>
    <w:p w:rsidR="00846FE4" w:rsidRPr="00474CBC" w:rsidRDefault="00846FE4" w:rsidP="00474BD2">
      <w:pPr>
        <w:pStyle w:val="afffffff8"/>
        <w:spacing w:line="240" w:lineRule="auto"/>
        <w:rPr>
          <w:bCs/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Таблица 1</w:t>
      </w:r>
      <w:r w:rsidR="008537E2" w:rsidRPr="00474CBC">
        <w:rPr>
          <w:color w:val="auto"/>
          <w:sz w:val="24"/>
          <w:szCs w:val="24"/>
        </w:rPr>
        <w:t>1</w:t>
      </w:r>
      <w:r w:rsidRPr="00474CBC">
        <w:rPr>
          <w:color w:val="auto"/>
          <w:sz w:val="24"/>
          <w:szCs w:val="24"/>
        </w:rPr>
        <w:t xml:space="preserve"> – Перечень мероприятий по развитию сети дорог </w:t>
      </w:r>
    </w:p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1516"/>
        <w:gridCol w:w="1506"/>
        <w:gridCol w:w="1500"/>
        <w:gridCol w:w="468"/>
        <w:gridCol w:w="875"/>
        <w:gridCol w:w="916"/>
        <w:gridCol w:w="1515"/>
        <w:gridCol w:w="1352"/>
      </w:tblGrid>
      <w:tr w:rsidR="00474CBC" w:rsidRPr="00474CBC" w:rsidTr="004552CD">
        <w:trPr>
          <w:cantSplit/>
          <w:trHeight w:val="182"/>
          <w:jc w:val="center"/>
        </w:trPr>
        <w:tc>
          <w:tcPr>
            <w:tcW w:w="579" w:type="dxa"/>
            <w:vMerge w:val="restart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113" w:right="-200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516" w:type="dxa"/>
            <w:vMerge w:val="restart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80" w:right="-131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Населенный пункт</w:t>
            </w:r>
          </w:p>
        </w:tc>
        <w:tc>
          <w:tcPr>
            <w:tcW w:w="1506" w:type="dxa"/>
            <w:vMerge w:val="restart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500" w:type="dxa"/>
            <w:vMerge w:val="restart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Вид мероприятия</w:t>
            </w:r>
          </w:p>
        </w:tc>
        <w:tc>
          <w:tcPr>
            <w:tcW w:w="468" w:type="dxa"/>
            <w:vMerge w:val="restart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80" w:right="-59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Ед. изм.</w:t>
            </w:r>
          </w:p>
        </w:tc>
        <w:tc>
          <w:tcPr>
            <w:tcW w:w="1791" w:type="dxa"/>
            <w:gridSpan w:val="2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Мощность</w:t>
            </w:r>
          </w:p>
        </w:tc>
        <w:tc>
          <w:tcPr>
            <w:tcW w:w="2867" w:type="dxa"/>
            <w:gridSpan w:val="2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Сроки реализации</w:t>
            </w:r>
          </w:p>
        </w:tc>
      </w:tr>
      <w:tr w:rsidR="00474CBC" w:rsidRPr="00474CBC" w:rsidTr="004552CD">
        <w:trPr>
          <w:cantSplit/>
          <w:trHeight w:val="185"/>
          <w:jc w:val="center"/>
        </w:trPr>
        <w:tc>
          <w:tcPr>
            <w:tcW w:w="579" w:type="dxa"/>
            <w:vMerge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aps/>
                <w:color w:val="auto"/>
                <w:sz w:val="24"/>
                <w:szCs w:val="24"/>
              </w:rPr>
            </w:pPr>
          </w:p>
        </w:tc>
        <w:tc>
          <w:tcPr>
            <w:tcW w:w="1516" w:type="dxa"/>
            <w:vMerge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aps/>
                <w:color w:val="auto"/>
                <w:sz w:val="24"/>
                <w:szCs w:val="24"/>
              </w:rPr>
            </w:pPr>
          </w:p>
        </w:tc>
        <w:tc>
          <w:tcPr>
            <w:tcW w:w="1506" w:type="dxa"/>
            <w:vMerge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aps/>
                <w:color w:val="auto"/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aps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  <w:vMerge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aps/>
                <w:color w:val="auto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125" w:right="-66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474CBC">
              <w:rPr>
                <w:color w:val="auto"/>
                <w:sz w:val="24"/>
                <w:szCs w:val="24"/>
              </w:rPr>
              <w:t>сущест-вующая</w:t>
            </w:r>
            <w:proofErr w:type="spellEnd"/>
          </w:p>
        </w:tc>
        <w:tc>
          <w:tcPr>
            <w:tcW w:w="916" w:type="dxa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173" w:right="-117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дополни-тельная</w:t>
            </w:r>
          </w:p>
        </w:tc>
        <w:tc>
          <w:tcPr>
            <w:tcW w:w="1515" w:type="dxa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первая очередь (2011-2020 гг.)</w:t>
            </w:r>
          </w:p>
        </w:tc>
        <w:tc>
          <w:tcPr>
            <w:tcW w:w="1352" w:type="dxa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133" w:right="-13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расчетный срок (2021-2035 гг.)</w:t>
            </w:r>
          </w:p>
        </w:tc>
      </w:tr>
      <w:tr w:rsidR="00474CBC" w:rsidRPr="00474CBC" w:rsidTr="004552CD">
        <w:trPr>
          <w:cantSplit/>
          <w:trHeight w:val="381"/>
          <w:jc w:val="center"/>
        </w:trPr>
        <w:tc>
          <w:tcPr>
            <w:tcW w:w="10227" w:type="dxa"/>
            <w:gridSpan w:val="9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aps/>
                <w:color w:val="auto"/>
                <w:sz w:val="24"/>
                <w:szCs w:val="24"/>
              </w:rPr>
            </w:pPr>
            <w:r w:rsidRPr="00474CBC">
              <w:rPr>
                <w:caps/>
                <w:color w:val="auto"/>
                <w:sz w:val="24"/>
                <w:szCs w:val="24"/>
              </w:rPr>
              <w:t>МЕРОПРИЯТИЯ Местного значения (Поселения)</w:t>
            </w:r>
          </w:p>
        </w:tc>
      </w:tr>
      <w:tr w:rsidR="00474CBC" w:rsidRPr="00474CBC" w:rsidTr="004552CD">
        <w:trPr>
          <w:cantSplit/>
          <w:trHeight w:val="488"/>
          <w:jc w:val="center"/>
        </w:trPr>
        <w:tc>
          <w:tcPr>
            <w:tcW w:w="579" w:type="dxa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846FE4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 xml:space="preserve">с. Татарский </w:t>
            </w:r>
            <w:proofErr w:type="spellStart"/>
            <w:r w:rsidRPr="00474CBC">
              <w:rPr>
                <w:bCs/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846FE4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>Подъезд к сельско-хозяйственным объектам</w:t>
            </w:r>
          </w:p>
        </w:tc>
        <w:tc>
          <w:tcPr>
            <w:tcW w:w="1500" w:type="dxa"/>
            <w:vAlign w:val="center"/>
          </w:tcPr>
          <w:p w:rsidR="00846FE4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Кап. ремонт</w:t>
            </w:r>
          </w:p>
        </w:tc>
        <w:tc>
          <w:tcPr>
            <w:tcW w:w="468" w:type="dxa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846FE4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1,4</w:t>
            </w:r>
          </w:p>
        </w:tc>
        <w:tc>
          <w:tcPr>
            <w:tcW w:w="916" w:type="dxa"/>
            <w:vAlign w:val="center"/>
          </w:tcPr>
          <w:p w:rsidR="00846FE4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846FE4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1,4</w:t>
            </w:r>
          </w:p>
        </w:tc>
        <w:tc>
          <w:tcPr>
            <w:tcW w:w="1352" w:type="dxa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 xml:space="preserve">с. Татарский </w:t>
            </w:r>
            <w:proofErr w:type="spellStart"/>
            <w:r w:rsidRPr="00474CBC">
              <w:rPr>
                <w:bCs/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CE230D" w:rsidRPr="00474CBC" w:rsidRDefault="00601C22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Реконструкция</w:t>
            </w:r>
          </w:p>
        </w:tc>
        <w:tc>
          <w:tcPr>
            <w:tcW w:w="468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CE230D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5,315</w:t>
            </w:r>
          </w:p>
        </w:tc>
        <w:tc>
          <w:tcPr>
            <w:tcW w:w="916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CE230D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CE230D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5,315</w:t>
            </w:r>
          </w:p>
        </w:tc>
      </w:tr>
      <w:tr w:rsidR="00474CBC" w:rsidRPr="00474CBC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 xml:space="preserve">с. Татарский </w:t>
            </w:r>
            <w:proofErr w:type="spellStart"/>
            <w:r w:rsidRPr="00474CBC">
              <w:rPr>
                <w:bCs/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CE230D" w:rsidRPr="00474CBC" w:rsidRDefault="00601C22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CE230D" w:rsidRPr="00474CBC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CE230D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6,95</w:t>
            </w:r>
          </w:p>
        </w:tc>
        <w:tc>
          <w:tcPr>
            <w:tcW w:w="1515" w:type="dxa"/>
            <w:vAlign w:val="center"/>
          </w:tcPr>
          <w:p w:rsidR="00CE230D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2,8</w:t>
            </w:r>
          </w:p>
        </w:tc>
        <w:tc>
          <w:tcPr>
            <w:tcW w:w="1352" w:type="dxa"/>
            <w:vAlign w:val="center"/>
          </w:tcPr>
          <w:p w:rsidR="00CE230D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4,15</w:t>
            </w:r>
          </w:p>
        </w:tc>
      </w:tr>
      <w:tr w:rsidR="00474CBC" w:rsidRPr="00474CBC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д.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Реконструкция</w:t>
            </w:r>
          </w:p>
        </w:tc>
        <w:tc>
          <w:tcPr>
            <w:tcW w:w="468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0,5</w:t>
            </w:r>
          </w:p>
        </w:tc>
        <w:tc>
          <w:tcPr>
            <w:tcW w:w="91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0,5</w:t>
            </w:r>
          </w:p>
        </w:tc>
        <w:tc>
          <w:tcPr>
            <w:tcW w:w="1352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д.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1,4</w:t>
            </w:r>
          </w:p>
        </w:tc>
        <w:tc>
          <w:tcPr>
            <w:tcW w:w="151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1,0</w:t>
            </w:r>
          </w:p>
        </w:tc>
        <w:tc>
          <w:tcPr>
            <w:tcW w:w="1352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0,4</w:t>
            </w:r>
          </w:p>
        </w:tc>
      </w:tr>
      <w:tr w:rsidR="00474CBC" w:rsidRPr="00474CBC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 xml:space="preserve">с. Татарский </w:t>
            </w:r>
            <w:proofErr w:type="spellStart"/>
            <w:r w:rsidRPr="00474CBC">
              <w:rPr>
                <w:bCs/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>Подъезд к сельско-хозяйственным объектам</w:t>
            </w:r>
          </w:p>
        </w:tc>
        <w:tc>
          <w:tcPr>
            <w:tcW w:w="1500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2,11</w:t>
            </w:r>
          </w:p>
        </w:tc>
        <w:tc>
          <w:tcPr>
            <w:tcW w:w="151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2,11</w:t>
            </w:r>
          </w:p>
        </w:tc>
      </w:tr>
      <w:tr w:rsidR="00474CBC" w:rsidRPr="00474CBC" w:rsidTr="004552CD">
        <w:trPr>
          <w:cantSplit/>
          <w:trHeight w:val="319"/>
          <w:jc w:val="center"/>
        </w:trPr>
        <w:tc>
          <w:tcPr>
            <w:tcW w:w="10227" w:type="dxa"/>
            <w:gridSpan w:val="9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aps/>
                <w:color w:val="auto"/>
                <w:sz w:val="24"/>
                <w:szCs w:val="24"/>
              </w:rPr>
              <w:t>МЕРОПРИЯТИЯ на дорогах регионального значения</w:t>
            </w:r>
          </w:p>
        </w:tc>
      </w:tr>
      <w:tr w:rsidR="00474CBC" w:rsidRPr="00474CBC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 xml:space="preserve">с. Татарский </w:t>
            </w:r>
            <w:proofErr w:type="spellStart"/>
            <w:r w:rsidRPr="00474CBC">
              <w:rPr>
                <w:bCs/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Устройство линий электро-освещения</w:t>
            </w:r>
          </w:p>
        </w:tc>
        <w:tc>
          <w:tcPr>
            <w:tcW w:w="1500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1,3</w:t>
            </w:r>
          </w:p>
        </w:tc>
        <w:tc>
          <w:tcPr>
            <w:tcW w:w="1515" w:type="dxa"/>
            <w:vAlign w:val="center"/>
          </w:tcPr>
          <w:p w:rsidR="00F12D35" w:rsidRPr="00474CBC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F12D35" w:rsidRPr="00474CBC" w:rsidRDefault="00C66BB3" w:rsidP="00474BD2">
            <w:pPr>
              <w:pStyle w:val="afffffff8"/>
              <w:spacing w:line="240" w:lineRule="auto"/>
              <w:ind w:left="-129" w:right="-14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1,3</w:t>
            </w:r>
          </w:p>
        </w:tc>
      </w:tr>
    </w:tbl>
    <w:p w:rsidR="007815D1" w:rsidRPr="00474CBC" w:rsidRDefault="007815D1" w:rsidP="00474BD2">
      <w:pPr>
        <w:spacing w:before="200"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В</w:t>
      </w:r>
      <w:r w:rsidRPr="00474CBC">
        <w:rPr>
          <w:rStyle w:val="affffffff"/>
          <w:color w:val="auto"/>
          <w:sz w:val="24"/>
          <w:szCs w:val="24"/>
        </w:rPr>
        <w:t xml:space="preserve"> целях повышения безопасности дорожного движения должно быть реализовано комплексное мероприятие по повышению эффективности организации дорожного</w:t>
      </w:r>
      <w:r w:rsidRPr="00474CBC">
        <w:rPr>
          <w:color w:val="auto"/>
          <w:sz w:val="24"/>
          <w:szCs w:val="24"/>
        </w:rPr>
        <w:t xml:space="preserve"> движения в этом направлении, включающее мероприятия </w:t>
      </w:r>
      <w:proofErr w:type="gramStart"/>
      <w:r w:rsidRPr="00474CBC">
        <w:rPr>
          <w:color w:val="auto"/>
          <w:sz w:val="24"/>
          <w:szCs w:val="24"/>
        </w:rPr>
        <w:t>по</w:t>
      </w:r>
      <w:proofErr w:type="gramEnd"/>
      <w:r w:rsidRPr="00474CBC">
        <w:rPr>
          <w:color w:val="auto"/>
          <w:sz w:val="24"/>
          <w:szCs w:val="24"/>
        </w:rPr>
        <w:t>:</w:t>
      </w:r>
    </w:p>
    <w:p w:rsidR="007815D1" w:rsidRPr="00474CBC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скоростному режиму движения транспортных средств на отдельных участках дорог или в различных зонах;</w:t>
      </w:r>
    </w:p>
    <w:p w:rsidR="007815D1" w:rsidRPr="00474CBC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lastRenderedPageBreak/>
        <w:t>ограничению доступа транспортных средств на определенные территории;</w:t>
      </w:r>
    </w:p>
    <w:p w:rsidR="007815D1" w:rsidRPr="00474CBC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устранению помех движению и факторов опасности (конфликтных ситуаций), создаваемых существующими дорожными условиями;</w:t>
      </w:r>
    </w:p>
    <w:p w:rsidR="007815D1" w:rsidRPr="00474CBC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обеспечению маршрутов безопасного движения детей к образовательным организациям;</w:t>
      </w:r>
    </w:p>
    <w:p w:rsidR="007815D1" w:rsidRPr="00474CBC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расстановке работающих в автоматическом режиме средств фото</w:t>
      </w:r>
      <w:r w:rsidR="00F030A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- и </w:t>
      </w:r>
      <w:r w:rsidR="00F030A3" w:rsidRPr="00474CBC">
        <w:rPr>
          <w:sz w:val="24"/>
          <w:szCs w:val="24"/>
        </w:rPr>
        <w:t>видео фиксации</w:t>
      </w:r>
      <w:r w:rsidRPr="00474CBC">
        <w:rPr>
          <w:sz w:val="24"/>
          <w:szCs w:val="24"/>
        </w:rPr>
        <w:t xml:space="preserve"> нарушений правил дорожного движения.</w:t>
      </w:r>
    </w:p>
    <w:p w:rsidR="007815D1" w:rsidRPr="00474CBC" w:rsidRDefault="007815D1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7815D1" w:rsidRPr="00474CBC" w:rsidRDefault="007815D1" w:rsidP="00F030A3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DF2E4F" w:rsidRPr="00474CBC" w:rsidRDefault="00772D4D" w:rsidP="00F030A3">
      <w:pPr>
        <w:pStyle w:val="10"/>
        <w:spacing w:line="240" w:lineRule="auto"/>
        <w:rPr>
          <w:b/>
          <w:color w:val="auto"/>
          <w:sz w:val="24"/>
          <w:szCs w:val="24"/>
        </w:rPr>
      </w:pPr>
      <w:bookmarkStart w:id="88" w:name="_Toc516746699"/>
      <w:r w:rsidRPr="00474CBC">
        <w:rPr>
          <w:b/>
          <w:color w:val="auto"/>
          <w:sz w:val="24"/>
          <w:szCs w:val="24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88"/>
    </w:p>
    <w:p w:rsidR="00BD0034" w:rsidRPr="00474CBC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BD0034" w:rsidRPr="00474CBC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Реализация мероприятий программы осуществляется за счет средств бюджета </w:t>
      </w:r>
      <w:r w:rsidR="00BE6B61" w:rsidRPr="00474CBC">
        <w:rPr>
          <w:sz w:val="24"/>
          <w:szCs w:val="24"/>
        </w:rPr>
        <w:t>МО «</w:t>
      </w:r>
      <w:r w:rsidR="00A660A8" w:rsidRPr="00474CBC">
        <w:rPr>
          <w:sz w:val="24"/>
          <w:szCs w:val="24"/>
        </w:rPr>
        <w:t>Татарско-</w:t>
      </w:r>
      <w:proofErr w:type="spellStart"/>
      <w:r w:rsidR="00A660A8" w:rsidRPr="00474CBC">
        <w:rPr>
          <w:sz w:val="24"/>
          <w:szCs w:val="24"/>
        </w:rPr>
        <w:t>Дюм</w:t>
      </w:r>
      <w:proofErr w:type="spellEnd"/>
      <w:r w:rsidR="00A660A8" w:rsidRPr="00474CBC">
        <w:rPr>
          <w:sz w:val="24"/>
          <w:szCs w:val="24"/>
        </w:rPr>
        <w:t>-</w:t>
      </w:r>
      <w:proofErr w:type="spellStart"/>
      <w:r w:rsidR="00A660A8" w:rsidRPr="00474CBC">
        <w:rPr>
          <w:sz w:val="24"/>
          <w:szCs w:val="24"/>
        </w:rPr>
        <w:t>Дюмское</w:t>
      </w:r>
      <w:proofErr w:type="spellEnd"/>
      <w:r w:rsidR="00A660A8" w:rsidRPr="00474CBC">
        <w:rPr>
          <w:sz w:val="24"/>
          <w:szCs w:val="24"/>
        </w:rPr>
        <w:t xml:space="preserve"> сельское поселение</w:t>
      </w:r>
      <w:r w:rsidR="00BE6B61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 разработке бюджета </w:t>
      </w:r>
      <w:r w:rsidR="00E0007F" w:rsidRPr="00474CBC">
        <w:rPr>
          <w:sz w:val="24"/>
          <w:szCs w:val="24"/>
        </w:rPr>
        <w:t>МО</w:t>
      </w:r>
      <w:r w:rsidRPr="00474CBC">
        <w:rPr>
          <w:sz w:val="24"/>
          <w:szCs w:val="24"/>
        </w:rPr>
        <w:t xml:space="preserve"> на очередной финансовый год.</w:t>
      </w:r>
    </w:p>
    <w:p w:rsidR="00BD0034" w:rsidRPr="00474CBC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Общий объем финансовых средств, необходимых для реализации мероприятия Программы на расчетный срок составляет </w:t>
      </w:r>
      <w:r w:rsidR="00C83083" w:rsidRPr="00474CBC">
        <w:rPr>
          <w:sz w:val="24"/>
          <w:szCs w:val="24"/>
        </w:rPr>
        <w:t>81</w:t>
      </w:r>
      <w:r w:rsidR="008523DB" w:rsidRPr="00474CBC">
        <w:rPr>
          <w:sz w:val="24"/>
          <w:szCs w:val="24"/>
        </w:rPr>
        <w:t xml:space="preserve"> 6</w:t>
      </w:r>
      <w:r w:rsidR="007317EE" w:rsidRPr="00474CBC">
        <w:rPr>
          <w:sz w:val="24"/>
          <w:szCs w:val="24"/>
        </w:rPr>
        <w:t>5</w:t>
      </w:r>
      <w:r w:rsidR="00C83083" w:rsidRPr="00474CBC">
        <w:rPr>
          <w:sz w:val="24"/>
          <w:szCs w:val="24"/>
        </w:rPr>
        <w:t>3,3</w:t>
      </w:r>
      <w:r w:rsidR="008523DB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тыс. руб.</w:t>
      </w:r>
    </w:p>
    <w:p w:rsidR="00BD0034" w:rsidRPr="00474CBC" w:rsidRDefault="00BD0034" w:rsidP="00474BD2">
      <w:pPr>
        <w:pStyle w:val="1ffa"/>
        <w:spacing w:line="240" w:lineRule="auto"/>
        <w:rPr>
          <w:rFonts w:cs="Times New Roman"/>
          <w:sz w:val="24"/>
          <w:szCs w:val="24"/>
        </w:rPr>
      </w:pPr>
      <w:r w:rsidRPr="00474CBC">
        <w:rPr>
          <w:rFonts w:cs="Times New Roman"/>
          <w:sz w:val="24"/>
          <w:szCs w:val="24"/>
        </w:rPr>
        <w:t>Информация о расходах на реализацию программы представлена в таблице</w:t>
      </w:r>
      <w:r w:rsidR="007B7AF4" w:rsidRPr="00474CBC">
        <w:rPr>
          <w:rFonts w:cs="Times New Roman"/>
          <w:sz w:val="24"/>
          <w:szCs w:val="24"/>
        </w:rPr>
        <w:t> </w:t>
      </w:r>
      <w:r w:rsidR="00962B6A" w:rsidRPr="00474CBC">
        <w:rPr>
          <w:rFonts w:cs="Times New Roman"/>
          <w:sz w:val="24"/>
          <w:szCs w:val="24"/>
        </w:rPr>
        <w:t>1</w:t>
      </w:r>
      <w:r w:rsidR="008537E2" w:rsidRPr="00474CBC">
        <w:rPr>
          <w:rFonts w:cs="Times New Roman"/>
          <w:sz w:val="24"/>
          <w:szCs w:val="24"/>
        </w:rPr>
        <w:t>2</w:t>
      </w:r>
      <w:r w:rsidRPr="00474CBC">
        <w:rPr>
          <w:rFonts w:cs="Times New Roman"/>
          <w:sz w:val="24"/>
          <w:szCs w:val="24"/>
        </w:rPr>
        <w:t>.</w:t>
      </w:r>
    </w:p>
    <w:p w:rsidR="00846FE4" w:rsidRPr="00474CBC" w:rsidRDefault="00846FE4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962B6A" w:rsidRPr="00474CBC">
        <w:rPr>
          <w:color w:val="auto"/>
          <w:sz w:val="24"/>
          <w:szCs w:val="24"/>
        </w:rPr>
        <w:t>1</w:t>
      </w:r>
      <w:r w:rsidR="008537E2" w:rsidRPr="00474CBC">
        <w:rPr>
          <w:color w:val="auto"/>
          <w:sz w:val="24"/>
          <w:szCs w:val="24"/>
        </w:rPr>
        <w:t>2</w:t>
      </w:r>
      <w:r w:rsidRPr="00474CBC">
        <w:rPr>
          <w:color w:val="auto"/>
          <w:sz w:val="24"/>
          <w:szCs w:val="24"/>
        </w:rPr>
        <w:t> – Оценка объемов и источников финансирования мероприятий</w:t>
      </w:r>
    </w:p>
    <w:tbl>
      <w:tblPr>
        <w:tblW w:w="532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449"/>
        <w:gridCol w:w="256"/>
        <w:gridCol w:w="2373"/>
        <w:gridCol w:w="321"/>
        <w:gridCol w:w="986"/>
        <w:gridCol w:w="1001"/>
        <w:gridCol w:w="13"/>
        <w:gridCol w:w="982"/>
        <w:gridCol w:w="990"/>
        <w:gridCol w:w="1135"/>
        <w:gridCol w:w="1985"/>
      </w:tblGrid>
      <w:tr w:rsidR="00474CBC" w:rsidRPr="00474CBC" w:rsidTr="00567467">
        <w:trPr>
          <w:trHeight w:val="298"/>
        </w:trPr>
        <w:tc>
          <w:tcPr>
            <w:tcW w:w="214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B56FF" w:rsidRPr="00474CBC" w:rsidRDefault="007B56FF" w:rsidP="00474BD2">
            <w:pPr>
              <w:pStyle w:val="afffffff8"/>
              <w:spacing w:line="240" w:lineRule="auto"/>
              <w:ind w:left="-84" w:right="-104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2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56FF" w:rsidRPr="00474CBC" w:rsidRDefault="007B56FF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56FF" w:rsidRPr="00474CBC" w:rsidRDefault="007B56FF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Объем финансирования, тыс. руб.</w:t>
            </w: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6FF" w:rsidRPr="00474CBC" w:rsidRDefault="007B56FF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Источник финансирования</w:t>
            </w:r>
          </w:p>
        </w:tc>
      </w:tr>
      <w:tr w:rsidR="00474CBC" w:rsidRPr="00474CBC" w:rsidTr="00567467">
        <w:trPr>
          <w:cantSplit/>
          <w:trHeight w:val="812"/>
        </w:trPr>
        <w:tc>
          <w:tcPr>
            <w:tcW w:w="214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53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2023 -2035 гг.</w:t>
            </w:r>
          </w:p>
        </w:tc>
        <w:tc>
          <w:tcPr>
            <w:tcW w:w="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A95" w:rsidRPr="00474CBC" w:rsidRDefault="00054A95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</w:p>
        </w:tc>
      </w:tr>
      <w:tr w:rsidR="00474CBC" w:rsidRPr="00474CBC" w:rsidTr="00567467">
        <w:trPr>
          <w:cantSplit/>
          <w:trHeight w:val="203"/>
        </w:trPr>
        <w:tc>
          <w:tcPr>
            <w:tcW w:w="214" w:type="pct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253" w:type="pct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8</w:t>
            </w:r>
          </w:p>
        </w:tc>
      </w:tr>
      <w:tr w:rsidR="00474CBC" w:rsidRPr="00474CBC" w:rsidTr="00567467">
        <w:trPr>
          <w:trHeight w:val="3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Цель: развитие современной, эффективной и безопасной транспортной инфраструктуры МО «</w:t>
            </w:r>
            <w:r w:rsidR="00A660A8" w:rsidRPr="00474CBC">
              <w:rPr>
                <w:color w:val="auto"/>
                <w:sz w:val="24"/>
                <w:szCs w:val="24"/>
              </w:rPr>
              <w:t>Татарско-</w:t>
            </w:r>
            <w:proofErr w:type="spellStart"/>
            <w:r w:rsidR="00A660A8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A660A8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A660A8" w:rsidRPr="00474CBC">
              <w:rPr>
                <w:color w:val="auto"/>
                <w:sz w:val="24"/>
                <w:szCs w:val="24"/>
              </w:rPr>
              <w:t>Дюмское</w:t>
            </w:r>
            <w:proofErr w:type="spellEnd"/>
            <w:r w:rsidR="00A660A8" w:rsidRPr="00474CBC">
              <w:rPr>
                <w:color w:val="auto"/>
                <w:sz w:val="24"/>
                <w:szCs w:val="24"/>
              </w:rPr>
              <w:t xml:space="preserve"> сельское поселение</w:t>
            </w:r>
            <w:r w:rsidRPr="00474CBC">
              <w:rPr>
                <w:color w:val="auto"/>
                <w:sz w:val="24"/>
                <w:szCs w:val="24"/>
              </w:rPr>
              <w:t>», обеспечивающей высокий уровень доступности и качества оказываемых услуг транспортного комплекса для населения муниципального образования</w:t>
            </w:r>
          </w:p>
        </w:tc>
      </w:tr>
      <w:tr w:rsidR="00474CBC" w:rsidRPr="00474CBC" w:rsidTr="00567467">
        <w:trPr>
          <w:trHeight w:val="3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Задача: повышение эффективности и качества транспортного обслуживания</w:t>
            </w:r>
          </w:p>
        </w:tc>
      </w:tr>
      <w:tr w:rsidR="00474CBC" w:rsidRPr="00474CBC" w:rsidTr="00567467">
        <w:trPr>
          <w:trHeight w:val="3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CBC" w:rsidRDefault="00846FE4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Автомобильный транспорт</w:t>
            </w:r>
          </w:p>
        </w:tc>
      </w:tr>
      <w:tr w:rsidR="00474CBC" w:rsidRPr="00474CBC" w:rsidTr="00567467">
        <w:trPr>
          <w:trHeight w:val="558"/>
        </w:trPr>
        <w:tc>
          <w:tcPr>
            <w:tcW w:w="3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2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Строительство улично-дорожной </w:t>
            </w:r>
            <w:r w:rsidR="00BD07FB" w:rsidRPr="00474CBC">
              <w:rPr>
                <w:color w:val="auto"/>
                <w:sz w:val="24"/>
                <w:szCs w:val="24"/>
              </w:rPr>
              <w:t xml:space="preserve">сетей. Татарский </w:t>
            </w:r>
            <w:proofErr w:type="spellStart"/>
            <w:r w:rsidR="00BD07FB"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 xml:space="preserve"> </w:t>
            </w:r>
            <w:r w:rsidR="00FF41F3" w:rsidRPr="00474CBC">
              <w:rPr>
                <w:color w:val="auto"/>
                <w:sz w:val="24"/>
                <w:szCs w:val="24"/>
              </w:rPr>
              <w:t>(</w:t>
            </w:r>
            <w:r w:rsidR="00BD07FB" w:rsidRPr="00474CBC">
              <w:rPr>
                <w:color w:val="auto"/>
                <w:sz w:val="24"/>
                <w:szCs w:val="24"/>
              </w:rPr>
              <w:t>генеральный план Татарско-</w:t>
            </w:r>
            <w:proofErr w:type="spellStart"/>
            <w:r w:rsidR="00BD07FB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BD07FB"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 xml:space="preserve"> СП ЕМР РТ</w:t>
            </w:r>
            <w:r w:rsidR="00FF41F3" w:rsidRPr="00474CBC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BD07FB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AD15B0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55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000,0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409"/>
        </w:trPr>
        <w:tc>
          <w:tcPr>
            <w:tcW w:w="336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84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Реконструкция улично-дорожной сети</w:t>
            </w:r>
            <w:r w:rsidR="00BD07FB" w:rsidRPr="00474CBC">
              <w:rPr>
                <w:color w:val="auto"/>
                <w:sz w:val="24"/>
                <w:szCs w:val="24"/>
              </w:rPr>
              <w:t xml:space="preserve"> с. </w:t>
            </w:r>
            <w:r w:rsidR="00BD07FB" w:rsidRPr="00474CBC">
              <w:rPr>
                <w:color w:val="auto"/>
                <w:sz w:val="24"/>
                <w:szCs w:val="24"/>
              </w:rPr>
              <w:lastRenderedPageBreak/>
              <w:t xml:space="preserve">Татарский </w:t>
            </w:r>
            <w:proofErr w:type="spellStart"/>
            <w:r w:rsidR="00BD07FB"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 xml:space="preserve"> (генеральный план Татарско-</w:t>
            </w:r>
            <w:proofErr w:type="spellStart"/>
            <w:r w:rsidR="00BD07FB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BD07FB"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 xml:space="preserve"> СП ЕМР РТ)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lastRenderedPageBreak/>
              <w:t>-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BD07FB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AD15B0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040,0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414"/>
        </w:trPr>
        <w:tc>
          <w:tcPr>
            <w:tcW w:w="3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2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>Капитальный ремонт подъезда к с/х объектам</w:t>
            </w:r>
            <w:r w:rsidR="00BD07FB" w:rsidRPr="00474CBC">
              <w:rPr>
                <w:bCs/>
                <w:color w:val="auto"/>
                <w:sz w:val="24"/>
                <w:szCs w:val="24"/>
              </w:rPr>
              <w:t xml:space="preserve"> у с. Татарский </w:t>
            </w:r>
            <w:proofErr w:type="spellStart"/>
            <w:r w:rsidR="00BD07FB" w:rsidRPr="00474CBC">
              <w:rPr>
                <w:bCs/>
                <w:color w:val="auto"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C83083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414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CBC" w:rsidRDefault="00FF41F3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CBC" w:rsidRDefault="00BD07FB" w:rsidP="00C435CF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>Новое строительство подъезды к с/х объектам (</w:t>
            </w:r>
            <w:r w:rsidRPr="00474CBC">
              <w:rPr>
                <w:color w:val="auto"/>
                <w:sz w:val="24"/>
                <w:szCs w:val="24"/>
              </w:rPr>
              <w:t>генеральный план Татарско-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 СП ЕМР РТ)</w:t>
            </w:r>
          </w:p>
          <w:p w:rsidR="00F602AF" w:rsidRPr="00474CBC" w:rsidRDefault="00F602AF" w:rsidP="00C435CF">
            <w:pPr>
              <w:pStyle w:val="afffffff8"/>
              <w:spacing w:line="240" w:lineRule="auto"/>
              <w:jc w:val="left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CBC" w:rsidRDefault="00BD07FB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CBC" w:rsidRDefault="00BD07FB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CBC" w:rsidRDefault="00BD07FB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CBC" w:rsidRDefault="00BD07FB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CBC" w:rsidRDefault="00FF41F3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520</w:t>
            </w:r>
            <w:r w:rsidR="00BD07FB" w:rsidRPr="00474CBC">
              <w:rPr>
                <w:color w:val="auto"/>
                <w:sz w:val="24"/>
                <w:szCs w:val="24"/>
              </w:rPr>
              <w:t>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CBC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414"/>
        </w:trPr>
        <w:tc>
          <w:tcPr>
            <w:tcW w:w="336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CBC" w:rsidRDefault="00FF41F3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284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CBC" w:rsidRDefault="00FF41F3" w:rsidP="00C435CF">
            <w:pPr>
              <w:pStyle w:val="afffffff8"/>
              <w:spacing w:line="240" w:lineRule="auto"/>
              <w:jc w:val="left"/>
              <w:rPr>
                <w:bCs/>
                <w:color w:val="auto"/>
                <w:sz w:val="24"/>
                <w:szCs w:val="24"/>
              </w:rPr>
            </w:pPr>
            <w:r w:rsidRPr="00474CBC">
              <w:rPr>
                <w:bCs/>
                <w:color w:val="auto"/>
                <w:sz w:val="24"/>
                <w:szCs w:val="24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CBC" w:rsidRDefault="00FF41F3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CBC" w:rsidRDefault="00FF41F3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CBC" w:rsidRDefault="00FF41F3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200,0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CBC" w:rsidRDefault="00FF41F3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CBC" w:rsidRDefault="00FF41F3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320,0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CBC" w:rsidRDefault="00FF41F3" w:rsidP="00C435CF">
            <w:pPr>
              <w:pStyle w:val="afffffff8"/>
              <w:spacing w:line="240" w:lineRule="auto"/>
              <w:ind w:left="-104" w:right="-107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30"/>
        </w:trPr>
        <w:tc>
          <w:tcPr>
            <w:tcW w:w="336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FF41F3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284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ind w:right="-102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Устройство линий электроосвещения</w:t>
            </w:r>
            <w:r w:rsidR="00C435CF" w:rsidRPr="00474CBC">
              <w:rPr>
                <w:color w:val="auto"/>
                <w:sz w:val="24"/>
                <w:szCs w:val="24"/>
              </w:rPr>
              <w:t xml:space="preserve"> с. Татарский </w:t>
            </w:r>
            <w:proofErr w:type="spellStart"/>
            <w:r w:rsidR="00C435CF" w:rsidRPr="00474CBC">
              <w:rPr>
                <w:color w:val="auto"/>
                <w:sz w:val="24"/>
                <w:szCs w:val="24"/>
              </w:rPr>
              <w:t>Дюм-Д</w:t>
            </w:r>
            <w:r w:rsidR="00BD07FB" w:rsidRPr="00474CBC">
              <w:rPr>
                <w:color w:val="auto"/>
                <w:sz w:val="24"/>
                <w:szCs w:val="24"/>
              </w:rPr>
              <w:t>юм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>, ул. С. Сайдашева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BD07FB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BD07FB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625,0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BD07FB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625,0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400"/>
        </w:trPr>
        <w:tc>
          <w:tcPr>
            <w:tcW w:w="3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FF41F3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2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ind w:right="-102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Строительство тротуаров</w:t>
            </w:r>
            <w:r w:rsidR="00BD07FB" w:rsidRPr="00474CBC">
              <w:rPr>
                <w:color w:val="auto"/>
                <w:sz w:val="24"/>
                <w:szCs w:val="24"/>
              </w:rPr>
              <w:t xml:space="preserve"> с. Татарс</w:t>
            </w:r>
            <w:r w:rsidR="00C435CF" w:rsidRPr="00474CBC">
              <w:rPr>
                <w:color w:val="auto"/>
                <w:sz w:val="24"/>
                <w:szCs w:val="24"/>
              </w:rPr>
              <w:t xml:space="preserve">кий </w:t>
            </w:r>
            <w:proofErr w:type="spellStart"/>
            <w:r w:rsidR="00C435CF" w:rsidRPr="00474CBC">
              <w:rPr>
                <w:color w:val="auto"/>
                <w:sz w:val="24"/>
                <w:szCs w:val="24"/>
              </w:rPr>
              <w:t>Дюм-Д</w:t>
            </w:r>
            <w:r w:rsidR="00BD07FB" w:rsidRPr="00474CBC">
              <w:rPr>
                <w:color w:val="auto"/>
                <w:sz w:val="24"/>
                <w:szCs w:val="24"/>
              </w:rPr>
              <w:t>юм</w:t>
            </w:r>
            <w:proofErr w:type="spellEnd"/>
            <w:r w:rsidR="00BD07FB" w:rsidRPr="00474CBC">
              <w:rPr>
                <w:color w:val="auto"/>
                <w:sz w:val="24"/>
                <w:szCs w:val="24"/>
              </w:rPr>
              <w:t xml:space="preserve"> ул. </w:t>
            </w:r>
            <w:proofErr w:type="spellStart"/>
            <w:r w:rsidR="00BD07FB" w:rsidRPr="00474CBC">
              <w:rPr>
                <w:color w:val="auto"/>
                <w:sz w:val="24"/>
                <w:szCs w:val="24"/>
              </w:rPr>
              <w:t>С.Сайдашева</w:t>
            </w:r>
            <w:proofErr w:type="spellEnd"/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350,0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BD07FB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350,0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101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54A95" w:rsidRPr="00474CBC" w:rsidRDefault="00054A95" w:rsidP="00C435CF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с. Татарский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Дюм-Дюм</w:t>
            </w:r>
            <w:proofErr w:type="spellEnd"/>
            <w:r w:rsidR="00C435CF" w:rsidRPr="00474CBC">
              <w:rPr>
                <w:color w:val="auto"/>
                <w:sz w:val="24"/>
                <w:szCs w:val="24"/>
              </w:rPr>
              <w:t>,</w:t>
            </w:r>
            <w:r w:rsidRPr="00474CBC">
              <w:rPr>
                <w:color w:val="auto"/>
                <w:sz w:val="24"/>
                <w:szCs w:val="24"/>
              </w:rPr>
              <w:t xml:space="preserve"> ул.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М.Джалиля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795B3C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440,0</w:t>
            </w:r>
          </w:p>
          <w:p w:rsidR="00795B3C" w:rsidRPr="00474CBC" w:rsidRDefault="00795B3C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175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FF41F3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054A95" w:rsidRPr="00474CBC" w:rsidRDefault="00054A95" w:rsidP="00C435CF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474CBC">
              <w:rPr>
                <w:color w:val="auto"/>
                <w:sz w:val="24"/>
                <w:szCs w:val="24"/>
              </w:rPr>
              <w:t>д.</w:t>
            </w:r>
            <w:r w:rsidR="00C435CF" w:rsidRPr="00474CB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  <w:r w:rsidR="00C435CF" w:rsidRPr="00474CBC">
              <w:rPr>
                <w:color w:val="auto"/>
                <w:sz w:val="24"/>
                <w:szCs w:val="24"/>
              </w:rPr>
              <w:t xml:space="preserve">, </w:t>
            </w:r>
            <w:r w:rsidRPr="00474CBC">
              <w:rPr>
                <w:color w:val="auto"/>
                <w:sz w:val="24"/>
                <w:szCs w:val="24"/>
              </w:rPr>
              <w:t xml:space="preserve"> ул. Центральная </w:t>
            </w:r>
            <w:r w:rsidR="00F602AF" w:rsidRPr="00474CBC">
              <w:rPr>
                <w:color w:val="auto"/>
                <w:sz w:val="24"/>
                <w:szCs w:val="24"/>
              </w:rPr>
              <w:t>реконструкция (генеральный план Татарско-</w:t>
            </w:r>
            <w:proofErr w:type="spellStart"/>
            <w:r w:rsidR="00F602AF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F602AF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F602AF"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="00F602AF" w:rsidRPr="00474CBC">
              <w:rPr>
                <w:color w:val="auto"/>
                <w:sz w:val="24"/>
                <w:szCs w:val="24"/>
              </w:rPr>
              <w:t xml:space="preserve"> СП ЕМР РТ</w:t>
            </w:r>
            <w:proofErr w:type="gram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E14948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FF41F3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500,0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175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CBC" w:rsidRDefault="00FF41F3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F602AF" w:rsidRPr="00474CBC" w:rsidRDefault="00F602AF" w:rsidP="00C435CF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 Новое строительство д.</w:t>
            </w:r>
            <w:r w:rsidR="00C435CF" w:rsidRPr="00474CB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Айталан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 ул. Центральная (генеральный план Татарско-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Pr="00474CBC">
              <w:rPr>
                <w:color w:val="auto"/>
                <w:sz w:val="24"/>
                <w:szCs w:val="24"/>
              </w:rPr>
              <w:t>Дюмского</w:t>
            </w:r>
            <w:proofErr w:type="spellEnd"/>
            <w:r w:rsidRPr="00474CBC">
              <w:rPr>
                <w:color w:val="auto"/>
                <w:sz w:val="24"/>
                <w:szCs w:val="24"/>
              </w:rPr>
              <w:t xml:space="preserve"> СП ЕМР РТ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CBC" w:rsidRDefault="00F602AF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CBC" w:rsidRDefault="00F602AF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399,1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CBC" w:rsidRDefault="00F602AF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CBC" w:rsidRDefault="00F602AF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CBC" w:rsidRDefault="00F602AF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204,2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CBC" w:rsidRDefault="00F602AF" w:rsidP="00C435CF">
            <w:pPr>
              <w:pStyle w:val="afffffff8"/>
              <w:spacing w:line="240" w:lineRule="auto"/>
              <w:ind w:left="-95" w:right="-109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175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CBC" w:rsidRDefault="008F40C8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8F40C8" w:rsidRPr="00474CBC" w:rsidRDefault="008F40C8" w:rsidP="00C435CF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Установка дорожных знаков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CBC" w:rsidRDefault="008F40C8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CBC" w:rsidRDefault="008F40C8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CBC" w:rsidRDefault="008F40C8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CBC" w:rsidRDefault="00301179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10,0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CBC" w:rsidRDefault="007317EE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</w:t>
            </w:r>
            <w:r w:rsidR="00301179" w:rsidRPr="00474CBC">
              <w:rPr>
                <w:color w:val="auto"/>
                <w:sz w:val="24"/>
                <w:szCs w:val="24"/>
              </w:rPr>
              <w:t>0,0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CBC" w:rsidRDefault="00301179" w:rsidP="00C435CF">
            <w:pPr>
              <w:pStyle w:val="afffffff8"/>
              <w:spacing w:line="240" w:lineRule="auto"/>
              <w:ind w:left="-95" w:right="-109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Местный бюджет</w:t>
            </w:r>
          </w:p>
        </w:tc>
      </w:tr>
      <w:tr w:rsidR="00474CBC" w:rsidRPr="00474CBC" w:rsidTr="00567467">
        <w:trPr>
          <w:trHeight w:val="175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67467" w:rsidRPr="00474CBC" w:rsidRDefault="00567467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567467" w:rsidRPr="00474CBC" w:rsidRDefault="00567467" w:rsidP="00C435CF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Приобретение щебня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67467" w:rsidRPr="00474CBC" w:rsidRDefault="00567467" w:rsidP="00567467">
            <w:pPr>
              <w:pStyle w:val="afffffff8"/>
              <w:spacing w:line="240" w:lineRule="auto"/>
              <w:ind w:left="-113" w:right="-103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67467" w:rsidRPr="00474CBC" w:rsidRDefault="00567467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10,0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67467" w:rsidRPr="00474CBC" w:rsidRDefault="00567467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67467" w:rsidRPr="00474CBC" w:rsidRDefault="00567467" w:rsidP="00567467">
            <w:pPr>
              <w:pStyle w:val="afffffff8"/>
              <w:spacing w:line="240" w:lineRule="auto"/>
              <w:ind w:left="-115" w:right="-105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67467" w:rsidRPr="00474CBC" w:rsidRDefault="00567467" w:rsidP="00567467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7467" w:rsidRPr="00474CBC" w:rsidRDefault="00567467" w:rsidP="00C435CF">
            <w:pPr>
              <w:pStyle w:val="afffffff8"/>
              <w:spacing w:line="240" w:lineRule="auto"/>
              <w:ind w:left="-95" w:right="-109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474CBC" w:rsidRPr="00474CBC" w:rsidTr="00567467">
        <w:trPr>
          <w:trHeight w:val="30"/>
        </w:trPr>
        <w:tc>
          <w:tcPr>
            <w:tcW w:w="1619" w:type="pct"/>
            <w:gridSpan w:val="4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ind w:left="-123" w:right="-102"/>
              <w:jc w:val="righ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Итого по годам: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212C2F" w:rsidP="00567467">
            <w:pPr>
              <w:pStyle w:val="afffffff8"/>
              <w:spacing w:line="240" w:lineRule="auto"/>
              <w:ind w:left="-112" w:right="-10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Pr="00474CBC">
              <w:rPr>
                <w:color w:val="auto"/>
                <w:sz w:val="24"/>
                <w:szCs w:val="24"/>
              </w:rPr>
              <w:t>4</w:t>
            </w:r>
            <w:r w:rsidR="00FC5C6A" w:rsidRPr="00474CBC">
              <w:rPr>
                <w:color w:val="auto"/>
                <w:sz w:val="24"/>
                <w:szCs w:val="24"/>
              </w:rPr>
              <w:t>5</w:t>
            </w:r>
            <w:r w:rsidRPr="00474CBC">
              <w:rPr>
                <w:color w:val="auto"/>
                <w:sz w:val="24"/>
                <w:szCs w:val="24"/>
              </w:rPr>
              <w:t>0,0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C83083" w:rsidP="00567467">
            <w:pPr>
              <w:pStyle w:val="afffffff8"/>
              <w:spacing w:line="240" w:lineRule="auto"/>
              <w:ind w:left="-112" w:right="-10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="00FC5C6A" w:rsidRPr="00474CBC">
              <w:rPr>
                <w:color w:val="auto"/>
                <w:sz w:val="24"/>
                <w:szCs w:val="24"/>
              </w:rPr>
              <w:t>409</w:t>
            </w:r>
            <w:r w:rsidRPr="00474CBC">
              <w:rPr>
                <w:color w:val="auto"/>
                <w:sz w:val="24"/>
                <w:szCs w:val="24"/>
              </w:rPr>
              <w:t>,1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CBC" w:rsidRDefault="00AD15B0" w:rsidP="00567467">
            <w:pPr>
              <w:pStyle w:val="afffffff8"/>
              <w:spacing w:line="240" w:lineRule="auto"/>
              <w:ind w:left="-112" w:right="-10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</w:t>
            </w:r>
            <w:r w:rsidR="00567467" w:rsidRPr="00474CBC">
              <w:rPr>
                <w:color w:val="auto"/>
                <w:sz w:val="24"/>
                <w:szCs w:val="24"/>
              </w:rPr>
              <w:t> </w:t>
            </w:r>
            <w:r w:rsidRPr="00474CBC">
              <w:rPr>
                <w:color w:val="auto"/>
                <w:sz w:val="24"/>
                <w:szCs w:val="24"/>
              </w:rPr>
              <w:t>3</w:t>
            </w:r>
            <w:r w:rsidR="00FC5C6A" w:rsidRPr="00474CBC">
              <w:rPr>
                <w:color w:val="auto"/>
                <w:sz w:val="24"/>
                <w:szCs w:val="24"/>
              </w:rPr>
              <w:t>3</w:t>
            </w:r>
            <w:r w:rsidRPr="00474CBC">
              <w:rPr>
                <w:color w:val="auto"/>
                <w:sz w:val="24"/>
                <w:szCs w:val="24"/>
              </w:rPr>
              <w:t>5</w:t>
            </w:r>
            <w:r w:rsidR="00567467" w:rsidRPr="00474CBC">
              <w:rPr>
                <w:color w:val="auto"/>
                <w:sz w:val="24"/>
                <w:szCs w:val="24"/>
              </w:rPr>
              <w:t>,0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AD15B0" w:rsidP="00567467">
            <w:pPr>
              <w:pStyle w:val="afffffff8"/>
              <w:spacing w:line="240" w:lineRule="auto"/>
              <w:ind w:left="-112" w:right="-10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  <w:r w:rsidR="00567467" w:rsidRPr="00474CBC">
              <w:rPr>
                <w:color w:val="auto"/>
                <w:sz w:val="24"/>
                <w:szCs w:val="24"/>
              </w:rPr>
              <w:t> </w:t>
            </w:r>
            <w:r w:rsidRPr="00474CBC">
              <w:rPr>
                <w:color w:val="auto"/>
                <w:sz w:val="24"/>
                <w:szCs w:val="24"/>
              </w:rPr>
              <w:t>9</w:t>
            </w:r>
            <w:r w:rsidR="00FC5C6A" w:rsidRPr="00474CBC">
              <w:rPr>
                <w:color w:val="auto"/>
                <w:sz w:val="24"/>
                <w:szCs w:val="24"/>
              </w:rPr>
              <w:t>8</w:t>
            </w:r>
            <w:r w:rsidRPr="00474CBC">
              <w:rPr>
                <w:color w:val="auto"/>
                <w:sz w:val="24"/>
                <w:szCs w:val="24"/>
              </w:rPr>
              <w:t>5</w:t>
            </w:r>
            <w:r w:rsidR="00567467" w:rsidRPr="00474CBC">
              <w:rPr>
                <w:color w:val="auto"/>
                <w:sz w:val="24"/>
                <w:szCs w:val="24"/>
              </w:rPr>
              <w:t>,0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3E5BAB" w:rsidP="007317EE">
            <w:pPr>
              <w:pStyle w:val="afffffff8"/>
              <w:spacing w:line="240" w:lineRule="auto"/>
              <w:ind w:left="-112" w:right="-10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70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4</w:t>
            </w:r>
            <w:r w:rsidR="007317EE" w:rsidRPr="00474CBC">
              <w:rPr>
                <w:color w:val="auto"/>
                <w:sz w:val="24"/>
                <w:szCs w:val="24"/>
              </w:rPr>
              <w:t>7</w:t>
            </w:r>
            <w:r w:rsidR="00FC5C6A" w:rsidRPr="00474CBC">
              <w:rPr>
                <w:color w:val="auto"/>
                <w:sz w:val="24"/>
                <w:szCs w:val="24"/>
              </w:rPr>
              <w:t>4</w:t>
            </w:r>
            <w:r w:rsidRPr="00474CBC">
              <w:rPr>
                <w:color w:val="auto"/>
                <w:sz w:val="24"/>
                <w:szCs w:val="24"/>
              </w:rPr>
              <w:t>,2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CBC" w:rsidRDefault="00054A95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-</w:t>
            </w:r>
          </w:p>
        </w:tc>
      </w:tr>
      <w:tr w:rsidR="00474CBC" w:rsidRPr="00474CBC" w:rsidTr="00567467">
        <w:trPr>
          <w:trHeight w:val="457"/>
        </w:trPr>
        <w:tc>
          <w:tcPr>
            <w:tcW w:w="1619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CBC" w:rsidRDefault="0080759E" w:rsidP="00474BD2">
            <w:pPr>
              <w:pStyle w:val="afffffff8"/>
              <w:spacing w:line="240" w:lineRule="auto"/>
              <w:jc w:val="righ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Итого (в разрезе источников финансирования):</w:t>
            </w:r>
          </w:p>
        </w:tc>
        <w:tc>
          <w:tcPr>
            <w:tcW w:w="2434" w:type="pct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CBC" w:rsidRDefault="00AD15B0" w:rsidP="00FC5C6A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 </w:t>
            </w:r>
            <w:r w:rsidR="00FC5C6A" w:rsidRPr="00474CBC">
              <w:rPr>
                <w:color w:val="auto"/>
                <w:sz w:val="24"/>
                <w:szCs w:val="24"/>
              </w:rPr>
              <w:t xml:space="preserve"> 81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</w:t>
            </w:r>
            <w:r w:rsidR="00FC5C6A" w:rsidRPr="00474CBC">
              <w:rPr>
                <w:color w:val="auto"/>
                <w:sz w:val="24"/>
                <w:szCs w:val="24"/>
              </w:rPr>
              <w:t>573,3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CBC" w:rsidRDefault="0080759E" w:rsidP="00474BD2">
            <w:pPr>
              <w:pStyle w:val="afffffff8"/>
              <w:spacing w:line="240" w:lineRule="auto"/>
              <w:ind w:left="-104" w:right="-107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Региональный бюджет</w:t>
            </w:r>
          </w:p>
        </w:tc>
      </w:tr>
      <w:tr w:rsidR="00474CBC" w:rsidRPr="00474CBC" w:rsidTr="00567467">
        <w:trPr>
          <w:trHeight w:val="30"/>
        </w:trPr>
        <w:tc>
          <w:tcPr>
            <w:tcW w:w="1619" w:type="pct"/>
            <w:gridSpan w:val="4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CBC" w:rsidRDefault="0080759E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43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CBC" w:rsidRDefault="007317EE" w:rsidP="00474BD2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8</w:t>
            </w:r>
            <w:r w:rsidR="00FC5C6A" w:rsidRPr="00474CBC">
              <w:rPr>
                <w:color w:val="auto"/>
                <w:sz w:val="24"/>
                <w:szCs w:val="24"/>
              </w:rPr>
              <w:t>0</w:t>
            </w:r>
            <w:r w:rsidR="00567467" w:rsidRPr="00474CBC">
              <w:rPr>
                <w:color w:val="auto"/>
                <w:sz w:val="24"/>
                <w:szCs w:val="24"/>
              </w:rPr>
              <w:t>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9E" w:rsidRPr="00474CBC" w:rsidRDefault="0080759E" w:rsidP="00474BD2">
            <w:pPr>
              <w:pStyle w:val="afffffff8"/>
              <w:spacing w:line="240" w:lineRule="auto"/>
              <w:ind w:left="-104" w:right="-107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Местный бюджет</w:t>
            </w:r>
          </w:p>
        </w:tc>
      </w:tr>
      <w:tr w:rsidR="00474CBC" w:rsidRPr="00474CBC" w:rsidTr="00567467">
        <w:trPr>
          <w:trHeight w:val="30"/>
        </w:trPr>
        <w:tc>
          <w:tcPr>
            <w:tcW w:w="161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CBC" w:rsidRDefault="0080759E" w:rsidP="00474BD2">
            <w:pPr>
              <w:pStyle w:val="afffffff8"/>
              <w:spacing w:line="240" w:lineRule="auto"/>
              <w:jc w:val="righ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Всего:</w:t>
            </w:r>
          </w:p>
        </w:tc>
        <w:tc>
          <w:tcPr>
            <w:tcW w:w="338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CBC" w:rsidRDefault="00C83083" w:rsidP="007317EE">
            <w:pPr>
              <w:pStyle w:val="afffffff8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81</w:t>
            </w:r>
            <w:r w:rsidR="00567467" w:rsidRPr="00474CBC">
              <w:rPr>
                <w:color w:val="auto"/>
                <w:sz w:val="24"/>
                <w:szCs w:val="24"/>
              </w:rPr>
              <w:t xml:space="preserve"> 6</w:t>
            </w:r>
            <w:r w:rsidR="007317EE" w:rsidRPr="00474CBC">
              <w:rPr>
                <w:color w:val="auto"/>
                <w:sz w:val="24"/>
                <w:szCs w:val="24"/>
              </w:rPr>
              <w:t>5</w:t>
            </w:r>
            <w:r w:rsidRPr="00474CBC">
              <w:rPr>
                <w:color w:val="auto"/>
                <w:sz w:val="24"/>
                <w:szCs w:val="24"/>
              </w:rPr>
              <w:t>3,3</w:t>
            </w:r>
          </w:p>
        </w:tc>
      </w:tr>
    </w:tbl>
    <w:p w:rsidR="00772D4D" w:rsidRPr="00474CBC" w:rsidRDefault="004E67E5" w:rsidP="00474BD2">
      <w:pPr>
        <w:pStyle w:val="10"/>
        <w:spacing w:line="240" w:lineRule="auto"/>
        <w:rPr>
          <w:b/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lastRenderedPageBreak/>
        <w:tab/>
      </w:r>
      <w:bookmarkStart w:id="89" w:name="_Toc516746700"/>
      <w:r w:rsidR="00772D4D" w:rsidRPr="00474CBC">
        <w:rPr>
          <w:b/>
          <w:color w:val="auto"/>
          <w:sz w:val="24"/>
          <w:szCs w:val="24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89"/>
    </w:p>
    <w:p w:rsidR="00EB55B3" w:rsidRPr="00474CBC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bCs/>
          <w:iCs/>
          <w:sz w:val="24"/>
          <w:szCs w:val="24"/>
        </w:rPr>
        <w:t xml:space="preserve">Оценка эффективности мероприятий </w:t>
      </w:r>
      <w:r w:rsidRPr="00474CBC">
        <w:rPr>
          <w:sz w:val="24"/>
          <w:szCs w:val="24"/>
        </w:rPr>
        <w:t>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МО</w:t>
      </w:r>
      <w:r w:rsidR="00054A95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</w:t>
      </w:r>
      <w:r w:rsidR="00FD40D2" w:rsidRPr="00474CBC">
        <w:rPr>
          <w:sz w:val="24"/>
          <w:szCs w:val="24"/>
        </w:rPr>
        <w:t>Татарско-</w:t>
      </w:r>
      <w:proofErr w:type="spellStart"/>
      <w:r w:rsidR="00FD40D2" w:rsidRPr="00474CBC">
        <w:rPr>
          <w:sz w:val="24"/>
          <w:szCs w:val="24"/>
        </w:rPr>
        <w:t>Дюм</w:t>
      </w:r>
      <w:proofErr w:type="spellEnd"/>
      <w:r w:rsidR="00FD40D2" w:rsidRPr="00474CBC">
        <w:rPr>
          <w:sz w:val="24"/>
          <w:szCs w:val="24"/>
        </w:rPr>
        <w:t>-</w:t>
      </w:r>
      <w:proofErr w:type="spellStart"/>
      <w:r w:rsidR="00FD40D2" w:rsidRPr="00474CBC">
        <w:rPr>
          <w:sz w:val="24"/>
          <w:szCs w:val="24"/>
        </w:rPr>
        <w:t>Дюмское</w:t>
      </w:r>
      <w:proofErr w:type="spellEnd"/>
      <w:r w:rsidR="00FD40D2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>» 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EB55B3" w:rsidRPr="00474CBC" w:rsidRDefault="00EB55B3" w:rsidP="00474BD2">
      <w:pPr>
        <w:pStyle w:val="afffffffe"/>
        <w:spacing w:line="240" w:lineRule="auto"/>
        <w:rPr>
          <w:bCs/>
          <w:iCs/>
          <w:sz w:val="24"/>
          <w:szCs w:val="24"/>
        </w:rPr>
      </w:pPr>
      <w:r w:rsidRPr="00474CBC">
        <w:rPr>
          <w:bCs/>
          <w:iCs/>
          <w:sz w:val="24"/>
          <w:szCs w:val="24"/>
        </w:rPr>
        <w:t>Социально-экономический эффект от улучшения состояния дорожной сети муниципального образования выражается в следующем:</w:t>
      </w:r>
    </w:p>
    <w:p w:rsidR="00EB55B3" w:rsidRPr="00474CBC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 повышение комфорта и удобства поездок, уменьшение риска ДТП за счет улучшения качественных показателей сети дорог;</w:t>
      </w:r>
    </w:p>
    <w:p w:rsidR="00EB55B3" w:rsidRPr="00474CBC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экономия времени за счет увеличения средней скорости движения;</w:t>
      </w:r>
    </w:p>
    <w:p w:rsidR="00EB55B3" w:rsidRPr="00474CBC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снижение затрат на транспортные перевозки как для граждан, так и для предприятий и организаций муниципального образования;</w:t>
      </w:r>
    </w:p>
    <w:p w:rsidR="00EB55B3" w:rsidRPr="00474CBC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bCs/>
          <w:iCs/>
          <w:sz w:val="24"/>
          <w:szCs w:val="24"/>
        </w:rPr>
      </w:pPr>
      <w:r w:rsidRPr="00474CBC">
        <w:rPr>
          <w:sz w:val="24"/>
          <w:szCs w:val="24"/>
        </w:rPr>
        <w:t>обеспечение доступности и повышение качества оказания транспортных услуг при перевозке пассажиров автомобильным транспортом по регулярным маршрутам.</w:t>
      </w:r>
    </w:p>
    <w:p w:rsidR="00EB55B3" w:rsidRPr="00474CBC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Оценка эффективности реализации программы осуществляется по итогам ее исполнения за отчетный период, и в целом – после завершения реализации программы. Критериями оценки являются: эффективность, результативность, финансовое исполнение.</w:t>
      </w:r>
    </w:p>
    <w:p w:rsidR="00EB55B3" w:rsidRPr="00474CBC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Эффективность отражает соотношение результатов, достигнутых в процессе реализации Программы и финансовых затрат, связанных с ее 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утвержденных на очередной финансовый год.</w:t>
      </w:r>
    </w:p>
    <w:p w:rsidR="00EB55B3" w:rsidRPr="00474CBC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>Характеристика мероприятий ПКРТИ МО</w:t>
      </w:r>
      <w:r w:rsidR="003A7153" w:rsidRPr="00474CBC">
        <w:rPr>
          <w:sz w:val="24"/>
          <w:szCs w:val="24"/>
        </w:rPr>
        <w:t xml:space="preserve"> </w:t>
      </w:r>
      <w:r w:rsidRPr="00474CBC">
        <w:rPr>
          <w:sz w:val="24"/>
          <w:szCs w:val="24"/>
        </w:rPr>
        <w:t>«</w:t>
      </w:r>
      <w:r w:rsidR="00FD40D2" w:rsidRPr="00474CBC">
        <w:rPr>
          <w:sz w:val="24"/>
          <w:szCs w:val="24"/>
        </w:rPr>
        <w:t>Татарско-</w:t>
      </w:r>
      <w:proofErr w:type="spellStart"/>
      <w:r w:rsidR="00FD40D2" w:rsidRPr="00474CBC">
        <w:rPr>
          <w:sz w:val="24"/>
          <w:szCs w:val="24"/>
        </w:rPr>
        <w:t>Дюм</w:t>
      </w:r>
      <w:proofErr w:type="spellEnd"/>
      <w:r w:rsidR="00FD40D2" w:rsidRPr="00474CBC">
        <w:rPr>
          <w:sz w:val="24"/>
          <w:szCs w:val="24"/>
        </w:rPr>
        <w:t>-</w:t>
      </w:r>
      <w:proofErr w:type="spellStart"/>
      <w:r w:rsidR="00FD40D2" w:rsidRPr="00474CBC">
        <w:rPr>
          <w:sz w:val="24"/>
          <w:szCs w:val="24"/>
        </w:rPr>
        <w:t>Дюмское</w:t>
      </w:r>
      <w:proofErr w:type="spellEnd"/>
      <w:r w:rsidR="00FD40D2" w:rsidRPr="00474CBC">
        <w:rPr>
          <w:sz w:val="24"/>
          <w:szCs w:val="24"/>
        </w:rPr>
        <w:t xml:space="preserve"> сельское поселение</w:t>
      </w:r>
      <w:r w:rsidRPr="00474CBC">
        <w:rPr>
          <w:sz w:val="24"/>
          <w:szCs w:val="24"/>
        </w:rPr>
        <w:t xml:space="preserve">» приведена в таблице </w:t>
      </w:r>
      <w:r w:rsidR="00962B6A" w:rsidRPr="00474CBC">
        <w:rPr>
          <w:sz w:val="24"/>
          <w:szCs w:val="24"/>
        </w:rPr>
        <w:t>1</w:t>
      </w:r>
      <w:r w:rsidR="008537E2" w:rsidRPr="00474CBC">
        <w:rPr>
          <w:sz w:val="24"/>
          <w:szCs w:val="24"/>
        </w:rPr>
        <w:t>3</w:t>
      </w:r>
      <w:r w:rsidRPr="00474CBC">
        <w:rPr>
          <w:sz w:val="24"/>
          <w:szCs w:val="24"/>
        </w:rPr>
        <w:t>.</w:t>
      </w:r>
    </w:p>
    <w:p w:rsidR="00EB55B3" w:rsidRPr="00474CBC" w:rsidRDefault="00EB55B3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 xml:space="preserve">Таблица </w:t>
      </w:r>
      <w:r w:rsidR="00962B6A" w:rsidRPr="00474CBC">
        <w:rPr>
          <w:color w:val="auto"/>
          <w:sz w:val="24"/>
          <w:szCs w:val="24"/>
        </w:rPr>
        <w:t>1</w:t>
      </w:r>
      <w:r w:rsidR="008537E2" w:rsidRPr="00474CBC">
        <w:rPr>
          <w:color w:val="auto"/>
          <w:sz w:val="24"/>
          <w:szCs w:val="24"/>
        </w:rPr>
        <w:t>3</w:t>
      </w:r>
      <w:r w:rsidRPr="00474CBC">
        <w:rPr>
          <w:color w:val="auto"/>
          <w:sz w:val="24"/>
          <w:szCs w:val="24"/>
        </w:rPr>
        <w:t xml:space="preserve"> – Характеристика мероприятий ПКРТИ МО</w:t>
      </w:r>
      <w:r w:rsidR="003A7153" w:rsidRPr="00474CBC">
        <w:rPr>
          <w:color w:val="auto"/>
          <w:sz w:val="24"/>
          <w:szCs w:val="24"/>
        </w:rPr>
        <w:t xml:space="preserve"> </w:t>
      </w:r>
      <w:r w:rsidRPr="00474CBC">
        <w:rPr>
          <w:color w:val="auto"/>
          <w:sz w:val="24"/>
          <w:szCs w:val="24"/>
        </w:rPr>
        <w:t>«</w:t>
      </w:r>
      <w:r w:rsidR="00FD40D2" w:rsidRPr="00474CBC">
        <w:rPr>
          <w:color w:val="auto"/>
          <w:sz w:val="24"/>
          <w:szCs w:val="24"/>
        </w:rPr>
        <w:t>Татарско-</w:t>
      </w:r>
      <w:proofErr w:type="spellStart"/>
      <w:r w:rsidR="00FD40D2" w:rsidRPr="00474CBC">
        <w:rPr>
          <w:color w:val="auto"/>
          <w:sz w:val="24"/>
          <w:szCs w:val="24"/>
        </w:rPr>
        <w:t>Дюм</w:t>
      </w:r>
      <w:proofErr w:type="spellEnd"/>
      <w:r w:rsidR="00FD40D2" w:rsidRPr="00474CBC">
        <w:rPr>
          <w:color w:val="auto"/>
          <w:sz w:val="24"/>
          <w:szCs w:val="24"/>
        </w:rPr>
        <w:t>-</w:t>
      </w:r>
      <w:proofErr w:type="spellStart"/>
      <w:r w:rsidR="00FD40D2" w:rsidRPr="00474CBC">
        <w:rPr>
          <w:color w:val="auto"/>
          <w:sz w:val="24"/>
          <w:szCs w:val="24"/>
        </w:rPr>
        <w:t>Дюмское</w:t>
      </w:r>
      <w:proofErr w:type="spellEnd"/>
      <w:r w:rsidR="00FD40D2" w:rsidRPr="00474CBC">
        <w:rPr>
          <w:color w:val="auto"/>
          <w:sz w:val="24"/>
          <w:szCs w:val="24"/>
        </w:rPr>
        <w:t xml:space="preserve"> сельское поселение</w:t>
      </w:r>
      <w:r w:rsidRPr="00474CBC">
        <w:rPr>
          <w:color w:val="auto"/>
          <w:sz w:val="24"/>
          <w:szCs w:val="24"/>
        </w:rPr>
        <w:t>»</w:t>
      </w:r>
    </w:p>
    <w:tbl>
      <w:tblPr>
        <w:tblW w:w="494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15"/>
        <w:gridCol w:w="3095"/>
        <w:gridCol w:w="3982"/>
        <w:gridCol w:w="2258"/>
      </w:tblGrid>
      <w:tr w:rsidR="00474CBC" w:rsidRPr="00474CBC" w:rsidTr="001A4BCC">
        <w:trPr>
          <w:trHeight w:val="1132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left="-105" w:right="-131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11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left="-113" w:right="-113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 нормативам градостроительного проектирования</w:t>
            </w:r>
          </w:p>
        </w:tc>
      </w:tr>
      <w:tr w:rsidR="00474CBC" w:rsidRPr="00474CBC" w:rsidTr="001A4BCC">
        <w:trPr>
          <w:cantSplit/>
          <w:trHeight w:val="269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15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</w:t>
            </w:r>
          </w:p>
        </w:tc>
      </w:tr>
      <w:tr w:rsidR="00474CBC" w:rsidRPr="00474CBC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left="-105" w:right="-113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Цель: развитие современной, эффективной и безопасной транспортной инфраструктуры МО «</w:t>
            </w:r>
            <w:r w:rsidR="004B2D3B" w:rsidRPr="00474CBC">
              <w:rPr>
                <w:color w:val="auto"/>
                <w:sz w:val="24"/>
                <w:szCs w:val="24"/>
              </w:rPr>
              <w:t>Татарско-</w:t>
            </w:r>
            <w:proofErr w:type="spellStart"/>
            <w:r w:rsidR="004B2D3B" w:rsidRPr="00474CBC">
              <w:rPr>
                <w:color w:val="auto"/>
                <w:sz w:val="24"/>
                <w:szCs w:val="24"/>
              </w:rPr>
              <w:t>Дюм</w:t>
            </w:r>
            <w:proofErr w:type="spellEnd"/>
            <w:r w:rsidR="004B2D3B" w:rsidRPr="00474CBC">
              <w:rPr>
                <w:color w:val="auto"/>
                <w:sz w:val="24"/>
                <w:szCs w:val="24"/>
              </w:rPr>
              <w:t>-</w:t>
            </w:r>
            <w:proofErr w:type="spellStart"/>
            <w:r w:rsidR="004B2D3B" w:rsidRPr="00474CBC">
              <w:rPr>
                <w:color w:val="auto"/>
                <w:sz w:val="24"/>
                <w:szCs w:val="24"/>
              </w:rPr>
              <w:t>Дюмское</w:t>
            </w:r>
            <w:proofErr w:type="spellEnd"/>
            <w:r w:rsidR="004B2D3B" w:rsidRPr="00474CBC">
              <w:rPr>
                <w:color w:val="auto"/>
                <w:sz w:val="24"/>
                <w:szCs w:val="24"/>
              </w:rPr>
              <w:t xml:space="preserve"> сельское поселение</w:t>
            </w:r>
            <w:r w:rsidRPr="00474CBC">
              <w:rPr>
                <w:color w:val="auto"/>
                <w:sz w:val="24"/>
                <w:szCs w:val="24"/>
              </w:rPr>
              <w:t xml:space="preserve">», обеспечивающей высокий уровень доступности и качества оказываемых услуг транспортного комплекса для населения </w:t>
            </w:r>
            <w:r w:rsidR="001A4BCC" w:rsidRPr="00474CBC">
              <w:rPr>
                <w:color w:val="auto"/>
                <w:sz w:val="24"/>
                <w:szCs w:val="24"/>
              </w:rPr>
              <w:t>МО</w:t>
            </w:r>
          </w:p>
        </w:tc>
      </w:tr>
      <w:tr w:rsidR="00474CBC" w:rsidRPr="00474CBC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Задача: повышение эффективности и качества транспортного обслуживания</w:t>
            </w:r>
          </w:p>
        </w:tc>
      </w:tr>
      <w:tr w:rsidR="00474CBC" w:rsidRPr="00474CBC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Автомобильный транспорт</w:t>
            </w:r>
          </w:p>
        </w:tc>
      </w:tr>
      <w:tr w:rsidR="00474CBC" w:rsidRPr="00474CBC" w:rsidTr="001A4BCC">
        <w:trPr>
          <w:trHeight w:val="286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CBC" w:rsidRDefault="00CD5EC0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Строительство улично-дорожной сети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962B6A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Увеличение протяженности дорог общего пользования</w:t>
            </w:r>
            <w:r w:rsidR="00376CBA" w:rsidRPr="00474CBC">
              <w:rPr>
                <w:color w:val="auto"/>
                <w:sz w:val="24"/>
                <w:szCs w:val="24"/>
              </w:rPr>
              <w:t>, повышение качества</w:t>
            </w:r>
            <w:r w:rsidR="005A0340" w:rsidRPr="00474CBC">
              <w:rPr>
                <w:color w:val="auto"/>
                <w:sz w:val="24"/>
                <w:szCs w:val="24"/>
              </w:rPr>
              <w:t xml:space="preserve"> обслуживания населения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CBC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</w:t>
            </w:r>
          </w:p>
        </w:tc>
      </w:tr>
      <w:tr w:rsidR="00474CBC" w:rsidRPr="00474CBC" w:rsidTr="001A4BCC">
        <w:tblPrEx>
          <w:tblCellMar>
            <w:top w:w="15" w:type="dxa"/>
            <w:bottom w:w="15" w:type="dxa"/>
          </w:tblCellMar>
        </w:tblPrEx>
        <w:trPr>
          <w:trHeight w:val="653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CBC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D5EC0" w:rsidRPr="00474CBC" w:rsidRDefault="00CD5EC0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Реконструкция улично-дорожной сети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CBC" w:rsidRDefault="00376CBA" w:rsidP="00474BD2">
            <w:pPr>
              <w:widowControl/>
              <w:suppressAutoHyphens w:val="0"/>
              <w:spacing w:line="240" w:lineRule="auto"/>
              <w:ind w:right="-111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Повышение</w:t>
            </w:r>
            <w:r w:rsidR="00CD5EC0" w:rsidRPr="00474CBC">
              <w:rPr>
                <w:color w:val="auto"/>
                <w:sz w:val="24"/>
                <w:szCs w:val="24"/>
              </w:rPr>
              <w:t xml:space="preserve"> качества обслуживания населения, снижение времени в пути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CBC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</w:t>
            </w:r>
          </w:p>
        </w:tc>
      </w:tr>
      <w:tr w:rsidR="00474CBC" w:rsidRPr="00474CBC" w:rsidTr="001A4BCC">
        <w:tblPrEx>
          <w:tblCellMar>
            <w:top w:w="15" w:type="dxa"/>
            <w:bottom w:w="15" w:type="dxa"/>
          </w:tblCellMar>
        </w:tblPrEx>
        <w:trPr>
          <w:trHeight w:val="1526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CBC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D5EC0" w:rsidRPr="00474CBC" w:rsidRDefault="001A4BCC" w:rsidP="00474BD2">
            <w:pPr>
              <w:pStyle w:val="afffffff8"/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Капитальный ремонт</w:t>
            </w:r>
            <w:r w:rsidR="00CD5EC0" w:rsidRPr="00474CBC">
              <w:rPr>
                <w:color w:val="auto"/>
                <w:sz w:val="24"/>
                <w:szCs w:val="24"/>
              </w:rPr>
              <w:t xml:space="preserve"> подъезда к </w:t>
            </w:r>
            <w:r w:rsidRPr="00474CBC">
              <w:rPr>
                <w:color w:val="auto"/>
                <w:sz w:val="24"/>
                <w:szCs w:val="24"/>
              </w:rPr>
              <w:t>с/х объектам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CBC" w:rsidRDefault="00CD5EC0" w:rsidP="00474BD2">
            <w:pPr>
              <w:pStyle w:val="afffffff8"/>
              <w:spacing w:line="240" w:lineRule="auto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Развитие агропромышленного комплекса, снижение уровня негативного воздействия вредных выбросов от ТС на экологическую обстановку и здоровье населения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CBC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</w:t>
            </w:r>
          </w:p>
        </w:tc>
      </w:tr>
      <w:tr w:rsidR="00474CBC" w:rsidRPr="00474CBC" w:rsidTr="001A4BCC">
        <w:tblPrEx>
          <w:tblCellMar>
            <w:top w:w="15" w:type="dxa"/>
            <w:bottom w:w="15" w:type="dxa"/>
          </w:tblCellMar>
        </w:tblPrEx>
        <w:trPr>
          <w:trHeight w:val="1167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CBC" w:rsidRDefault="005F26B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10F2C" w:rsidRPr="00474CBC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CBC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Повышение качества оказания услуг пассажирских перевозок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CBC" w:rsidRDefault="00C10F2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</w:t>
            </w:r>
          </w:p>
        </w:tc>
      </w:tr>
      <w:tr w:rsidR="00474CBC" w:rsidRPr="00474CBC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0F2C" w:rsidRPr="00474CBC" w:rsidRDefault="005F26B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0F2C" w:rsidRPr="00474CBC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Организация мест для временного хранения ТС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0F2C" w:rsidRPr="00474CBC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Увеличение доступности объектов </w:t>
            </w:r>
            <w:r w:rsidR="006E7093" w:rsidRPr="00474CBC">
              <w:rPr>
                <w:color w:val="auto"/>
                <w:sz w:val="24"/>
                <w:szCs w:val="24"/>
              </w:rPr>
              <w:t>досуга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0F2C" w:rsidRPr="00474CBC" w:rsidRDefault="00C10F2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</w:t>
            </w:r>
          </w:p>
        </w:tc>
      </w:tr>
      <w:tr w:rsidR="00474CBC" w:rsidRPr="00474CBC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CBC" w:rsidRDefault="001A4BC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CBC" w:rsidRDefault="001A4BC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Устройство линий электроосвещения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CBC" w:rsidRDefault="00A5489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Снижение вероятности ДТП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CBC" w:rsidRDefault="006E7093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</w:t>
            </w:r>
          </w:p>
        </w:tc>
      </w:tr>
      <w:tr w:rsidR="00474CBC" w:rsidRPr="00474CBC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CBC" w:rsidRDefault="001A4BC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CBC" w:rsidRDefault="001A4BC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Строительство тротуаров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CBC" w:rsidRDefault="006E7093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Снижение вероятности ДТП с участием пешеходов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CBC" w:rsidRDefault="006E7093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Соответствие</w:t>
            </w:r>
          </w:p>
        </w:tc>
      </w:tr>
    </w:tbl>
    <w:p w:rsidR="00EB55B3" w:rsidRPr="00474CBC" w:rsidRDefault="00EB55B3" w:rsidP="00474BD2">
      <w:pPr>
        <w:pStyle w:val="1ffa"/>
        <w:spacing w:before="200" w:line="240" w:lineRule="auto"/>
        <w:rPr>
          <w:rFonts w:cs="Times New Roman"/>
          <w:sz w:val="24"/>
          <w:szCs w:val="24"/>
        </w:rPr>
      </w:pPr>
      <w:r w:rsidRPr="00474CBC">
        <w:rPr>
          <w:rFonts w:cs="Times New Roman"/>
          <w:sz w:val="24"/>
          <w:szCs w:val="24"/>
        </w:rPr>
        <w:t xml:space="preserve">В таблице </w:t>
      </w:r>
      <w:r w:rsidR="00A02775" w:rsidRPr="00474CBC">
        <w:rPr>
          <w:rFonts w:cs="Times New Roman"/>
          <w:sz w:val="24"/>
          <w:szCs w:val="24"/>
        </w:rPr>
        <w:t>1</w:t>
      </w:r>
      <w:r w:rsidR="008537E2" w:rsidRPr="00474CBC">
        <w:rPr>
          <w:rFonts w:cs="Times New Roman"/>
          <w:sz w:val="24"/>
          <w:szCs w:val="24"/>
        </w:rPr>
        <w:t>4</w:t>
      </w:r>
      <w:r w:rsidRPr="00474CBC">
        <w:rPr>
          <w:rFonts w:cs="Times New Roman"/>
          <w:sz w:val="24"/>
          <w:szCs w:val="24"/>
        </w:rPr>
        <w:t xml:space="preserve"> представлены значения основных целевых показателей для оценки эффективности реализации мероприятий ПКРТИ по проектированию, строительству и реконструкции объектов транспортной инфраструктуры </w:t>
      </w:r>
      <w:r w:rsidR="00C10F2C" w:rsidRPr="00474CBC">
        <w:rPr>
          <w:rFonts w:cs="Times New Roman"/>
          <w:sz w:val="24"/>
          <w:szCs w:val="24"/>
        </w:rPr>
        <w:t>МО</w:t>
      </w:r>
      <w:r w:rsidR="00D76CDC" w:rsidRPr="00474CBC">
        <w:rPr>
          <w:rFonts w:cs="Times New Roman"/>
          <w:sz w:val="24"/>
          <w:szCs w:val="24"/>
        </w:rPr>
        <w:t> </w:t>
      </w:r>
      <w:r w:rsidR="00C10F2C" w:rsidRPr="00474CBC">
        <w:rPr>
          <w:rFonts w:cs="Times New Roman"/>
          <w:sz w:val="24"/>
          <w:szCs w:val="24"/>
        </w:rPr>
        <w:t>«</w:t>
      </w:r>
      <w:r w:rsidR="00BF3C7B" w:rsidRPr="00474CBC">
        <w:rPr>
          <w:rFonts w:cs="Times New Roman"/>
          <w:sz w:val="24"/>
          <w:szCs w:val="24"/>
        </w:rPr>
        <w:t>Татарско-</w:t>
      </w:r>
      <w:proofErr w:type="spellStart"/>
      <w:r w:rsidR="00BF3C7B" w:rsidRPr="00474CBC">
        <w:rPr>
          <w:rFonts w:cs="Times New Roman"/>
          <w:sz w:val="24"/>
          <w:szCs w:val="24"/>
        </w:rPr>
        <w:t>Дюм</w:t>
      </w:r>
      <w:proofErr w:type="spellEnd"/>
      <w:r w:rsidR="00BF3C7B" w:rsidRPr="00474CBC">
        <w:rPr>
          <w:rFonts w:cs="Times New Roman"/>
          <w:sz w:val="24"/>
          <w:szCs w:val="24"/>
        </w:rPr>
        <w:t>-</w:t>
      </w:r>
      <w:proofErr w:type="spellStart"/>
      <w:r w:rsidR="00BF3C7B" w:rsidRPr="00474CBC">
        <w:rPr>
          <w:rFonts w:cs="Times New Roman"/>
          <w:sz w:val="24"/>
          <w:szCs w:val="24"/>
        </w:rPr>
        <w:t>Дюмское</w:t>
      </w:r>
      <w:proofErr w:type="spellEnd"/>
      <w:r w:rsidR="00BF3C7B" w:rsidRPr="00474CBC">
        <w:rPr>
          <w:rFonts w:cs="Times New Roman"/>
          <w:sz w:val="24"/>
          <w:szCs w:val="24"/>
        </w:rPr>
        <w:t xml:space="preserve"> сельское поселение</w:t>
      </w:r>
      <w:r w:rsidR="00C10F2C" w:rsidRPr="00474CBC">
        <w:rPr>
          <w:rFonts w:cs="Times New Roman"/>
          <w:sz w:val="24"/>
          <w:szCs w:val="24"/>
        </w:rPr>
        <w:t>»</w:t>
      </w:r>
      <w:r w:rsidRPr="00474CBC">
        <w:rPr>
          <w:rFonts w:cs="Times New Roman"/>
          <w:sz w:val="24"/>
          <w:szCs w:val="24"/>
        </w:rPr>
        <w:t>.</w:t>
      </w:r>
    </w:p>
    <w:p w:rsidR="005E6BB1" w:rsidRPr="00474CBC" w:rsidRDefault="005E6BB1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CBC">
        <w:rPr>
          <w:color w:val="auto"/>
          <w:sz w:val="24"/>
          <w:szCs w:val="24"/>
        </w:rPr>
        <w:t>Таблица 1</w:t>
      </w:r>
      <w:r w:rsidR="008537E2" w:rsidRPr="00474CBC">
        <w:rPr>
          <w:color w:val="auto"/>
          <w:sz w:val="24"/>
          <w:szCs w:val="24"/>
        </w:rPr>
        <w:t>4</w:t>
      </w:r>
      <w:r w:rsidRPr="00474CBC">
        <w:rPr>
          <w:color w:val="auto"/>
          <w:sz w:val="24"/>
          <w:szCs w:val="24"/>
        </w:rPr>
        <w:t xml:space="preserve"> – Значения основных целевых показателей </w:t>
      </w:r>
      <w:r w:rsidRPr="00474CBC">
        <w:rPr>
          <w:rFonts w:eastAsiaTheme="minorHAnsi"/>
          <w:color w:val="auto"/>
          <w:sz w:val="24"/>
          <w:szCs w:val="24"/>
          <w:lang w:eastAsia="en-US"/>
        </w:rPr>
        <w:t xml:space="preserve">для оценки эффективности реализации мероприятий ПКРТИ транспортной инфраструктуры </w:t>
      </w:r>
    </w:p>
    <w:tbl>
      <w:tblPr>
        <w:tblStyle w:val="aff"/>
        <w:tblW w:w="4912" w:type="pct"/>
        <w:tblInd w:w="108" w:type="dxa"/>
        <w:tblLook w:val="04A0" w:firstRow="1" w:lastRow="0" w:firstColumn="1" w:lastColumn="0" w:noHBand="0" w:noVBand="1"/>
      </w:tblPr>
      <w:tblGrid>
        <w:gridCol w:w="2911"/>
        <w:gridCol w:w="68"/>
        <w:gridCol w:w="511"/>
        <w:gridCol w:w="54"/>
        <w:gridCol w:w="842"/>
        <w:gridCol w:w="33"/>
        <w:gridCol w:w="778"/>
        <w:gridCol w:w="97"/>
        <w:gridCol w:w="800"/>
        <w:gridCol w:w="76"/>
        <w:gridCol w:w="821"/>
        <w:gridCol w:w="54"/>
        <w:gridCol w:w="842"/>
        <w:gridCol w:w="33"/>
        <w:gridCol w:w="864"/>
        <w:gridCol w:w="12"/>
        <w:gridCol w:w="885"/>
      </w:tblGrid>
      <w:tr w:rsidR="00474CBC" w:rsidRPr="00474CBC" w:rsidTr="00F80CB4">
        <w:trPr>
          <w:trHeight w:val="340"/>
        </w:trPr>
        <w:tc>
          <w:tcPr>
            <w:tcW w:w="1504" w:type="pct"/>
            <w:vMerge w:val="restart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9" w:type="pct"/>
            <w:gridSpan w:val="2"/>
            <w:vMerge w:val="restart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127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Ед. изм.</w:t>
            </w:r>
          </w:p>
        </w:tc>
        <w:tc>
          <w:tcPr>
            <w:tcW w:w="3197" w:type="pct"/>
            <w:gridSpan w:val="14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Значение показателя, в том числе:</w:t>
            </w:r>
          </w:p>
        </w:tc>
      </w:tr>
      <w:tr w:rsidR="00474CBC" w:rsidRPr="00474CBC" w:rsidTr="00F80CB4">
        <w:trPr>
          <w:cantSplit/>
          <w:trHeight w:val="1134"/>
        </w:trPr>
        <w:tc>
          <w:tcPr>
            <w:tcW w:w="1504" w:type="pct"/>
            <w:vMerge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99" w:type="pct"/>
            <w:gridSpan w:val="2"/>
            <w:vMerge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2018 г. (базовый)</w:t>
            </w:r>
          </w:p>
        </w:tc>
        <w:tc>
          <w:tcPr>
            <w:tcW w:w="419" w:type="pct"/>
            <w:gridSpan w:val="2"/>
            <w:textDirection w:val="btLr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</w:t>
            </w:r>
            <w:r w:rsidR="00990327" w:rsidRPr="00474CBC">
              <w:rPr>
                <w:color w:val="auto"/>
                <w:sz w:val="24"/>
                <w:szCs w:val="24"/>
              </w:rPr>
              <w:t>2</w:t>
            </w:r>
            <w:r w:rsidRPr="00474CBC">
              <w:rPr>
                <w:color w:val="auto"/>
                <w:sz w:val="24"/>
                <w:szCs w:val="24"/>
              </w:rPr>
              <w:t xml:space="preserve">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2024 –</w:t>
            </w:r>
          </w:p>
          <w:p w:rsidR="005E6BB1" w:rsidRPr="00474CBC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2035 гг.</w:t>
            </w:r>
          </w:p>
        </w:tc>
      </w:tr>
      <w:tr w:rsidR="00474CBC" w:rsidRPr="00474CBC" w:rsidTr="000C714D">
        <w:trPr>
          <w:cantSplit/>
          <w:trHeight w:val="340"/>
        </w:trPr>
        <w:tc>
          <w:tcPr>
            <w:tcW w:w="5000" w:type="pct"/>
            <w:gridSpan w:val="17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Дорожная сеть</w:t>
            </w:r>
          </w:p>
        </w:tc>
      </w:tr>
      <w:tr w:rsidR="00474CBC" w:rsidRPr="00474CBC" w:rsidTr="00F80CB4">
        <w:trPr>
          <w:cantSplit/>
          <w:trHeight w:val="340"/>
        </w:trPr>
        <w:tc>
          <w:tcPr>
            <w:tcW w:w="1504" w:type="pct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Протяженность автомобильных дорог общего пользования местного значения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10,697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12,25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17,685</w:t>
            </w:r>
          </w:p>
        </w:tc>
      </w:tr>
      <w:tr w:rsidR="00474CBC" w:rsidRPr="00474CBC" w:rsidTr="00F80CB4">
        <w:trPr>
          <w:cantSplit/>
          <w:trHeight w:val="340"/>
        </w:trPr>
        <w:tc>
          <w:tcPr>
            <w:tcW w:w="1504" w:type="pct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Плотность УДС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км/ км</w:t>
            </w:r>
            <w:r w:rsidRPr="00474CBC">
              <w:rPr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0,3</w:t>
            </w:r>
            <w:r w:rsidR="00990327"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</w:t>
            </w:r>
            <w:r w:rsidR="00474BD2" w:rsidRPr="00474CBC">
              <w:rPr>
                <w:color w:val="auto"/>
                <w:sz w:val="24"/>
                <w:szCs w:val="24"/>
              </w:rPr>
              <w:t>35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</w:t>
            </w:r>
            <w:r w:rsidR="00990327" w:rsidRPr="00474CBC">
              <w:rPr>
                <w:color w:val="auto"/>
                <w:sz w:val="24"/>
                <w:szCs w:val="24"/>
              </w:rPr>
              <w:t>4</w:t>
            </w: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990327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0,5</w:t>
            </w:r>
            <w:r w:rsidR="00990327" w:rsidRPr="00474CBC">
              <w:rPr>
                <w:color w:val="auto"/>
                <w:sz w:val="24"/>
                <w:szCs w:val="24"/>
              </w:rPr>
              <w:t>3</w:t>
            </w:r>
          </w:p>
        </w:tc>
      </w:tr>
      <w:tr w:rsidR="00474CBC" w:rsidRPr="00474CBC" w:rsidTr="000C714D">
        <w:trPr>
          <w:trHeight w:val="340"/>
        </w:trPr>
        <w:tc>
          <w:tcPr>
            <w:tcW w:w="5000" w:type="pct"/>
            <w:gridSpan w:val="17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Пассажирские перевозки</w:t>
            </w:r>
          </w:p>
        </w:tc>
      </w:tr>
      <w:tr w:rsidR="00474CBC" w:rsidRPr="00474CBC" w:rsidTr="00F80CB4">
        <w:trPr>
          <w:trHeight w:val="340"/>
        </w:trPr>
        <w:tc>
          <w:tcPr>
            <w:tcW w:w="1504" w:type="pct"/>
          </w:tcPr>
          <w:p w:rsidR="005E6BB1" w:rsidRPr="00474CBC" w:rsidRDefault="005E6BB1" w:rsidP="00474BD2">
            <w:pPr>
              <w:spacing w:before="0" w:line="240" w:lineRule="auto"/>
              <w:ind w:right="-189"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Количество остановочных пунктов на маршрутах общественного транспорта в нормативном состоянии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left="-102" w:right="-45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ед.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CBC" w:rsidRDefault="005E6BB1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2</w:t>
            </w:r>
          </w:p>
        </w:tc>
      </w:tr>
      <w:tr w:rsidR="00474CBC" w:rsidRPr="00474CBC" w:rsidTr="00330276">
        <w:trPr>
          <w:trHeight w:val="340"/>
        </w:trPr>
        <w:tc>
          <w:tcPr>
            <w:tcW w:w="5000" w:type="pct"/>
            <w:gridSpan w:val="17"/>
          </w:tcPr>
          <w:p w:rsidR="00CD5EC0" w:rsidRPr="00474CBC" w:rsidRDefault="00CD5E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Автомобильный транспорт</w:t>
            </w:r>
          </w:p>
        </w:tc>
      </w:tr>
      <w:tr w:rsidR="00474CBC" w:rsidRPr="00474CBC" w:rsidTr="006925C4">
        <w:trPr>
          <w:trHeight w:val="340"/>
        </w:trPr>
        <w:tc>
          <w:tcPr>
            <w:tcW w:w="1539" w:type="pct"/>
            <w:gridSpan w:val="2"/>
          </w:tcPr>
          <w:p w:rsidR="00CD5EC0" w:rsidRPr="00474CBC" w:rsidRDefault="00CD5EC0" w:rsidP="00474BD2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 xml:space="preserve">Соответствие уровня обеспеченности временными парковками у объектов </w:t>
            </w:r>
            <w:r w:rsidR="00330276" w:rsidRPr="00474CBC">
              <w:rPr>
                <w:color w:val="auto"/>
                <w:sz w:val="24"/>
                <w:szCs w:val="24"/>
              </w:rPr>
              <w:t>образования</w:t>
            </w:r>
          </w:p>
        </w:tc>
        <w:tc>
          <w:tcPr>
            <w:tcW w:w="292" w:type="pct"/>
            <w:gridSpan w:val="2"/>
            <w:vAlign w:val="center"/>
          </w:tcPr>
          <w:p w:rsidR="00CD5EC0" w:rsidRPr="00474CBC" w:rsidRDefault="00330276" w:rsidP="00474BD2">
            <w:pPr>
              <w:spacing w:before="0" w:line="240" w:lineRule="auto"/>
              <w:ind w:left="-102" w:right="-49"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CBC" w:rsidRDefault="00CD5E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CBC" w:rsidRDefault="00330276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CBC" w:rsidRDefault="00330276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CBC" w:rsidRDefault="00330276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CBC" w:rsidRDefault="00CD5E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CBC" w:rsidRDefault="00CD5E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100</w:t>
            </w:r>
          </w:p>
        </w:tc>
        <w:tc>
          <w:tcPr>
            <w:tcW w:w="457" w:type="pct"/>
            <w:vAlign w:val="center"/>
          </w:tcPr>
          <w:p w:rsidR="00CD5EC0" w:rsidRPr="00474CBC" w:rsidRDefault="00CD5EC0" w:rsidP="00474BD2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CBC">
              <w:rPr>
                <w:color w:val="auto"/>
                <w:sz w:val="24"/>
                <w:szCs w:val="24"/>
              </w:rPr>
              <w:t>100</w:t>
            </w:r>
          </w:p>
        </w:tc>
      </w:tr>
    </w:tbl>
    <w:p w:rsidR="00772D4D" w:rsidRPr="00474CBC" w:rsidRDefault="00772D4D" w:rsidP="00474BD2">
      <w:pPr>
        <w:pStyle w:val="10"/>
        <w:spacing w:line="240" w:lineRule="auto"/>
        <w:rPr>
          <w:b/>
          <w:color w:val="auto"/>
          <w:sz w:val="24"/>
          <w:szCs w:val="24"/>
        </w:rPr>
      </w:pPr>
      <w:bookmarkStart w:id="90" w:name="_Toc516746701"/>
      <w:r w:rsidRPr="00474CBC">
        <w:rPr>
          <w:b/>
          <w:color w:val="auto"/>
          <w:sz w:val="24"/>
          <w:szCs w:val="24"/>
        </w:rPr>
        <w:lastRenderedPageBreak/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90"/>
    </w:p>
    <w:p w:rsidR="00D76CDC" w:rsidRPr="00474CBC" w:rsidRDefault="00D76CDC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Проведенный в рамках разработки раздела 1 настоящей работы анализ условий функционирования системы экономических, политических, правовых и социальных институтов на территории </w:t>
      </w:r>
      <w:r w:rsidR="00184FB7" w:rsidRPr="00474CBC">
        <w:rPr>
          <w:sz w:val="24"/>
          <w:szCs w:val="24"/>
        </w:rPr>
        <w:t>МО</w:t>
      </w:r>
      <w:r w:rsidR="003A7153" w:rsidRPr="00474CBC">
        <w:rPr>
          <w:sz w:val="24"/>
          <w:szCs w:val="24"/>
        </w:rPr>
        <w:t xml:space="preserve"> </w:t>
      </w:r>
      <w:r w:rsidR="00184FB7" w:rsidRPr="00474CBC">
        <w:rPr>
          <w:sz w:val="24"/>
          <w:szCs w:val="24"/>
        </w:rPr>
        <w:t>«</w:t>
      </w:r>
      <w:r w:rsidR="00F80CB4" w:rsidRPr="00474CBC">
        <w:rPr>
          <w:sz w:val="24"/>
          <w:szCs w:val="24"/>
        </w:rPr>
        <w:t>Татарско-</w:t>
      </w:r>
      <w:proofErr w:type="spellStart"/>
      <w:r w:rsidR="00F80CB4" w:rsidRPr="00474CBC">
        <w:rPr>
          <w:sz w:val="24"/>
          <w:szCs w:val="24"/>
        </w:rPr>
        <w:t>Дюм</w:t>
      </w:r>
      <w:proofErr w:type="spellEnd"/>
      <w:r w:rsidR="00F80CB4" w:rsidRPr="00474CBC">
        <w:rPr>
          <w:sz w:val="24"/>
          <w:szCs w:val="24"/>
        </w:rPr>
        <w:t>-</w:t>
      </w:r>
      <w:proofErr w:type="spellStart"/>
      <w:r w:rsidR="00F80CB4" w:rsidRPr="00474CBC">
        <w:rPr>
          <w:sz w:val="24"/>
          <w:szCs w:val="24"/>
        </w:rPr>
        <w:t>Дюмское</w:t>
      </w:r>
      <w:proofErr w:type="spellEnd"/>
      <w:r w:rsidR="00F80CB4" w:rsidRPr="00474CBC">
        <w:rPr>
          <w:sz w:val="24"/>
          <w:szCs w:val="24"/>
        </w:rPr>
        <w:t xml:space="preserve"> сельское поселение</w:t>
      </w:r>
      <w:r w:rsidR="00184FB7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 действующим законодательством: создан частный сектор; сформированы учреждения и организации рыночного типа (коммерческие банки, инвестиционные фонды и т.п.); в системе управления народным хозяйством успешно происходит замена административных рычагов экономическими, прежде всего бюджетными и налоговыми. 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 тем самым создавать условия для динамичного развития муниципального образования как в каждой сфере, так и в комплексе. Проводимая органами местного самоуправления политика направлена на повышение уровня доверия населения к действующей власти, и, тем самым, к улучшению инвестиционного климата и активизации предпринимательства.</w:t>
      </w:r>
    </w:p>
    <w:p w:rsidR="00D76CDC" w:rsidRPr="00474CBC" w:rsidRDefault="00D76CDC" w:rsidP="00474BD2">
      <w:pPr>
        <w:pStyle w:val="afffffffe"/>
        <w:spacing w:line="240" w:lineRule="auto"/>
        <w:rPr>
          <w:sz w:val="24"/>
          <w:szCs w:val="24"/>
        </w:rPr>
      </w:pPr>
      <w:r w:rsidRPr="00474CBC">
        <w:rPr>
          <w:sz w:val="24"/>
          <w:szCs w:val="24"/>
        </w:rPr>
        <w:t xml:space="preserve">Таким образом, потребность в проведении институциональных преобразований на территории </w:t>
      </w:r>
      <w:r w:rsidR="00184FB7" w:rsidRPr="00474CBC">
        <w:rPr>
          <w:sz w:val="24"/>
          <w:szCs w:val="24"/>
        </w:rPr>
        <w:t>МО</w:t>
      </w:r>
      <w:r w:rsidR="003A7153" w:rsidRPr="00474CBC">
        <w:rPr>
          <w:sz w:val="24"/>
          <w:szCs w:val="24"/>
        </w:rPr>
        <w:t xml:space="preserve"> </w:t>
      </w:r>
      <w:r w:rsidR="00184FB7" w:rsidRPr="00474CBC">
        <w:rPr>
          <w:sz w:val="24"/>
          <w:szCs w:val="24"/>
        </w:rPr>
        <w:t>«</w:t>
      </w:r>
      <w:r w:rsidR="00F80CB4" w:rsidRPr="00474CBC">
        <w:rPr>
          <w:sz w:val="24"/>
          <w:szCs w:val="24"/>
        </w:rPr>
        <w:t>Татарско-</w:t>
      </w:r>
      <w:proofErr w:type="spellStart"/>
      <w:r w:rsidR="00F80CB4" w:rsidRPr="00474CBC">
        <w:rPr>
          <w:sz w:val="24"/>
          <w:szCs w:val="24"/>
        </w:rPr>
        <w:t>Дюм</w:t>
      </w:r>
      <w:proofErr w:type="spellEnd"/>
      <w:r w:rsidR="00F80CB4" w:rsidRPr="00474CBC">
        <w:rPr>
          <w:sz w:val="24"/>
          <w:szCs w:val="24"/>
        </w:rPr>
        <w:t>-</w:t>
      </w:r>
      <w:proofErr w:type="spellStart"/>
      <w:r w:rsidR="00F80CB4" w:rsidRPr="00474CBC">
        <w:rPr>
          <w:sz w:val="24"/>
          <w:szCs w:val="24"/>
        </w:rPr>
        <w:t>Дюмское</w:t>
      </w:r>
      <w:proofErr w:type="spellEnd"/>
      <w:r w:rsidR="00F80CB4" w:rsidRPr="00474CBC">
        <w:rPr>
          <w:sz w:val="24"/>
          <w:szCs w:val="24"/>
        </w:rPr>
        <w:t xml:space="preserve"> сельское поселение</w:t>
      </w:r>
      <w:r w:rsidR="00184FB7" w:rsidRPr="00474CBC">
        <w:rPr>
          <w:sz w:val="24"/>
          <w:szCs w:val="24"/>
        </w:rPr>
        <w:t>»</w:t>
      </w:r>
      <w:r w:rsidRPr="00474CBC">
        <w:rPr>
          <w:sz w:val="24"/>
          <w:szCs w:val="24"/>
        </w:rPr>
        <w:t xml:space="preserve"> отсутствует.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sectPr w:rsidR="00D76CDC" w:rsidRPr="00474CBC" w:rsidSect="00330276">
      <w:footerReference w:type="even" r:id="rId22"/>
      <w:footerReference w:type="default" r:id="rId23"/>
      <w:pgSz w:w="11906" w:h="16838"/>
      <w:pgMar w:top="1134" w:right="567" w:bottom="993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6B2" w:rsidRDefault="009B36B2" w:rsidP="000F69CF">
      <w:r>
        <w:separator/>
      </w:r>
    </w:p>
    <w:p w:rsidR="009B36B2" w:rsidRDefault="009B36B2" w:rsidP="000F69CF"/>
    <w:p w:rsidR="009B36B2" w:rsidRDefault="009B36B2"/>
  </w:endnote>
  <w:endnote w:type="continuationSeparator" w:id="0">
    <w:p w:rsidR="009B36B2" w:rsidRDefault="009B36B2" w:rsidP="000F69CF">
      <w:r>
        <w:continuationSeparator/>
      </w:r>
    </w:p>
    <w:p w:rsidR="009B36B2" w:rsidRDefault="009B36B2" w:rsidP="000F69CF"/>
    <w:p w:rsidR="009B36B2" w:rsidRDefault="009B36B2"/>
  </w:endnote>
  <w:endnote w:type="continuationNotice" w:id="1">
    <w:p w:rsidR="009B36B2" w:rsidRDefault="009B36B2" w:rsidP="000F69CF"/>
    <w:p w:rsidR="009B36B2" w:rsidRDefault="009B36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678448"/>
      <w:docPartObj>
        <w:docPartGallery w:val="Page Numbers (Bottom of Page)"/>
        <w:docPartUnique/>
      </w:docPartObj>
    </w:sdtPr>
    <w:sdtEndPr/>
    <w:sdtContent>
      <w:p w:rsidR="007317EE" w:rsidRDefault="007317EE" w:rsidP="00AD2F20">
        <w:pPr>
          <w:pStyle w:val="af1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74C0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7EE" w:rsidRDefault="007317EE" w:rsidP="00AD2F20">
    <w:pPr>
      <w:pStyle w:val="af1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7EE" w:rsidRDefault="007317EE" w:rsidP="000F69CF">
    <w:r>
      <w:fldChar w:fldCharType="begin"/>
    </w:r>
    <w:r>
      <w:instrText xml:space="preserve">PAGE  </w:instrText>
    </w:r>
    <w:r>
      <w:fldChar w:fldCharType="end"/>
    </w:r>
  </w:p>
  <w:p w:rsidR="007317EE" w:rsidRPr="009A5009" w:rsidRDefault="007317EE" w:rsidP="000F69CF"/>
  <w:p w:rsidR="007317EE" w:rsidRDefault="007317EE" w:rsidP="000F69CF"/>
  <w:p w:rsidR="007317EE" w:rsidRDefault="007317EE" w:rsidP="000F69C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040195"/>
      <w:docPartObj>
        <w:docPartGallery w:val="Page Numbers (Bottom of Page)"/>
        <w:docPartUnique/>
      </w:docPartObj>
    </w:sdtPr>
    <w:sdtEndPr/>
    <w:sdtContent>
      <w:p w:rsidR="007317EE" w:rsidRDefault="007317EE" w:rsidP="00D06E0A">
        <w:pPr>
          <w:pStyle w:val="af1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74C0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7EE" w:rsidRDefault="007317EE" w:rsidP="000F69CF">
    <w:r>
      <w:fldChar w:fldCharType="begin"/>
    </w:r>
    <w:r>
      <w:instrText xml:space="preserve">PAGE  </w:instrText>
    </w:r>
    <w:r>
      <w:fldChar w:fldCharType="end"/>
    </w:r>
  </w:p>
  <w:p w:rsidR="007317EE" w:rsidRPr="009A5009" w:rsidRDefault="007317EE" w:rsidP="000F69CF"/>
  <w:p w:rsidR="007317EE" w:rsidRDefault="007317EE" w:rsidP="000F69CF"/>
  <w:p w:rsidR="007317EE" w:rsidRDefault="007317EE" w:rsidP="000F69C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7EE" w:rsidRPr="00F84526" w:rsidRDefault="007317EE" w:rsidP="00F84526">
    <w:pPr>
      <w:pStyle w:val="af1"/>
    </w:pPr>
    <w:r>
      <w:t>12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7EE" w:rsidRDefault="007317EE" w:rsidP="000F69CF">
    <w:r>
      <w:fldChar w:fldCharType="begin"/>
    </w:r>
    <w:r>
      <w:instrText xml:space="preserve">PAGE  </w:instrText>
    </w:r>
    <w:r>
      <w:fldChar w:fldCharType="end"/>
    </w:r>
  </w:p>
  <w:p w:rsidR="007317EE" w:rsidRPr="009A5009" w:rsidRDefault="007317EE" w:rsidP="000F69CF"/>
  <w:p w:rsidR="007317EE" w:rsidRDefault="007317EE" w:rsidP="000F69CF"/>
  <w:p w:rsidR="007317EE" w:rsidRDefault="007317EE" w:rsidP="000F69CF"/>
  <w:p w:rsidR="007317EE" w:rsidRDefault="007317E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7EE" w:rsidRDefault="007317EE" w:rsidP="00B22ECE">
    <w:pPr>
      <w:pStyle w:val="af1"/>
      <w:ind w:firstLine="0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374C0F">
      <w:rPr>
        <w:noProof/>
      </w:rPr>
      <w:t>34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6B2" w:rsidRDefault="009B36B2" w:rsidP="000F69CF">
      <w:r>
        <w:separator/>
      </w:r>
    </w:p>
    <w:p w:rsidR="009B36B2" w:rsidRDefault="009B36B2" w:rsidP="000F69CF"/>
    <w:p w:rsidR="009B36B2" w:rsidRDefault="009B36B2"/>
  </w:footnote>
  <w:footnote w:type="continuationSeparator" w:id="0">
    <w:p w:rsidR="009B36B2" w:rsidRDefault="009B36B2" w:rsidP="000F69CF">
      <w:r>
        <w:continuationSeparator/>
      </w:r>
    </w:p>
    <w:p w:rsidR="009B36B2" w:rsidRDefault="009B36B2" w:rsidP="000F69CF"/>
    <w:p w:rsidR="009B36B2" w:rsidRDefault="009B36B2"/>
  </w:footnote>
  <w:footnote w:type="continuationNotice" w:id="1">
    <w:p w:rsidR="009B36B2" w:rsidRDefault="009B36B2" w:rsidP="000F69CF"/>
    <w:p w:rsidR="009B36B2" w:rsidRDefault="009B36B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7EE" w:rsidRDefault="007317EE">
    <w:pPr>
      <w:pStyle w:val="af3"/>
    </w:pP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4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5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7">
    <w:nsid w:val="13717A30"/>
    <w:multiLevelType w:val="hybridMultilevel"/>
    <w:tmpl w:val="85300382"/>
    <w:lvl w:ilvl="0" w:tplc="FE8858A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B640EE1"/>
    <w:multiLevelType w:val="hybridMultilevel"/>
    <w:tmpl w:val="75C22BD2"/>
    <w:lvl w:ilvl="0" w:tplc="FFFFFFFF">
      <w:start w:val="1"/>
      <w:numFmt w:val="bullet"/>
      <w:pStyle w:val="a2"/>
      <w:lvlText w:val=""/>
      <w:lvlJc w:val="left"/>
      <w:pPr>
        <w:tabs>
          <w:tab w:val="num" w:pos="1134"/>
        </w:tabs>
        <w:ind w:left="0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2FA0960"/>
    <w:multiLevelType w:val="hybridMultilevel"/>
    <w:tmpl w:val="4A425442"/>
    <w:lvl w:ilvl="0" w:tplc="49F0FF6C">
      <w:start w:val="3682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cs="Times New Roman" w:hint="default"/>
      </w:rPr>
    </w:lvl>
    <w:lvl w:ilvl="1" w:tplc="506EF7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001338"/>
    <w:multiLevelType w:val="multilevel"/>
    <w:tmpl w:val="5C966526"/>
    <w:lvl w:ilvl="0">
      <w:start w:val="1"/>
      <w:numFmt w:val="none"/>
      <w:pStyle w:val="a3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27261CC7"/>
    <w:multiLevelType w:val="singleLevel"/>
    <w:tmpl w:val="05B4023E"/>
    <w:lvl w:ilvl="0">
      <w:start w:val="1"/>
      <w:numFmt w:val="bullet"/>
      <w:pStyle w:val="a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ACE5174"/>
    <w:multiLevelType w:val="hybridMultilevel"/>
    <w:tmpl w:val="FE5836F8"/>
    <w:lvl w:ilvl="0" w:tplc="10445230">
      <w:start w:val="1"/>
      <w:numFmt w:val="bullet"/>
      <w:pStyle w:val="a5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D4F5E6B"/>
    <w:multiLevelType w:val="hybridMultilevel"/>
    <w:tmpl w:val="7BA4D996"/>
    <w:lvl w:ilvl="0" w:tplc="03A4FFDA">
      <w:start w:val="1"/>
      <w:numFmt w:val="decimal"/>
      <w:pStyle w:val="a6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3EC2C19"/>
    <w:multiLevelType w:val="hybridMultilevel"/>
    <w:tmpl w:val="A88CB516"/>
    <w:lvl w:ilvl="0" w:tplc="C1FA0E94">
      <w:numFmt w:val="bullet"/>
      <w:pStyle w:val="a7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70374DA"/>
    <w:multiLevelType w:val="hybridMultilevel"/>
    <w:tmpl w:val="50EAA224"/>
    <w:lvl w:ilvl="0" w:tplc="53E6FB4C">
      <w:start w:val="1"/>
      <w:numFmt w:val="bullet"/>
      <w:pStyle w:val="a8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C0CFB"/>
    <w:multiLevelType w:val="hybridMultilevel"/>
    <w:tmpl w:val="43CAF874"/>
    <w:lvl w:ilvl="0" w:tplc="784A0C0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50441509"/>
    <w:multiLevelType w:val="hybridMultilevel"/>
    <w:tmpl w:val="1682BEEA"/>
    <w:lvl w:ilvl="0" w:tplc="27DCA9FA">
      <w:start w:val="1"/>
      <w:numFmt w:val="bullet"/>
      <w:pStyle w:val="a9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56C63958"/>
    <w:multiLevelType w:val="hybridMultilevel"/>
    <w:tmpl w:val="F49818BE"/>
    <w:lvl w:ilvl="0" w:tplc="C57A8C5A">
      <w:start w:val="2"/>
      <w:numFmt w:val="decimal"/>
      <w:lvlText w:val="%1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78E3425"/>
    <w:multiLevelType w:val="hybridMultilevel"/>
    <w:tmpl w:val="3570808A"/>
    <w:lvl w:ilvl="0" w:tplc="DABA9E22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25EAEF62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2AF6A23C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43F6A548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4010F2B8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1B48FC2A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5EBCC2CA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3EF46936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B2F601CE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5BA17249"/>
    <w:multiLevelType w:val="hybridMultilevel"/>
    <w:tmpl w:val="38D218A8"/>
    <w:lvl w:ilvl="0" w:tplc="4508C2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D16912"/>
    <w:multiLevelType w:val="multilevel"/>
    <w:tmpl w:val="FA6C9638"/>
    <w:lvl w:ilvl="0">
      <w:start w:val="1"/>
      <w:numFmt w:val="none"/>
      <w:pStyle w:val="aa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0">
    <w:nsid w:val="65844F4F"/>
    <w:multiLevelType w:val="multilevel"/>
    <w:tmpl w:val="89308508"/>
    <w:lvl w:ilvl="0">
      <w:start w:val="1"/>
      <w:numFmt w:val="decimal"/>
      <w:pStyle w:val="10"/>
      <w:lvlText w:val="%1"/>
      <w:lvlJc w:val="left"/>
      <w:pPr>
        <w:tabs>
          <w:tab w:val="num" w:pos="851"/>
        </w:tabs>
        <w:ind w:left="851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277"/>
        </w:tabs>
        <w:ind w:left="127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3403"/>
        </w:tabs>
        <w:ind w:left="3403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6D26412"/>
    <w:multiLevelType w:val="hybridMultilevel"/>
    <w:tmpl w:val="D4B6D334"/>
    <w:styleLink w:val="ab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41451D"/>
    <w:multiLevelType w:val="hybridMultilevel"/>
    <w:tmpl w:val="3AEA7608"/>
    <w:lvl w:ilvl="0" w:tplc="4508C2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30"/>
  </w:num>
  <w:num w:numId="2">
    <w:abstractNumId w:val="9"/>
  </w:num>
  <w:num w:numId="3">
    <w:abstractNumId w:val="33"/>
  </w:num>
  <w:num w:numId="4">
    <w:abstractNumId w:val="18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0"/>
  </w:num>
  <w:num w:numId="9">
    <w:abstractNumId w:val="14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31"/>
  </w:num>
  <w:num w:numId="14">
    <w:abstractNumId w:val="28"/>
  </w:num>
  <w:num w:numId="15">
    <w:abstractNumId w:val="27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5"/>
  </w:num>
  <w:num w:numId="20">
    <w:abstractNumId w:val="17"/>
  </w:num>
  <w:num w:numId="21">
    <w:abstractNumId w:val="30"/>
  </w:num>
  <w:num w:numId="22">
    <w:abstractNumId w:val="13"/>
  </w:num>
  <w:num w:numId="23">
    <w:abstractNumId w:val="10"/>
  </w:num>
  <w:num w:numId="24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1"/>
  </w:num>
  <w:num w:numId="27">
    <w:abstractNumId w:val="23"/>
  </w:num>
  <w:num w:numId="28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7"/>
  </w:num>
  <w:num w:numId="30">
    <w:abstractNumId w:val="2"/>
  </w:num>
  <w:num w:numId="31">
    <w:abstractNumId w:val="25"/>
  </w:num>
  <w:num w:numId="32">
    <w:abstractNumId w:val="7"/>
  </w:num>
  <w:num w:numId="33">
    <w:abstractNumId w:val="1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37">
    <w:abstractNumId w:val="12"/>
  </w:num>
  <w:num w:numId="38">
    <w:abstractNumId w:val="26"/>
  </w:num>
  <w:num w:numId="39">
    <w:abstractNumId w:val="20"/>
  </w:num>
  <w:num w:numId="40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61"/>
    <w:rsid w:val="000003B2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D2A"/>
    <w:rsid w:val="000052D8"/>
    <w:rsid w:val="00005706"/>
    <w:rsid w:val="00005B93"/>
    <w:rsid w:val="0000616A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34E2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339"/>
    <w:rsid w:val="0002354F"/>
    <w:rsid w:val="00023D1A"/>
    <w:rsid w:val="00024FE3"/>
    <w:rsid w:val="0002511E"/>
    <w:rsid w:val="000251FF"/>
    <w:rsid w:val="0002551A"/>
    <w:rsid w:val="00025566"/>
    <w:rsid w:val="000256F7"/>
    <w:rsid w:val="00025960"/>
    <w:rsid w:val="00025A36"/>
    <w:rsid w:val="000266A5"/>
    <w:rsid w:val="00027D4D"/>
    <w:rsid w:val="00027F5F"/>
    <w:rsid w:val="000300BA"/>
    <w:rsid w:val="00030718"/>
    <w:rsid w:val="00030A60"/>
    <w:rsid w:val="00030C52"/>
    <w:rsid w:val="00030DD8"/>
    <w:rsid w:val="000311E4"/>
    <w:rsid w:val="000312DC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3C9C"/>
    <w:rsid w:val="00033DF8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1191"/>
    <w:rsid w:val="000411AE"/>
    <w:rsid w:val="00041904"/>
    <w:rsid w:val="00043047"/>
    <w:rsid w:val="00043321"/>
    <w:rsid w:val="000433B2"/>
    <w:rsid w:val="00044A1A"/>
    <w:rsid w:val="00044D61"/>
    <w:rsid w:val="000466C2"/>
    <w:rsid w:val="0004670C"/>
    <w:rsid w:val="00047831"/>
    <w:rsid w:val="000479F8"/>
    <w:rsid w:val="00047C0F"/>
    <w:rsid w:val="00050F51"/>
    <w:rsid w:val="0005260A"/>
    <w:rsid w:val="000529F6"/>
    <w:rsid w:val="00052BD1"/>
    <w:rsid w:val="000530A3"/>
    <w:rsid w:val="00053826"/>
    <w:rsid w:val="00053EBC"/>
    <w:rsid w:val="00053FAB"/>
    <w:rsid w:val="000541C8"/>
    <w:rsid w:val="00054364"/>
    <w:rsid w:val="00054931"/>
    <w:rsid w:val="00054A75"/>
    <w:rsid w:val="00054A95"/>
    <w:rsid w:val="00055C85"/>
    <w:rsid w:val="00055ECE"/>
    <w:rsid w:val="00055FE6"/>
    <w:rsid w:val="00056752"/>
    <w:rsid w:val="00056AE2"/>
    <w:rsid w:val="00056F99"/>
    <w:rsid w:val="00056FD6"/>
    <w:rsid w:val="00057389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49CE"/>
    <w:rsid w:val="00064ED8"/>
    <w:rsid w:val="0006523B"/>
    <w:rsid w:val="00065C43"/>
    <w:rsid w:val="00065CCF"/>
    <w:rsid w:val="000664B4"/>
    <w:rsid w:val="00066588"/>
    <w:rsid w:val="000668D5"/>
    <w:rsid w:val="00066AF1"/>
    <w:rsid w:val="000671C6"/>
    <w:rsid w:val="00067374"/>
    <w:rsid w:val="00070254"/>
    <w:rsid w:val="0007065A"/>
    <w:rsid w:val="00070E83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4A9E"/>
    <w:rsid w:val="00074CC9"/>
    <w:rsid w:val="000751C8"/>
    <w:rsid w:val="00075216"/>
    <w:rsid w:val="0007549F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107"/>
    <w:rsid w:val="00082DDC"/>
    <w:rsid w:val="00083693"/>
    <w:rsid w:val="00083DD4"/>
    <w:rsid w:val="000849BD"/>
    <w:rsid w:val="000852B4"/>
    <w:rsid w:val="00085460"/>
    <w:rsid w:val="000854D7"/>
    <w:rsid w:val="00085750"/>
    <w:rsid w:val="00085827"/>
    <w:rsid w:val="00085932"/>
    <w:rsid w:val="000859B6"/>
    <w:rsid w:val="00085A53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766"/>
    <w:rsid w:val="00090DA1"/>
    <w:rsid w:val="000910F7"/>
    <w:rsid w:val="0009126D"/>
    <w:rsid w:val="0009157F"/>
    <w:rsid w:val="000918A7"/>
    <w:rsid w:val="000919B9"/>
    <w:rsid w:val="0009283A"/>
    <w:rsid w:val="000929F9"/>
    <w:rsid w:val="00092E6F"/>
    <w:rsid w:val="0009300E"/>
    <w:rsid w:val="000933E1"/>
    <w:rsid w:val="00094225"/>
    <w:rsid w:val="00094688"/>
    <w:rsid w:val="00094B17"/>
    <w:rsid w:val="00094F05"/>
    <w:rsid w:val="00095B86"/>
    <w:rsid w:val="00095E52"/>
    <w:rsid w:val="00096367"/>
    <w:rsid w:val="00096439"/>
    <w:rsid w:val="000966B2"/>
    <w:rsid w:val="00096904"/>
    <w:rsid w:val="00096FB3"/>
    <w:rsid w:val="0009742C"/>
    <w:rsid w:val="000A08C5"/>
    <w:rsid w:val="000A0A88"/>
    <w:rsid w:val="000A0F0B"/>
    <w:rsid w:val="000A0F9C"/>
    <w:rsid w:val="000A18F4"/>
    <w:rsid w:val="000A256E"/>
    <w:rsid w:val="000A26A8"/>
    <w:rsid w:val="000A3344"/>
    <w:rsid w:val="000A3553"/>
    <w:rsid w:val="000A4948"/>
    <w:rsid w:val="000A55C0"/>
    <w:rsid w:val="000A59A8"/>
    <w:rsid w:val="000A6C24"/>
    <w:rsid w:val="000A6D18"/>
    <w:rsid w:val="000A6FA0"/>
    <w:rsid w:val="000A7866"/>
    <w:rsid w:val="000A7BE4"/>
    <w:rsid w:val="000A7E87"/>
    <w:rsid w:val="000B0081"/>
    <w:rsid w:val="000B00D3"/>
    <w:rsid w:val="000B0269"/>
    <w:rsid w:val="000B03E9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515C"/>
    <w:rsid w:val="000B5810"/>
    <w:rsid w:val="000B5A31"/>
    <w:rsid w:val="000B5B50"/>
    <w:rsid w:val="000B6021"/>
    <w:rsid w:val="000B6F07"/>
    <w:rsid w:val="000B707A"/>
    <w:rsid w:val="000B7080"/>
    <w:rsid w:val="000B7C85"/>
    <w:rsid w:val="000C00A9"/>
    <w:rsid w:val="000C07D5"/>
    <w:rsid w:val="000C0968"/>
    <w:rsid w:val="000C0A03"/>
    <w:rsid w:val="000C0BA5"/>
    <w:rsid w:val="000C1725"/>
    <w:rsid w:val="000C1BC9"/>
    <w:rsid w:val="000C1F32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28C"/>
    <w:rsid w:val="000C56DA"/>
    <w:rsid w:val="000C593D"/>
    <w:rsid w:val="000C5A01"/>
    <w:rsid w:val="000C5A86"/>
    <w:rsid w:val="000C5B71"/>
    <w:rsid w:val="000C5C69"/>
    <w:rsid w:val="000C6049"/>
    <w:rsid w:val="000C628A"/>
    <w:rsid w:val="000C646C"/>
    <w:rsid w:val="000C6A99"/>
    <w:rsid w:val="000C7096"/>
    <w:rsid w:val="000C714D"/>
    <w:rsid w:val="000C77ED"/>
    <w:rsid w:val="000C7867"/>
    <w:rsid w:val="000C7990"/>
    <w:rsid w:val="000C7E06"/>
    <w:rsid w:val="000C7FFC"/>
    <w:rsid w:val="000D037D"/>
    <w:rsid w:val="000D05A6"/>
    <w:rsid w:val="000D1B1F"/>
    <w:rsid w:val="000D1E5A"/>
    <w:rsid w:val="000D2583"/>
    <w:rsid w:val="000D264A"/>
    <w:rsid w:val="000D2772"/>
    <w:rsid w:val="000D294A"/>
    <w:rsid w:val="000D2B94"/>
    <w:rsid w:val="000D2EB9"/>
    <w:rsid w:val="000D32B9"/>
    <w:rsid w:val="000D3592"/>
    <w:rsid w:val="000D41DF"/>
    <w:rsid w:val="000D43B5"/>
    <w:rsid w:val="000D528A"/>
    <w:rsid w:val="000D5323"/>
    <w:rsid w:val="000D55F7"/>
    <w:rsid w:val="000D56B6"/>
    <w:rsid w:val="000D57A8"/>
    <w:rsid w:val="000D5AB3"/>
    <w:rsid w:val="000D5C48"/>
    <w:rsid w:val="000D6045"/>
    <w:rsid w:val="000D63E8"/>
    <w:rsid w:val="000D6463"/>
    <w:rsid w:val="000D69D9"/>
    <w:rsid w:val="000D6F98"/>
    <w:rsid w:val="000D7D6D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24D"/>
    <w:rsid w:val="000E64FA"/>
    <w:rsid w:val="000E657D"/>
    <w:rsid w:val="000E72C9"/>
    <w:rsid w:val="000E7EE5"/>
    <w:rsid w:val="000F009D"/>
    <w:rsid w:val="000F03DC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40A"/>
    <w:rsid w:val="000F69CF"/>
    <w:rsid w:val="000F7400"/>
    <w:rsid w:val="000F7CC1"/>
    <w:rsid w:val="001001A2"/>
    <w:rsid w:val="001006C4"/>
    <w:rsid w:val="0010124C"/>
    <w:rsid w:val="001013C8"/>
    <w:rsid w:val="00101EC0"/>
    <w:rsid w:val="00101EDC"/>
    <w:rsid w:val="001022F1"/>
    <w:rsid w:val="001026CD"/>
    <w:rsid w:val="00102793"/>
    <w:rsid w:val="0010286F"/>
    <w:rsid w:val="0010306B"/>
    <w:rsid w:val="00103098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800"/>
    <w:rsid w:val="00106A5D"/>
    <w:rsid w:val="00106BF0"/>
    <w:rsid w:val="00106C1E"/>
    <w:rsid w:val="00106CF8"/>
    <w:rsid w:val="00106F4E"/>
    <w:rsid w:val="00107270"/>
    <w:rsid w:val="0010772C"/>
    <w:rsid w:val="00110424"/>
    <w:rsid w:val="0011076A"/>
    <w:rsid w:val="00110FB0"/>
    <w:rsid w:val="001111D8"/>
    <w:rsid w:val="001127FF"/>
    <w:rsid w:val="00112823"/>
    <w:rsid w:val="00112C32"/>
    <w:rsid w:val="00112FA2"/>
    <w:rsid w:val="001135FD"/>
    <w:rsid w:val="001136A2"/>
    <w:rsid w:val="00113996"/>
    <w:rsid w:val="00113A4C"/>
    <w:rsid w:val="00114FA7"/>
    <w:rsid w:val="00114FCD"/>
    <w:rsid w:val="001151F9"/>
    <w:rsid w:val="001159F5"/>
    <w:rsid w:val="00115B52"/>
    <w:rsid w:val="00115C01"/>
    <w:rsid w:val="00115D26"/>
    <w:rsid w:val="00115DE7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434"/>
    <w:rsid w:val="00121C03"/>
    <w:rsid w:val="001220A5"/>
    <w:rsid w:val="00122AFF"/>
    <w:rsid w:val="00122DA8"/>
    <w:rsid w:val="00123145"/>
    <w:rsid w:val="001235A9"/>
    <w:rsid w:val="00123EFD"/>
    <w:rsid w:val="00124327"/>
    <w:rsid w:val="00124475"/>
    <w:rsid w:val="00124910"/>
    <w:rsid w:val="0012505C"/>
    <w:rsid w:val="001256B1"/>
    <w:rsid w:val="00125DBF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97D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25F1"/>
    <w:rsid w:val="00142719"/>
    <w:rsid w:val="00142DF3"/>
    <w:rsid w:val="0014310D"/>
    <w:rsid w:val="001431D5"/>
    <w:rsid w:val="00143619"/>
    <w:rsid w:val="00144281"/>
    <w:rsid w:val="00145FED"/>
    <w:rsid w:val="00146002"/>
    <w:rsid w:val="00146088"/>
    <w:rsid w:val="001460A5"/>
    <w:rsid w:val="0014636B"/>
    <w:rsid w:val="00146772"/>
    <w:rsid w:val="001468D4"/>
    <w:rsid w:val="00146CA2"/>
    <w:rsid w:val="00146CCB"/>
    <w:rsid w:val="0014702E"/>
    <w:rsid w:val="001470C2"/>
    <w:rsid w:val="001471CE"/>
    <w:rsid w:val="00147F7C"/>
    <w:rsid w:val="001503AC"/>
    <w:rsid w:val="00150521"/>
    <w:rsid w:val="00150C62"/>
    <w:rsid w:val="001516AA"/>
    <w:rsid w:val="001519E3"/>
    <w:rsid w:val="00151B56"/>
    <w:rsid w:val="00152266"/>
    <w:rsid w:val="0015275D"/>
    <w:rsid w:val="00152F50"/>
    <w:rsid w:val="00153D48"/>
    <w:rsid w:val="00154578"/>
    <w:rsid w:val="00154809"/>
    <w:rsid w:val="00154A0D"/>
    <w:rsid w:val="00154F72"/>
    <w:rsid w:val="0015508B"/>
    <w:rsid w:val="00156170"/>
    <w:rsid w:val="00156917"/>
    <w:rsid w:val="00156E37"/>
    <w:rsid w:val="00156F03"/>
    <w:rsid w:val="0015726A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5DA"/>
    <w:rsid w:val="00164C9B"/>
    <w:rsid w:val="001655F8"/>
    <w:rsid w:val="00165B10"/>
    <w:rsid w:val="00166011"/>
    <w:rsid w:val="001667E0"/>
    <w:rsid w:val="00166AF9"/>
    <w:rsid w:val="00166B02"/>
    <w:rsid w:val="00166F68"/>
    <w:rsid w:val="00167217"/>
    <w:rsid w:val="00167301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630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13D"/>
    <w:rsid w:val="001845B0"/>
    <w:rsid w:val="00184977"/>
    <w:rsid w:val="00184FB7"/>
    <w:rsid w:val="00185FEC"/>
    <w:rsid w:val="001860BF"/>
    <w:rsid w:val="001866F2"/>
    <w:rsid w:val="00187473"/>
    <w:rsid w:val="0018770A"/>
    <w:rsid w:val="00187771"/>
    <w:rsid w:val="00187DDC"/>
    <w:rsid w:val="00187ECE"/>
    <w:rsid w:val="001903D5"/>
    <w:rsid w:val="00190AAC"/>
    <w:rsid w:val="00190C5A"/>
    <w:rsid w:val="00190E56"/>
    <w:rsid w:val="0019112E"/>
    <w:rsid w:val="00191362"/>
    <w:rsid w:val="00191608"/>
    <w:rsid w:val="00192030"/>
    <w:rsid w:val="0019212D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67F9"/>
    <w:rsid w:val="00196F1D"/>
    <w:rsid w:val="00197820"/>
    <w:rsid w:val="001A0182"/>
    <w:rsid w:val="001A0C17"/>
    <w:rsid w:val="001A1288"/>
    <w:rsid w:val="001A1917"/>
    <w:rsid w:val="001A19A2"/>
    <w:rsid w:val="001A1C03"/>
    <w:rsid w:val="001A1D6E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6C9"/>
    <w:rsid w:val="001A4BCC"/>
    <w:rsid w:val="001A547C"/>
    <w:rsid w:val="001A5D63"/>
    <w:rsid w:val="001A6EF3"/>
    <w:rsid w:val="001A75D4"/>
    <w:rsid w:val="001A767B"/>
    <w:rsid w:val="001A7AA6"/>
    <w:rsid w:val="001A7ADD"/>
    <w:rsid w:val="001A7B5C"/>
    <w:rsid w:val="001B097C"/>
    <w:rsid w:val="001B0E1E"/>
    <w:rsid w:val="001B1B7F"/>
    <w:rsid w:val="001B1CF0"/>
    <w:rsid w:val="001B206C"/>
    <w:rsid w:val="001B2256"/>
    <w:rsid w:val="001B2444"/>
    <w:rsid w:val="001B2862"/>
    <w:rsid w:val="001B29F1"/>
    <w:rsid w:val="001B2F64"/>
    <w:rsid w:val="001B313D"/>
    <w:rsid w:val="001B3FA5"/>
    <w:rsid w:val="001B4033"/>
    <w:rsid w:val="001B41EF"/>
    <w:rsid w:val="001B4D2E"/>
    <w:rsid w:val="001B4D46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0AA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CE1"/>
    <w:rsid w:val="001D52E1"/>
    <w:rsid w:val="001D58D9"/>
    <w:rsid w:val="001D6169"/>
    <w:rsid w:val="001D6182"/>
    <w:rsid w:val="001D68EA"/>
    <w:rsid w:val="001D6E12"/>
    <w:rsid w:val="001D760B"/>
    <w:rsid w:val="001D794D"/>
    <w:rsid w:val="001E027C"/>
    <w:rsid w:val="001E16D8"/>
    <w:rsid w:val="001E1A7C"/>
    <w:rsid w:val="001E1AF5"/>
    <w:rsid w:val="001E1CAE"/>
    <w:rsid w:val="001E1E2C"/>
    <w:rsid w:val="001E2677"/>
    <w:rsid w:val="001E269E"/>
    <w:rsid w:val="001E2832"/>
    <w:rsid w:val="001E341C"/>
    <w:rsid w:val="001E34CD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CC3"/>
    <w:rsid w:val="001E5D52"/>
    <w:rsid w:val="001E62BF"/>
    <w:rsid w:val="001E64E0"/>
    <w:rsid w:val="001E64FC"/>
    <w:rsid w:val="001E65FE"/>
    <w:rsid w:val="001E6A9E"/>
    <w:rsid w:val="001E6B94"/>
    <w:rsid w:val="001E6BE0"/>
    <w:rsid w:val="001E6F94"/>
    <w:rsid w:val="001E7204"/>
    <w:rsid w:val="001E74C7"/>
    <w:rsid w:val="001E75E7"/>
    <w:rsid w:val="001E7F01"/>
    <w:rsid w:val="001F0095"/>
    <w:rsid w:val="001F0AD8"/>
    <w:rsid w:val="001F0BBB"/>
    <w:rsid w:val="001F0D90"/>
    <w:rsid w:val="001F10F0"/>
    <w:rsid w:val="001F12B8"/>
    <w:rsid w:val="001F1F64"/>
    <w:rsid w:val="001F2015"/>
    <w:rsid w:val="001F2A8D"/>
    <w:rsid w:val="001F38E9"/>
    <w:rsid w:val="001F3B47"/>
    <w:rsid w:val="001F4322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55B6"/>
    <w:rsid w:val="00205733"/>
    <w:rsid w:val="00205841"/>
    <w:rsid w:val="00205A2C"/>
    <w:rsid w:val="00205E49"/>
    <w:rsid w:val="00205F47"/>
    <w:rsid w:val="0020608F"/>
    <w:rsid w:val="00206409"/>
    <w:rsid w:val="00207025"/>
    <w:rsid w:val="0020798F"/>
    <w:rsid w:val="002105EC"/>
    <w:rsid w:val="0021094C"/>
    <w:rsid w:val="00210B23"/>
    <w:rsid w:val="00210C04"/>
    <w:rsid w:val="0021150D"/>
    <w:rsid w:val="00211DE6"/>
    <w:rsid w:val="00211FB2"/>
    <w:rsid w:val="0021239E"/>
    <w:rsid w:val="0021276A"/>
    <w:rsid w:val="0021298B"/>
    <w:rsid w:val="00212C2F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E3E"/>
    <w:rsid w:val="00216EE4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A7D"/>
    <w:rsid w:val="00222E77"/>
    <w:rsid w:val="00222EC5"/>
    <w:rsid w:val="0022356D"/>
    <w:rsid w:val="00223B46"/>
    <w:rsid w:val="00223DFA"/>
    <w:rsid w:val="00224F15"/>
    <w:rsid w:val="0022547F"/>
    <w:rsid w:val="00225596"/>
    <w:rsid w:val="002260D9"/>
    <w:rsid w:val="00226D9E"/>
    <w:rsid w:val="00227028"/>
    <w:rsid w:val="00227396"/>
    <w:rsid w:val="0022770C"/>
    <w:rsid w:val="00227867"/>
    <w:rsid w:val="00227ADF"/>
    <w:rsid w:val="00227B3C"/>
    <w:rsid w:val="00227D70"/>
    <w:rsid w:val="0023026C"/>
    <w:rsid w:val="00230435"/>
    <w:rsid w:val="00230996"/>
    <w:rsid w:val="002316EF"/>
    <w:rsid w:val="00231730"/>
    <w:rsid w:val="002317A9"/>
    <w:rsid w:val="00231A0A"/>
    <w:rsid w:val="00232DCD"/>
    <w:rsid w:val="002331C7"/>
    <w:rsid w:val="00233BFF"/>
    <w:rsid w:val="00233F4A"/>
    <w:rsid w:val="00234872"/>
    <w:rsid w:val="00234D66"/>
    <w:rsid w:val="00234DED"/>
    <w:rsid w:val="00234ED2"/>
    <w:rsid w:val="0023529B"/>
    <w:rsid w:val="002352D9"/>
    <w:rsid w:val="00235392"/>
    <w:rsid w:val="00235EAD"/>
    <w:rsid w:val="00236573"/>
    <w:rsid w:val="0023659D"/>
    <w:rsid w:val="002366A5"/>
    <w:rsid w:val="00236773"/>
    <w:rsid w:val="00236783"/>
    <w:rsid w:val="00236867"/>
    <w:rsid w:val="00236B66"/>
    <w:rsid w:val="00240751"/>
    <w:rsid w:val="002407C5"/>
    <w:rsid w:val="00241670"/>
    <w:rsid w:val="00241AE1"/>
    <w:rsid w:val="00242E19"/>
    <w:rsid w:val="002437D5"/>
    <w:rsid w:val="00244261"/>
    <w:rsid w:val="00244812"/>
    <w:rsid w:val="0024490F"/>
    <w:rsid w:val="00244C12"/>
    <w:rsid w:val="00244E6B"/>
    <w:rsid w:val="002452E1"/>
    <w:rsid w:val="00245416"/>
    <w:rsid w:val="002456D7"/>
    <w:rsid w:val="00245EC2"/>
    <w:rsid w:val="00245FB7"/>
    <w:rsid w:val="00246630"/>
    <w:rsid w:val="00246892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80C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B8B"/>
    <w:rsid w:val="00254DD3"/>
    <w:rsid w:val="002553C2"/>
    <w:rsid w:val="00255DE3"/>
    <w:rsid w:val="00255E81"/>
    <w:rsid w:val="00256089"/>
    <w:rsid w:val="00256438"/>
    <w:rsid w:val="002564B1"/>
    <w:rsid w:val="00256926"/>
    <w:rsid w:val="00256D5D"/>
    <w:rsid w:val="002574DF"/>
    <w:rsid w:val="00257A3C"/>
    <w:rsid w:val="00257CB8"/>
    <w:rsid w:val="002601BB"/>
    <w:rsid w:val="00260220"/>
    <w:rsid w:val="00261157"/>
    <w:rsid w:val="002611B6"/>
    <w:rsid w:val="00261CFE"/>
    <w:rsid w:val="00262241"/>
    <w:rsid w:val="00262B4F"/>
    <w:rsid w:val="00262CE2"/>
    <w:rsid w:val="00262F05"/>
    <w:rsid w:val="00263208"/>
    <w:rsid w:val="0026326B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0A4"/>
    <w:rsid w:val="00272133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18D"/>
    <w:rsid w:val="002808DB"/>
    <w:rsid w:val="002809B3"/>
    <w:rsid w:val="00280D91"/>
    <w:rsid w:val="00280DFB"/>
    <w:rsid w:val="00280EED"/>
    <w:rsid w:val="00280FDD"/>
    <w:rsid w:val="0028132B"/>
    <w:rsid w:val="002813B1"/>
    <w:rsid w:val="00282826"/>
    <w:rsid w:val="00282F04"/>
    <w:rsid w:val="002831A5"/>
    <w:rsid w:val="0028427E"/>
    <w:rsid w:val="002842B2"/>
    <w:rsid w:val="002844F4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8F6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CA9"/>
    <w:rsid w:val="00295D7D"/>
    <w:rsid w:val="00296061"/>
    <w:rsid w:val="0029619C"/>
    <w:rsid w:val="002965DD"/>
    <w:rsid w:val="0029688E"/>
    <w:rsid w:val="00296B8D"/>
    <w:rsid w:val="00297A42"/>
    <w:rsid w:val="00297DFD"/>
    <w:rsid w:val="00297F36"/>
    <w:rsid w:val="002A028E"/>
    <w:rsid w:val="002A091E"/>
    <w:rsid w:val="002A105C"/>
    <w:rsid w:val="002A1C0C"/>
    <w:rsid w:val="002A20DD"/>
    <w:rsid w:val="002A3A1F"/>
    <w:rsid w:val="002A3BD0"/>
    <w:rsid w:val="002A3F20"/>
    <w:rsid w:val="002A4A48"/>
    <w:rsid w:val="002A53E1"/>
    <w:rsid w:val="002A56A2"/>
    <w:rsid w:val="002A5814"/>
    <w:rsid w:val="002A58AB"/>
    <w:rsid w:val="002A59A5"/>
    <w:rsid w:val="002A5F63"/>
    <w:rsid w:val="002A6989"/>
    <w:rsid w:val="002A6D8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15FD"/>
    <w:rsid w:val="002B1BBE"/>
    <w:rsid w:val="002B1BFC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E0C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2A5C"/>
    <w:rsid w:val="002C3031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535"/>
    <w:rsid w:val="002C5CC9"/>
    <w:rsid w:val="002C62ED"/>
    <w:rsid w:val="002C6A8E"/>
    <w:rsid w:val="002C7046"/>
    <w:rsid w:val="002C751B"/>
    <w:rsid w:val="002C7545"/>
    <w:rsid w:val="002C78EA"/>
    <w:rsid w:val="002C7F3D"/>
    <w:rsid w:val="002C7FF4"/>
    <w:rsid w:val="002D022F"/>
    <w:rsid w:val="002D0666"/>
    <w:rsid w:val="002D074C"/>
    <w:rsid w:val="002D0EEF"/>
    <w:rsid w:val="002D2640"/>
    <w:rsid w:val="002D30BC"/>
    <w:rsid w:val="002D34C4"/>
    <w:rsid w:val="002D3A84"/>
    <w:rsid w:val="002D41DF"/>
    <w:rsid w:val="002D470C"/>
    <w:rsid w:val="002D4E4B"/>
    <w:rsid w:val="002D585F"/>
    <w:rsid w:val="002D5CB3"/>
    <w:rsid w:val="002D5DA6"/>
    <w:rsid w:val="002D63D8"/>
    <w:rsid w:val="002D6516"/>
    <w:rsid w:val="002D692A"/>
    <w:rsid w:val="002D75D4"/>
    <w:rsid w:val="002D7B73"/>
    <w:rsid w:val="002D7E9A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BFD"/>
    <w:rsid w:val="002E6468"/>
    <w:rsid w:val="002E6783"/>
    <w:rsid w:val="002E68D1"/>
    <w:rsid w:val="002E7436"/>
    <w:rsid w:val="002E7962"/>
    <w:rsid w:val="002F006C"/>
    <w:rsid w:val="002F035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FF0"/>
    <w:rsid w:val="002F5016"/>
    <w:rsid w:val="002F5963"/>
    <w:rsid w:val="002F5A3F"/>
    <w:rsid w:val="002F625A"/>
    <w:rsid w:val="002F6731"/>
    <w:rsid w:val="002F6B95"/>
    <w:rsid w:val="002F6F99"/>
    <w:rsid w:val="002F70A9"/>
    <w:rsid w:val="002F777F"/>
    <w:rsid w:val="002F79D0"/>
    <w:rsid w:val="002F7A21"/>
    <w:rsid w:val="002F7E67"/>
    <w:rsid w:val="002F7F48"/>
    <w:rsid w:val="003002C9"/>
    <w:rsid w:val="00300839"/>
    <w:rsid w:val="00300CF6"/>
    <w:rsid w:val="00300DAC"/>
    <w:rsid w:val="00301179"/>
    <w:rsid w:val="00301CC2"/>
    <w:rsid w:val="00302A4A"/>
    <w:rsid w:val="00302ADE"/>
    <w:rsid w:val="00304302"/>
    <w:rsid w:val="0030492B"/>
    <w:rsid w:val="00305A65"/>
    <w:rsid w:val="00305E04"/>
    <w:rsid w:val="00306447"/>
    <w:rsid w:val="00306E20"/>
    <w:rsid w:val="00307153"/>
    <w:rsid w:val="003071F2"/>
    <w:rsid w:val="0030764B"/>
    <w:rsid w:val="003077B1"/>
    <w:rsid w:val="00307C91"/>
    <w:rsid w:val="00307EEA"/>
    <w:rsid w:val="00310B03"/>
    <w:rsid w:val="00310CB7"/>
    <w:rsid w:val="00310DFC"/>
    <w:rsid w:val="00311B76"/>
    <w:rsid w:val="00311FE1"/>
    <w:rsid w:val="0031212D"/>
    <w:rsid w:val="00312585"/>
    <w:rsid w:val="003129CC"/>
    <w:rsid w:val="003134C2"/>
    <w:rsid w:val="0031372D"/>
    <w:rsid w:val="00313AB8"/>
    <w:rsid w:val="00313D8C"/>
    <w:rsid w:val="0031407F"/>
    <w:rsid w:val="00314489"/>
    <w:rsid w:val="003147A9"/>
    <w:rsid w:val="0031582C"/>
    <w:rsid w:val="0031584E"/>
    <w:rsid w:val="003158F6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3AC"/>
    <w:rsid w:val="003219CF"/>
    <w:rsid w:val="00322523"/>
    <w:rsid w:val="003225C6"/>
    <w:rsid w:val="00322BD0"/>
    <w:rsid w:val="00322C42"/>
    <w:rsid w:val="00322E01"/>
    <w:rsid w:val="0032337E"/>
    <w:rsid w:val="003243A4"/>
    <w:rsid w:val="0032442C"/>
    <w:rsid w:val="003244CA"/>
    <w:rsid w:val="003245F3"/>
    <w:rsid w:val="00324A7A"/>
    <w:rsid w:val="003251B5"/>
    <w:rsid w:val="003256C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530"/>
    <w:rsid w:val="00327815"/>
    <w:rsid w:val="00327EFF"/>
    <w:rsid w:val="00330276"/>
    <w:rsid w:val="003306BE"/>
    <w:rsid w:val="0033126E"/>
    <w:rsid w:val="003315FA"/>
    <w:rsid w:val="003318A3"/>
    <w:rsid w:val="003322E1"/>
    <w:rsid w:val="0033253C"/>
    <w:rsid w:val="0033274D"/>
    <w:rsid w:val="003327C5"/>
    <w:rsid w:val="00332FCC"/>
    <w:rsid w:val="00333053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6E37"/>
    <w:rsid w:val="0033749D"/>
    <w:rsid w:val="003374DB"/>
    <w:rsid w:val="003378F3"/>
    <w:rsid w:val="00340128"/>
    <w:rsid w:val="00340494"/>
    <w:rsid w:val="00340572"/>
    <w:rsid w:val="00340851"/>
    <w:rsid w:val="003408A2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145"/>
    <w:rsid w:val="00343C19"/>
    <w:rsid w:val="00343EED"/>
    <w:rsid w:val="003445FF"/>
    <w:rsid w:val="00344A2C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16AB"/>
    <w:rsid w:val="00351BAF"/>
    <w:rsid w:val="00351EC1"/>
    <w:rsid w:val="00351EF5"/>
    <w:rsid w:val="00351FB5"/>
    <w:rsid w:val="0035207C"/>
    <w:rsid w:val="003522E1"/>
    <w:rsid w:val="003529B5"/>
    <w:rsid w:val="00352A0F"/>
    <w:rsid w:val="00352C4E"/>
    <w:rsid w:val="00352CC9"/>
    <w:rsid w:val="003534E3"/>
    <w:rsid w:val="00353991"/>
    <w:rsid w:val="00354993"/>
    <w:rsid w:val="003549A0"/>
    <w:rsid w:val="00354BBA"/>
    <w:rsid w:val="00355385"/>
    <w:rsid w:val="0035584F"/>
    <w:rsid w:val="00355B0A"/>
    <w:rsid w:val="00355B60"/>
    <w:rsid w:val="00355DA3"/>
    <w:rsid w:val="00356238"/>
    <w:rsid w:val="0035674D"/>
    <w:rsid w:val="00357027"/>
    <w:rsid w:val="00357FA1"/>
    <w:rsid w:val="00357FAB"/>
    <w:rsid w:val="00360F89"/>
    <w:rsid w:val="00361330"/>
    <w:rsid w:val="00361B13"/>
    <w:rsid w:val="00361E3D"/>
    <w:rsid w:val="00362177"/>
    <w:rsid w:val="003634EB"/>
    <w:rsid w:val="003643EB"/>
    <w:rsid w:val="00364649"/>
    <w:rsid w:val="00364A80"/>
    <w:rsid w:val="00365294"/>
    <w:rsid w:val="003658B0"/>
    <w:rsid w:val="003658EA"/>
    <w:rsid w:val="00365A62"/>
    <w:rsid w:val="00365D4A"/>
    <w:rsid w:val="003660DB"/>
    <w:rsid w:val="003661B3"/>
    <w:rsid w:val="0036641B"/>
    <w:rsid w:val="0036752A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4C0F"/>
    <w:rsid w:val="003754E3"/>
    <w:rsid w:val="0037555A"/>
    <w:rsid w:val="00376249"/>
    <w:rsid w:val="00376A7B"/>
    <w:rsid w:val="00376BE1"/>
    <w:rsid w:val="00376CBA"/>
    <w:rsid w:val="003771A7"/>
    <w:rsid w:val="003774AE"/>
    <w:rsid w:val="003774E2"/>
    <w:rsid w:val="00377649"/>
    <w:rsid w:val="00377BF0"/>
    <w:rsid w:val="00377D98"/>
    <w:rsid w:val="00380278"/>
    <w:rsid w:val="00380796"/>
    <w:rsid w:val="00380E79"/>
    <w:rsid w:val="0038112E"/>
    <w:rsid w:val="003829A4"/>
    <w:rsid w:val="00382AE5"/>
    <w:rsid w:val="00382C2B"/>
    <w:rsid w:val="00382CE7"/>
    <w:rsid w:val="00382DEE"/>
    <w:rsid w:val="003840D4"/>
    <w:rsid w:val="003841E1"/>
    <w:rsid w:val="00384EFF"/>
    <w:rsid w:val="00384F82"/>
    <w:rsid w:val="00385594"/>
    <w:rsid w:val="00385802"/>
    <w:rsid w:val="00385822"/>
    <w:rsid w:val="00385ACC"/>
    <w:rsid w:val="00385B8B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0D27"/>
    <w:rsid w:val="00391067"/>
    <w:rsid w:val="00391305"/>
    <w:rsid w:val="00391442"/>
    <w:rsid w:val="003925DE"/>
    <w:rsid w:val="00392808"/>
    <w:rsid w:val="00392838"/>
    <w:rsid w:val="00392E09"/>
    <w:rsid w:val="00392FAB"/>
    <w:rsid w:val="00393059"/>
    <w:rsid w:val="0039307B"/>
    <w:rsid w:val="00393768"/>
    <w:rsid w:val="00393A12"/>
    <w:rsid w:val="00393EF1"/>
    <w:rsid w:val="00394C85"/>
    <w:rsid w:val="0039502B"/>
    <w:rsid w:val="00395A61"/>
    <w:rsid w:val="00395E6F"/>
    <w:rsid w:val="00395FDE"/>
    <w:rsid w:val="00396BB3"/>
    <w:rsid w:val="00396EA3"/>
    <w:rsid w:val="003974EC"/>
    <w:rsid w:val="00397A63"/>
    <w:rsid w:val="00397E61"/>
    <w:rsid w:val="00397FE1"/>
    <w:rsid w:val="003A093B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153"/>
    <w:rsid w:val="003A7543"/>
    <w:rsid w:val="003A7758"/>
    <w:rsid w:val="003A7D9B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49A"/>
    <w:rsid w:val="003B3890"/>
    <w:rsid w:val="003B3A80"/>
    <w:rsid w:val="003B40C9"/>
    <w:rsid w:val="003B4108"/>
    <w:rsid w:val="003B4544"/>
    <w:rsid w:val="003B49A3"/>
    <w:rsid w:val="003B49F8"/>
    <w:rsid w:val="003B53C6"/>
    <w:rsid w:val="003B5D85"/>
    <w:rsid w:val="003B61D1"/>
    <w:rsid w:val="003B67C3"/>
    <w:rsid w:val="003B6D09"/>
    <w:rsid w:val="003B7255"/>
    <w:rsid w:val="003B72A5"/>
    <w:rsid w:val="003B7523"/>
    <w:rsid w:val="003C01B4"/>
    <w:rsid w:val="003C0233"/>
    <w:rsid w:val="003C0444"/>
    <w:rsid w:val="003C08DA"/>
    <w:rsid w:val="003C0DA6"/>
    <w:rsid w:val="003C1044"/>
    <w:rsid w:val="003C132F"/>
    <w:rsid w:val="003C134D"/>
    <w:rsid w:val="003C149E"/>
    <w:rsid w:val="003C1B90"/>
    <w:rsid w:val="003C1C6B"/>
    <w:rsid w:val="003C1DA2"/>
    <w:rsid w:val="003C23DC"/>
    <w:rsid w:val="003C25F8"/>
    <w:rsid w:val="003C295A"/>
    <w:rsid w:val="003C2BD5"/>
    <w:rsid w:val="003C3166"/>
    <w:rsid w:val="003C3444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160"/>
    <w:rsid w:val="003C59DC"/>
    <w:rsid w:val="003C5A86"/>
    <w:rsid w:val="003C5F5D"/>
    <w:rsid w:val="003C635B"/>
    <w:rsid w:val="003C652C"/>
    <w:rsid w:val="003C6FB1"/>
    <w:rsid w:val="003C728F"/>
    <w:rsid w:val="003C7737"/>
    <w:rsid w:val="003C77B1"/>
    <w:rsid w:val="003C7A5A"/>
    <w:rsid w:val="003C7EB0"/>
    <w:rsid w:val="003D0332"/>
    <w:rsid w:val="003D0631"/>
    <w:rsid w:val="003D123D"/>
    <w:rsid w:val="003D15C7"/>
    <w:rsid w:val="003D1995"/>
    <w:rsid w:val="003D2004"/>
    <w:rsid w:val="003D20A6"/>
    <w:rsid w:val="003D282D"/>
    <w:rsid w:val="003D29E0"/>
    <w:rsid w:val="003D39FA"/>
    <w:rsid w:val="003D3A7C"/>
    <w:rsid w:val="003D3ED8"/>
    <w:rsid w:val="003D4115"/>
    <w:rsid w:val="003D4220"/>
    <w:rsid w:val="003D485A"/>
    <w:rsid w:val="003D49EC"/>
    <w:rsid w:val="003D55B2"/>
    <w:rsid w:val="003D6028"/>
    <w:rsid w:val="003D6941"/>
    <w:rsid w:val="003D6975"/>
    <w:rsid w:val="003D6E8C"/>
    <w:rsid w:val="003D7351"/>
    <w:rsid w:val="003D7771"/>
    <w:rsid w:val="003D7E3C"/>
    <w:rsid w:val="003D7EA3"/>
    <w:rsid w:val="003E0970"/>
    <w:rsid w:val="003E0A4E"/>
    <w:rsid w:val="003E0D7C"/>
    <w:rsid w:val="003E13BB"/>
    <w:rsid w:val="003E14AC"/>
    <w:rsid w:val="003E1503"/>
    <w:rsid w:val="003E1753"/>
    <w:rsid w:val="003E1B32"/>
    <w:rsid w:val="003E1CA1"/>
    <w:rsid w:val="003E1F7D"/>
    <w:rsid w:val="003E2171"/>
    <w:rsid w:val="003E23B7"/>
    <w:rsid w:val="003E2A55"/>
    <w:rsid w:val="003E2E0B"/>
    <w:rsid w:val="003E3153"/>
    <w:rsid w:val="003E373C"/>
    <w:rsid w:val="003E3A4A"/>
    <w:rsid w:val="003E3C50"/>
    <w:rsid w:val="003E4239"/>
    <w:rsid w:val="003E4273"/>
    <w:rsid w:val="003E42A3"/>
    <w:rsid w:val="003E4A84"/>
    <w:rsid w:val="003E4C19"/>
    <w:rsid w:val="003E4C8A"/>
    <w:rsid w:val="003E5110"/>
    <w:rsid w:val="003E5698"/>
    <w:rsid w:val="003E5864"/>
    <w:rsid w:val="003E5892"/>
    <w:rsid w:val="003E5BAB"/>
    <w:rsid w:val="003E6103"/>
    <w:rsid w:val="003E6197"/>
    <w:rsid w:val="003E6279"/>
    <w:rsid w:val="003E68A3"/>
    <w:rsid w:val="003E72E5"/>
    <w:rsid w:val="003E7438"/>
    <w:rsid w:val="003E767C"/>
    <w:rsid w:val="003E7AE7"/>
    <w:rsid w:val="003E7BAF"/>
    <w:rsid w:val="003F01A8"/>
    <w:rsid w:val="003F024F"/>
    <w:rsid w:val="003F025A"/>
    <w:rsid w:val="003F077D"/>
    <w:rsid w:val="003F07E9"/>
    <w:rsid w:val="003F0B56"/>
    <w:rsid w:val="003F1D8E"/>
    <w:rsid w:val="003F21D4"/>
    <w:rsid w:val="003F2EBB"/>
    <w:rsid w:val="003F3184"/>
    <w:rsid w:val="003F319A"/>
    <w:rsid w:val="003F332A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3F7977"/>
    <w:rsid w:val="00400185"/>
    <w:rsid w:val="004001E2"/>
    <w:rsid w:val="004004E0"/>
    <w:rsid w:val="00400B85"/>
    <w:rsid w:val="00400EE2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974"/>
    <w:rsid w:val="00404F75"/>
    <w:rsid w:val="00405869"/>
    <w:rsid w:val="004059B5"/>
    <w:rsid w:val="00405B31"/>
    <w:rsid w:val="00405B92"/>
    <w:rsid w:val="00405C1B"/>
    <w:rsid w:val="004064D3"/>
    <w:rsid w:val="004066E4"/>
    <w:rsid w:val="004069DE"/>
    <w:rsid w:val="00406B17"/>
    <w:rsid w:val="00406B2A"/>
    <w:rsid w:val="0040730B"/>
    <w:rsid w:val="00407E40"/>
    <w:rsid w:val="004107DB"/>
    <w:rsid w:val="00410B55"/>
    <w:rsid w:val="00411005"/>
    <w:rsid w:val="00411148"/>
    <w:rsid w:val="0041259A"/>
    <w:rsid w:val="00412761"/>
    <w:rsid w:val="00412822"/>
    <w:rsid w:val="004135DC"/>
    <w:rsid w:val="00413953"/>
    <w:rsid w:val="00414838"/>
    <w:rsid w:val="00414E04"/>
    <w:rsid w:val="00415023"/>
    <w:rsid w:val="00415114"/>
    <w:rsid w:val="0041524F"/>
    <w:rsid w:val="00415426"/>
    <w:rsid w:val="0041558E"/>
    <w:rsid w:val="004156A5"/>
    <w:rsid w:val="004161EA"/>
    <w:rsid w:val="0041662E"/>
    <w:rsid w:val="00417429"/>
    <w:rsid w:val="0041746C"/>
    <w:rsid w:val="00420312"/>
    <w:rsid w:val="00420754"/>
    <w:rsid w:val="004207B0"/>
    <w:rsid w:val="00420D95"/>
    <w:rsid w:val="00420EBA"/>
    <w:rsid w:val="004210B5"/>
    <w:rsid w:val="00421984"/>
    <w:rsid w:val="00421FE1"/>
    <w:rsid w:val="004228A8"/>
    <w:rsid w:val="0042303A"/>
    <w:rsid w:val="00423B09"/>
    <w:rsid w:val="00423FD2"/>
    <w:rsid w:val="004244BC"/>
    <w:rsid w:val="00424E17"/>
    <w:rsid w:val="004258B1"/>
    <w:rsid w:val="00425C06"/>
    <w:rsid w:val="00425F43"/>
    <w:rsid w:val="0042620F"/>
    <w:rsid w:val="004263A0"/>
    <w:rsid w:val="004263EC"/>
    <w:rsid w:val="004267A1"/>
    <w:rsid w:val="0042694D"/>
    <w:rsid w:val="00430545"/>
    <w:rsid w:val="004309E2"/>
    <w:rsid w:val="004326C3"/>
    <w:rsid w:val="00432FB4"/>
    <w:rsid w:val="004336FB"/>
    <w:rsid w:val="00433733"/>
    <w:rsid w:val="00433A45"/>
    <w:rsid w:val="00433CF1"/>
    <w:rsid w:val="0043416B"/>
    <w:rsid w:val="0043459C"/>
    <w:rsid w:val="00435E2D"/>
    <w:rsid w:val="00436126"/>
    <w:rsid w:val="00436145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8A5"/>
    <w:rsid w:val="00442B54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568"/>
    <w:rsid w:val="00446684"/>
    <w:rsid w:val="00446ED6"/>
    <w:rsid w:val="004475DD"/>
    <w:rsid w:val="004479BF"/>
    <w:rsid w:val="00447A1D"/>
    <w:rsid w:val="00447CC8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1C6F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50E9"/>
    <w:rsid w:val="004552CD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DF4"/>
    <w:rsid w:val="00460F61"/>
    <w:rsid w:val="00461326"/>
    <w:rsid w:val="00461405"/>
    <w:rsid w:val="004618CD"/>
    <w:rsid w:val="00461A30"/>
    <w:rsid w:val="004620CC"/>
    <w:rsid w:val="004628BE"/>
    <w:rsid w:val="00462AC2"/>
    <w:rsid w:val="00462BD9"/>
    <w:rsid w:val="00462D36"/>
    <w:rsid w:val="00462D40"/>
    <w:rsid w:val="00462DFE"/>
    <w:rsid w:val="004632B8"/>
    <w:rsid w:val="00463AB3"/>
    <w:rsid w:val="0046418A"/>
    <w:rsid w:val="004643B3"/>
    <w:rsid w:val="00464A4C"/>
    <w:rsid w:val="00465136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AED"/>
    <w:rsid w:val="00470EF4"/>
    <w:rsid w:val="00471331"/>
    <w:rsid w:val="00471696"/>
    <w:rsid w:val="0047208F"/>
    <w:rsid w:val="004721CC"/>
    <w:rsid w:val="00472C66"/>
    <w:rsid w:val="00472E36"/>
    <w:rsid w:val="0047467C"/>
    <w:rsid w:val="00474793"/>
    <w:rsid w:val="004749DC"/>
    <w:rsid w:val="00474BD2"/>
    <w:rsid w:val="00474CA1"/>
    <w:rsid w:val="00474CBC"/>
    <w:rsid w:val="00475086"/>
    <w:rsid w:val="00475428"/>
    <w:rsid w:val="0047554F"/>
    <w:rsid w:val="00475ADC"/>
    <w:rsid w:val="00476CCE"/>
    <w:rsid w:val="00476D25"/>
    <w:rsid w:val="00477152"/>
    <w:rsid w:val="0047717F"/>
    <w:rsid w:val="004772A5"/>
    <w:rsid w:val="00477962"/>
    <w:rsid w:val="00477C2D"/>
    <w:rsid w:val="00480360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DD6"/>
    <w:rsid w:val="0048303A"/>
    <w:rsid w:val="004830D1"/>
    <w:rsid w:val="00483607"/>
    <w:rsid w:val="00483930"/>
    <w:rsid w:val="0048396C"/>
    <w:rsid w:val="0048547C"/>
    <w:rsid w:val="00485AF7"/>
    <w:rsid w:val="00485E65"/>
    <w:rsid w:val="00486A94"/>
    <w:rsid w:val="00486AEC"/>
    <w:rsid w:val="004875CB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71E1"/>
    <w:rsid w:val="00497696"/>
    <w:rsid w:val="00497822"/>
    <w:rsid w:val="004979F4"/>
    <w:rsid w:val="00497B6F"/>
    <w:rsid w:val="004A0264"/>
    <w:rsid w:val="004A0502"/>
    <w:rsid w:val="004A0DB7"/>
    <w:rsid w:val="004A0DE9"/>
    <w:rsid w:val="004A1629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4EA2"/>
    <w:rsid w:val="004A5265"/>
    <w:rsid w:val="004A527B"/>
    <w:rsid w:val="004A54A3"/>
    <w:rsid w:val="004A5913"/>
    <w:rsid w:val="004A59BD"/>
    <w:rsid w:val="004A6B84"/>
    <w:rsid w:val="004A7552"/>
    <w:rsid w:val="004A789E"/>
    <w:rsid w:val="004A794D"/>
    <w:rsid w:val="004A7AEF"/>
    <w:rsid w:val="004A7EB2"/>
    <w:rsid w:val="004A7F03"/>
    <w:rsid w:val="004B00EE"/>
    <w:rsid w:val="004B02D8"/>
    <w:rsid w:val="004B03E0"/>
    <w:rsid w:val="004B185B"/>
    <w:rsid w:val="004B1E7F"/>
    <w:rsid w:val="004B1EED"/>
    <w:rsid w:val="004B2413"/>
    <w:rsid w:val="004B29F8"/>
    <w:rsid w:val="004B2C25"/>
    <w:rsid w:val="004B2D3B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A"/>
    <w:rsid w:val="004C043B"/>
    <w:rsid w:val="004C138C"/>
    <w:rsid w:val="004C1ED5"/>
    <w:rsid w:val="004C215F"/>
    <w:rsid w:val="004C26E4"/>
    <w:rsid w:val="004C2AC2"/>
    <w:rsid w:val="004C2F51"/>
    <w:rsid w:val="004C3099"/>
    <w:rsid w:val="004C31E1"/>
    <w:rsid w:val="004C334C"/>
    <w:rsid w:val="004C3634"/>
    <w:rsid w:val="004C38A5"/>
    <w:rsid w:val="004C3DE6"/>
    <w:rsid w:val="004C4439"/>
    <w:rsid w:val="004C51BD"/>
    <w:rsid w:val="004C5441"/>
    <w:rsid w:val="004C54FE"/>
    <w:rsid w:val="004C5628"/>
    <w:rsid w:val="004C5631"/>
    <w:rsid w:val="004C58D7"/>
    <w:rsid w:val="004C5D05"/>
    <w:rsid w:val="004C5E55"/>
    <w:rsid w:val="004C646E"/>
    <w:rsid w:val="004C6DFE"/>
    <w:rsid w:val="004C78E5"/>
    <w:rsid w:val="004D067D"/>
    <w:rsid w:val="004D1450"/>
    <w:rsid w:val="004D15DD"/>
    <w:rsid w:val="004D19D2"/>
    <w:rsid w:val="004D23BE"/>
    <w:rsid w:val="004D2781"/>
    <w:rsid w:val="004D2B2A"/>
    <w:rsid w:val="004D2D42"/>
    <w:rsid w:val="004D2E37"/>
    <w:rsid w:val="004D2EC8"/>
    <w:rsid w:val="004D3144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E000F"/>
    <w:rsid w:val="004E006F"/>
    <w:rsid w:val="004E00C9"/>
    <w:rsid w:val="004E01A6"/>
    <w:rsid w:val="004E05AC"/>
    <w:rsid w:val="004E08C6"/>
    <w:rsid w:val="004E08D2"/>
    <w:rsid w:val="004E0C7F"/>
    <w:rsid w:val="004E155B"/>
    <w:rsid w:val="004E220B"/>
    <w:rsid w:val="004E28DD"/>
    <w:rsid w:val="004E3062"/>
    <w:rsid w:val="004E3063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78C"/>
    <w:rsid w:val="004E6797"/>
    <w:rsid w:val="004E67E5"/>
    <w:rsid w:val="004E6F3D"/>
    <w:rsid w:val="004E71D4"/>
    <w:rsid w:val="004E726D"/>
    <w:rsid w:val="004E79D6"/>
    <w:rsid w:val="004E7CFB"/>
    <w:rsid w:val="004F0D30"/>
    <w:rsid w:val="004F141A"/>
    <w:rsid w:val="004F19A1"/>
    <w:rsid w:val="004F1CCC"/>
    <w:rsid w:val="004F201F"/>
    <w:rsid w:val="004F23B7"/>
    <w:rsid w:val="004F251F"/>
    <w:rsid w:val="004F2FD5"/>
    <w:rsid w:val="004F326E"/>
    <w:rsid w:val="004F460D"/>
    <w:rsid w:val="004F48AD"/>
    <w:rsid w:val="004F491F"/>
    <w:rsid w:val="004F4C55"/>
    <w:rsid w:val="004F5307"/>
    <w:rsid w:val="004F546C"/>
    <w:rsid w:val="004F584B"/>
    <w:rsid w:val="004F5895"/>
    <w:rsid w:val="004F5E06"/>
    <w:rsid w:val="004F5F38"/>
    <w:rsid w:val="004F6426"/>
    <w:rsid w:val="004F654D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1E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582"/>
    <w:rsid w:val="00507A61"/>
    <w:rsid w:val="00507B2A"/>
    <w:rsid w:val="00510144"/>
    <w:rsid w:val="005101B7"/>
    <w:rsid w:val="0051034E"/>
    <w:rsid w:val="0051041A"/>
    <w:rsid w:val="00510A75"/>
    <w:rsid w:val="00510AE1"/>
    <w:rsid w:val="00511065"/>
    <w:rsid w:val="005115B8"/>
    <w:rsid w:val="00511D8B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6A61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AEC"/>
    <w:rsid w:val="00523BB0"/>
    <w:rsid w:val="00523DFD"/>
    <w:rsid w:val="00524246"/>
    <w:rsid w:val="00525080"/>
    <w:rsid w:val="0052526F"/>
    <w:rsid w:val="005253E3"/>
    <w:rsid w:val="005254DF"/>
    <w:rsid w:val="00525690"/>
    <w:rsid w:val="005256A8"/>
    <w:rsid w:val="00526B11"/>
    <w:rsid w:val="005301B9"/>
    <w:rsid w:val="005302FE"/>
    <w:rsid w:val="005304A9"/>
    <w:rsid w:val="00530851"/>
    <w:rsid w:val="00530EAF"/>
    <w:rsid w:val="0053116C"/>
    <w:rsid w:val="0053127E"/>
    <w:rsid w:val="00531294"/>
    <w:rsid w:val="005315AA"/>
    <w:rsid w:val="00531F17"/>
    <w:rsid w:val="00532344"/>
    <w:rsid w:val="00532733"/>
    <w:rsid w:val="0053320C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1F6"/>
    <w:rsid w:val="005372FB"/>
    <w:rsid w:val="005375C7"/>
    <w:rsid w:val="00537642"/>
    <w:rsid w:val="00537B01"/>
    <w:rsid w:val="00537DE2"/>
    <w:rsid w:val="0054031E"/>
    <w:rsid w:val="005405D3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5F6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BAA"/>
    <w:rsid w:val="00547C41"/>
    <w:rsid w:val="0055059F"/>
    <w:rsid w:val="00551196"/>
    <w:rsid w:val="005521D2"/>
    <w:rsid w:val="00553067"/>
    <w:rsid w:val="005540CD"/>
    <w:rsid w:val="0055422F"/>
    <w:rsid w:val="005544EC"/>
    <w:rsid w:val="005545CE"/>
    <w:rsid w:val="0055495D"/>
    <w:rsid w:val="00554CF3"/>
    <w:rsid w:val="00554D5F"/>
    <w:rsid w:val="005556F2"/>
    <w:rsid w:val="005559E6"/>
    <w:rsid w:val="00556197"/>
    <w:rsid w:val="0055697B"/>
    <w:rsid w:val="00556A5E"/>
    <w:rsid w:val="00556EE6"/>
    <w:rsid w:val="00557860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67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2E8C"/>
    <w:rsid w:val="005737C3"/>
    <w:rsid w:val="00573A86"/>
    <w:rsid w:val="00573D4A"/>
    <w:rsid w:val="00573F6E"/>
    <w:rsid w:val="00574539"/>
    <w:rsid w:val="00575AB4"/>
    <w:rsid w:val="00576C48"/>
    <w:rsid w:val="00576CA9"/>
    <w:rsid w:val="00576D3D"/>
    <w:rsid w:val="00576D45"/>
    <w:rsid w:val="0057798B"/>
    <w:rsid w:val="005779A8"/>
    <w:rsid w:val="0058005E"/>
    <w:rsid w:val="00580073"/>
    <w:rsid w:val="00580A15"/>
    <w:rsid w:val="005811B0"/>
    <w:rsid w:val="005817E8"/>
    <w:rsid w:val="00581B66"/>
    <w:rsid w:val="00581C51"/>
    <w:rsid w:val="00582044"/>
    <w:rsid w:val="00582304"/>
    <w:rsid w:val="00582A84"/>
    <w:rsid w:val="00582C1D"/>
    <w:rsid w:val="00582F60"/>
    <w:rsid w:val="0058348D"/>
    <w:rsid w:val="005834C5"/>
    <w:rsid w:val="00583CDE"/>
    <w:rsid w:val="00583E65"/>
    <w:rsid w:val="00584074"/>
    <w:rsid w:val="005845F7"/>
    <w:rsid w:val="00584A1D"/>
    <w:rsid w:val="00584D03"/>
    <w:rsid w:val="00585D2D"/>
    <w:rsid w:val="005869C4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5B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340"/>
    <w:rsid w:val="005A060A"/>
    <w:rsid w:val="005A0C61"/>
    <w:rsid w:val="005A0D35"/>
    <w:rsid w:val="005A19D7"/>
    <w:rsid w:val="005A1FA8"/>
    <w:rsid w:val="005A20E5"/>
    <w:rsid w:val="005A2606"/>
    <w:rsid w:val="005A28FC"/>
    <w:rsid w:val="005A2AD7"/>
    <w:rsid w:val="005A337A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13DD"/>
    <w:rsid w:val="005B172B"/>
    <w:rsid w:val="005B1886"/>
    <w:rsid w:val="005B1991"/>
    <w:rsid w:val="005B1C83"/>
    <w:rsid w:val="005B23D8"/>
    <w:rsid w:val="005B24A4"/>
    <w:rsid w:val="005B332C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22B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2F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ACB"/>
    <w:rsid w:val="005C5E13"/>
    <w:rsid w:val="005C5F67"/>
    <w:rsid w:val="005C6737"/>
    <w:rsid w:val="005C6EC5"/>
    <w:rsid w:val="005C778C"/>
    <w:rsid w:val="005C7C23"/>
    <w:rsid w:val="005D0313"/>
    <w:rsid w:val="005D0385"/>
    <w:rsid w:val="005D03BC"/>
    <w:rsid w:val="005D0488"/>
    <w:rsid w:val="005D14BA"/>
    <w:rsid w:val="005D1666"/>
    <w:rsid w:val="005D16DF"/>
    <w:rsid w:val="005D283B"/>
    <w:rsid w:val="005D284D"/>
    <w:rsid w:val="005D2DB7"/>
    <w:rsid w:val="005D2DDB"/>
    <w:rsid w:val="005D3295"/>
    <w:rsid w:val="005D3C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975"/>
    <w:rsid w:val="005E0D2B"/>
    <w:rsid w:val="005E1237"/>
    <w:rsid w:val="005E17B9"/>
    <w:rsid w:val="005E18C7"/>
    <w:rsid w:val="005E1F2D"/>
    <w:rsid w:val="005E2081"/>
    <w:rsid w:val="005E2162"/>
    <w:rsid w:val="005E2369"/>
    <w:rsid w:val="005E247E"/>
    <w:rsid w:val="005E3DB6"/>
    <w:rsid w:val="005E4B24"/>
    <w:rsid w:val="005E4BC0"/>
    <w:rsid w:val="005E54BC"/>
    <w:rsid w:val="005E5948"/>
    <w:rsid w:val="005E5B0F"/>
    <w:rsid w:val="005E6140"/>
    <w:rsid w:val="005E67B7"/>
    <w:rsid w:val="005E681A"/>
    <w:rsid w:val="005E6BB1"/>
    <w:rsid w:val="005E6F56"/>
    <w:rsid w:val="005E7308"/>
    <w:rsid w:val="005E7937"/>
    <w:rsid w:val="005E7F35"/>
    <w:rsid w:val="005F0568"/>
    <w:rsid w:val="005F165A"/>
    <w:rsid w:val="005F1ED7"/>
    <w:rsid w:val="005F26B0"/>
    <w:rsid w:val="005F26C7"/>
    <w:rsid w:val="005F2AF9"/>
    <w:rsid w:val="005F2F5F"/>
    <w:rsid w:val="005F308F"/>
    <w:rsid w:val="005F3195"/>
    <w:rsid w:val="005F38F5"/>
    <w:rsid w:val="005F3A3F"/>
    <w:rsid w:val="005F3C4B"/>
    <w:rsid w:val="005F3CC4"/>
    <w:rsid w:val="005F4BA3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6D2"/>
    <w:rsid w:val="005F7A91"/>
    <w:rsid w:val="006001C4"/>
    <w:rsid w:val="006005F5"/>
    <w:rsid w:val="00600665"/>
    <w:rsid w:val="006016EE"/>
    <w:rsid w:val="00601C22"/>
    <w:rsid w:val="00601D8A"/>
    <w:rsid w:val="00601E91"/>
    <w:rsid w:val="00601F60"/>
    <w:rsid w:val="00601F69"/>
    <w:rsid w:val="00602586"/>
    <w:rsid w:val="00602CF9"/>
    <w:rsid w:val="006032BD"/>
    <w:rsid w:val="0060337B"/>
    <w:rsid w:val="0060379D"/>
    <w:rsid w:val="00603A58"/>
    <w:rsid w:val="00603D1E"/>
    <w:rsid w:val="00603D69"/>
    <w:rsid w:val="00604C69"/>
    <w:rsid w:val="00605999"/>
    <w:rsid w:val="00605DE8"/>
    <w:rsid w:val="00606E1B"/>
    <w:rsid w:val="00606E26"/>
    <w:rsid w:val="006076D7"/>
    <w:rsid w:val="0061027B"/>
    <w:rsid w:val="00610408"/>
    <w:rsid w:val="00610CA2"/>
    <w:rsid w:val="00610E49"/>
    <w:rsid w:val="006112DA"/>
    <w:rsid w:val="006112E9"/>
    <w:rsid w:val="00611833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970"/>
    <w:rsid w:val="00614B0E"/>
    <w:rsid w:val="00614BC0"/>
    <w:rsid w:val="006153AD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39F"/>
    <w:rsid w:val="00624C2A"/>
    <w:rsid w:val="00625333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27231"/>
    <w:rsid w:val="00630051"/>
    <w:rsid w:val="00630319"/>
    <w:rsid w:val="006307E4"/>
    <w:rsid w:val="00630ACC"/>
    <w:rsid w:val="00630B73"/>
    <w:rsid w:val="00630E55"/>
    <w:rsid w:val="00630EDA"/>
    <w:rsid w:val="00631E92"/>
    <w:rsid w:val="00631F16"/>
    <w:rsid w:val="00632472"/>
    <w:rsid w:val="00632532"/>
    <w:rsid w:val="0063265B"/>
    <w:rsid w:val="00632B76"/>
    <w:rsid w:val="00632C4C"/>
    <w:rsid w:val="006333FB"/>
    <w:rsid w:val="00633890"/>
    <w:rsid w:val="00633D7C"/>
    <w:rsid w:val="00634090"/>
    <w:rsid w:val="00634450"/>
    <w:rsid w:val="0063470C"/>
    <w:rsid w:val="006347C8"/>
    <w:rsid w:val="006347DB"/>
    <w:rsid w:val="00634D1C"/>
    <w:rsid w:val="00634F5E"/>
    <w:rsid w:val="00635086"/>
    <w:rsid w:val="00635B3F"/>
    <w:rsid w:val="00636A3F"/>
    <w:rsid w:val="006370CB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8A0"/>
    <w:rsid w:val="00643AA9"/>
    <w:rsid w:val="00643AE9"/>
    <w:rsid w:val="006447DA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50C72"/>
    <w:rsid w:val="00651328"/>
    <w:rsid w:val="006514CF"/>
    <w:rsid w:val="00651880"/>
    <w:rsid w:val="00651A1D"/>
    <w:rsid w:val="00651AA0"/>
    <w:rsid w:val="00651D8A"/>
    <w:rsid w:val="00651FC2"/>
    <w:rsid w:val="00653435"/>
    <w:rsid w:val="00653F5A"/>
    <w:rsid w:val="006540A5"/>
    <w:rsid w:val="0065457A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3B4"/>
    <w:rsid w:val="0065681F"/>
    <w:rsid w:val="006578A7"/>
    <w:rsid w:val="00657ED7"/>
    <w:rsid w:val="0066050B"/>
    <w:rsid w:val="006608BF"/>
    <w:rsid w:val="00660D97"/>
    <w:rsid w:val="0066104B"/>
    <w:rsid w:val="006615FE"/>
    <w:rsid w:val="00661825"/>
    <w:rsid w:val="00661A3C"/>
    <w:rsid w:val="00661D03"/>
    <w:rsid w:val="00662178"/>
    <w:rsid w:val="00662A39"/>
    <w:rsid w:val="00662CBB"/>
    <w:rsid w:val="00662D7B"/>
    <w:rsid w:val="00663230"/>
    <w:rsid w:val="006636CA"/>
    <w:rsid w:val="00663B66"/>
    <w:rsid w:val="00663B79"/>
    <w:rsid w:val="00664053"/>
    <w:rsid w:val="006645CE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CFA"/>
    <w:rsid w:val="00670121"/>
    <w:rsid w:val="006705FA"/>
    <w:rsid w:val="006708A9"/>
    <w:rsid w:val="006709C1"/>
    <w:rsid w:val="00670D3B"/>
    <w:rsid w:val="0067109C"/>
    <w:rsid w:val="00671552"/>
    <w:rsid w:val="00671BB6"/>
    <w:rsid w:val="006726E9"/>
    <w:rsid w:val="006728FC"/>
    <w:rsid w:val="00672CEC"/>
    <w:rsid w:val="00672E73"/>
    <w:rsid w:val="006732DE"/>
    <w:rsid w:val="00673751"/>
    <w:rsid w:val="00674022"/>
    <w:rsid w:val="006747C2"/>
    <w:rsid w:val="00674A22"/>
    <w:rsid w:val="00674EF8"/>
    <w:rsid w:val="00675102"/>
    <w:rsid w:val="0067515C"/>
    <w:rsid w:val="00675462"/>
    <w:rsid w:val="00675691"/>
    <w:rsid w:val="006764FF"/>
    <w:rsid w:val="006766D4"/>
    <w:rsid w:val="006774AA"/>
    <w:rsid w:val="00677958"/>
    <w:rsid w:val="00677EE4"/>
    <w:rsid w:val="0068010E"/>
    <w:rsid w:val="0068031D"/>
    <w:rsid w:val="0068037E"/>
    <w:rsid w:val="006805BF"/>
    <w:rsid w:val="0068166F"/>
    <w:rsid w:val="00681A78"/>
    <w:rsid w:val="0068205F"/>
    <w:rsid w:val="00682273"/>
    <w:rsid w:val="00682439"/>
    <w:rsid w:val="006827C5"/>
    <w:rsid w:val="00682A60"/>
    <w:rsid w:val="00683386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2B7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A80"/>
    <w:rsid w:val="00691B68"/>
    <w:rsid w:val="006920E1"/>
    <w:rsid w:val="006925C4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A6"/>
    <w:rsid w:val="006978DD"/>
    <w:rsid w:val="00697BD1"/>
    <w:rsid w:val="006A0622"/>
    <w:rsid w:val="006A0BAF"/>
    <w:rsid w:val="006A1310"/>
    <w:rsid w:val="006A151D"/>
    <w:rsid w:val="006A164B"/>
    <w:rsid w:val="006A1928"/>
    <w:rsid w:val="006A1CCE"/>
    <w:rsid w:val="006A23EF"/>
    <w:rsid w:val="006A316A"/>
    <w:rsid w:val="006A34E7"/>
    <w:rsid w:val="006A353E"/>
    <w:rsid w:val="006A3F33"/>
    <w:rsid w:val="006A403B"/>
    <w:rsid w:val="006A41ED"/>
    <w:rsid w:val="006A4F2A"/>
    <w:rsid w:val="006A5303"/>
    <w:rsid w:val="006A556D"/>
    <w:rsid w:val="006A598C"/>
    <w:rsid w:val="006A6389"/>
    <w:rsid w:val="006A6B91"/>
    <w:rsid w:val="006A719B"/>
    <w:rsid w:val="006A77A0"/>
    <w:rsid w:val="006A7EBA"/>
    <w:rsid w:val="006A7F37"/>
    <w:rsid w:val="006B02EF"/>
    <w:rsid w:val="006B0C0D"/>
    <w:rsid w:val="006B1244"/>
    <w:rsid w:val="006B12EF"/>
    <w:rsid w:val="006B1F1D"/>
    <w:rsid w:val="006B241F"/>
    <w:rsid w:val="006B243D"/>
    <w:rsid w:val="006B2493"/>
    <w:rsid w:val="006B261B"/>
    <w:rsid w:val="006B2F3D"/>
    <w:rsid w:val="006B3200"/>
    <w:rsid w:val="006B32B0"/>
    <w:rsid w:val="006B3778"/>
    <w:rsid w:val="006B3916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C9D"/>
    <w:rsid w:val="006C0303"/>
    <w:rsid w:val="006C0885"/>
    <w:rsid w:val="006C0CA5"/>
    <w:rsid w:val="006C12C6"/>
    <w:rsid w:val="006C143F"/>
    <w:rsid w:val="006C1BE2"/>
    <w:rsid w:val="006C1D01"/>
    <w:rsid w:val="006C2677"/>
    <w:rsid w:val="006C2B1F"/>
    <w:rsid w:val="006C3124"/>
    <w:rsid w:val="006C32B8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F34"/>
    <w:rsid w:val="006C624B"/>
    <w:rsid w:val="006C692C"/>
    <w:rsid w:val="006C6C14"/>
    <w:rsid w:val="006C7F38"/>
    <w:rsid w:val="006D060E"/>
    <w:rsid w:val="006D0725"/>
    <w:rsid w:val="006D0EE2"/>
    <w:rsid w:val="006D1686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A48"/>
    <w:rsid w:val="006D4CF5"/>
    <w:rsid w:val="006D504A"/>
    <w:rsid w:val="006D5062"/>
    <w:rsid w:val="006D5CA9"/>
    <w:rsid w:val="006D5E97"/>
    <w:rsid w:val="006D60FE"/>
    <w:rsid w:val="006D67E3"/>
    <w:rsid w:val="006D7440"/>
    <w:rsid w:val="006D79F5"/>
    <w:rsid w:val="006D7BD8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752"/>
    <w:rsid w:val="006E4924"/>
    <w:rsid w:val="006E49CE"/>
    <w:rsid w:val="006E4E1F"/>
    <w:rsid w:val="006E549E"/>
    <w:rsid w:val="006E5997"/>
    <w:rsid w:val="006E62DE"/>
    <w:rsid w:val="006E6C34"/>
    <w:rsid w:val="006E7054"/>
    <w:rsid w:val="006E7093"/>
    <w:rsid w:val="006E709D"/>
    <w:rsid w:val="006E7345"/>
    <w:rsid w:val="006E74D7"/>
    <w:rsid w:val="006F0F35"/>
    <w:rsid w:val="006F1120"/>
    <w:rsid w:val="006F1227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3E92"/>
    <w:rsid w:val="006F428E"/>
    <w:rsid w:val="006F51E6"/>
    <w:rsid w:val="006F57B5"/>
    <w:rsid w:val="006F6159"/>
    <w:rsid w:val="006F6991"/>
    <w:rsid w:val="006F6B6C"/>
    <w:rsid w:val="006F6B74"/>
    <w:rsid w:val="006F771D"/>
    <w:rsid w:val="007008F7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07FAB"/>
    <w:rsid w:val="007100A1"/>
    <w:rsid w:val="00710310"/>
    <w:rsid w:val="00710EFC"/>
    <w:rsid w:val="0071121A"/>
    <w:rsid w:val="00711298"/>
    <w:rsid w:val="00711300"/>
    <w:rsid w:val="007115B5"/>
    <w:rsid w:val="007115BE"/>
    <w:rsid w:val="0071174F"/>
    <w:rsid w:val="00712132"/>
    <w:rsid w:val="00712992"/>
    <w:rsid w:val="00712A4F"/>
    <w:rsid w:val="00713142"/>
    <w:rsid w:val="007146B2"/>
    <w:rsid w:val="007148C7"/>
    <w:rsid w:val="00714BA8"/>
    <w:rsid w:val="007157C4"/>
    <w:rsid w:val="00715E1E"/>
    <w:rsid w:val="00716149"/>
    <w:rsid w:val="00716200"/>
    <w:rsid w:val="0071651E"/>
    <w:rsid w:val="00716B0E"/>
    <w:rsid w:val="007174E4"/>
    <w:rsid w:val="0071790F"/>
    <w:rsid w:val="00717AF0"/>
    <w:rsid w:val="00717B57"/>
    <w:rsid w:val="00717ED0"/>
    <w:rsid w:val="007207D1"/>
    <w:rsid w:val="00720F0A"/>
    <w:rsid w:val="007215AB"/>
    <w:rsid w:val="00721680"/>
    <w:rsid w:val="007218BD"/>
    <w:rsid w:val="00721E01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6540"/>
    <w:rsid w:val="00727A35"/>
    <w:rsid w:val="00727EE8"/>
    <w:rsid w:val="007304CA"/>
    <w:rsid w:val="007307F6"/>
    <w:rsid w:val="00730931"/>
    <w:rsid w:val="0073098F"/>
    <w:rsid w:val="00730CDB"/>
    <w:rsid w:val="00730D19"/>
    <w:rsid w:val="00731538"/>
    <w:rsid w:val="00731549"/>
    <w:rsid w:val="007317EE"/>
    <w:rsid w:val="0073227B"/>
    <w:rsid w:val="007323C9"/>
    <w:rsid w:val="00732623"/>
    <w:rsid w:val="00732B6A"/>
    <w:rsid w:val="00732F35"/>
    <w:rsid w:val="00732FE7"/>
    <w:rsid w:val="007332CD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6E91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DD8"/>
    <w:rsid w:val="00740FBE"/>
    <w:rsid w:val="0074122D"/>
    <w:rsid w:val="00741236"/>
    <w:rsid w:val="007413B9"/>
    <w:rsid w:val="007413DF"/>
    <w:rsid w:val="00741440"/>
    <w:rsid w:val="00741C09"/>
    <w:rsid w:val="00742F04"/>
    <w:rsid w:val="00742F91"/>
    <w:rsid w:val="00743065"/>
    <w:rsid w:val="0074331E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83D"/>
    <w:rsid w:val="007468FF"/>
    <w:rsid w:val="007471BD"/>
    <w:rsid w:val="00747592"/>
    <w:rsid w:val="007476B2"/>
    <w:rsid w:val="007477AE"/>
    <w:rsid w:val="007477EE"/>
    <w:rsid w:val="00747ED1"/>
    <w:rsid w:val="00750113"/>
    <w:rsid w:val="00750601"/>
    <w:rsid w:val="00750D10"/>
    <w:rsid w:val="00750DD9"/>
    <w:rsid w:val="007519BC"/>
    <w:rsid w:val="00751C72"/>
    <w:rsid w:val="0075205C"/>
    <w:rsid w:val="00752061"/>
    <w:rsid w:val="0075241C"/>
    <w:rsid w:val="007524B5"/>
    <w:rsid w:val="007524B7"/>
    <w:rsid w:val="007526B3"/>
    <w:rsid w:val="00752C6A"/>
    <w:rsid w:val="00753194"/>
    <w:rsid w:val="00753449"/>
    <w:rsid w:val="007534C9"/>
    <w:rsid w:val="00753E8D"/>
    <w:rsid w:val="00753F17"/>
    <w:rsid w:val="00754656"/>
    <w:rsid w:val="0075514F"/>
    <w:rsid w:val="007565BD"/>
    <w:rsid w:val="007568B5"/>
    <w:rsid w:val="007577F8"/>
    <w:rsid w:val="00757D1A"/>
    <w:rsid w:val="00757D90"/>
    <w:rsid w:val="00760186"/>
    <w:rsid w:val="00760328"/>
    <w:rsid w:val="007603E1"/>
    <w:rsid w:val="0076077C"/>
    <w:rsid w:val="00760AFA"/>
    <w:rsid w:val="00761470"/>
    <w:rsid w:val="00762750"/>
    <w:rsid w:val="00762EE1"/>
    <w:rsid w:val="00763330"/>
    <w:rsid w:val="00763A6F"/>
    <w:rsid w:val="00763AA1"/>
    <w:rsid w:val="00763AA4"/>
    <w:rsid w:val="007649D6"/>
    <w:rsid w:val="00764AAB"/>
    <w:rsid w:val="007651BF"/>
    <w:rsid w:val="007656D8"/>
    <w:rsid w:val="00767441"/>
    <w:rsid w:val="00767556"/>
    <w:rsid w:val="00767838"/>
    <w:rsid w:val="00770985"/>
    <w:rsid w:val="00770CE9"/>
    <w:rsid w:val="00770CF5"/>
    <w:rsid w:val="00771124"/>
    <w:rsid w:val="007712A8"/>
    <w:rsid w:val="00771300"/>
    <w:rsid w:val="00771D5E"/>
    <w:rsid w:val="00772051"/>
    <w:rsid w:val="007729EE"/>
    <w:rsid w:val="00772D4D"/>
    <w:rsid w:val="00773731"/>
    <w:rsid w:val="00773965"/>
    <w:rsid w:val="00773B97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2B5"/>
    <w:rsid w:val="0078051D"/>
    <w:rsid w:val="00780723"/>
    <w:rsid w:val="007808E2"/>
    <w:rsid w:val="00780D61"/>
    <w:rsid w:val="007810BF"/>
    <w:rsid w:val="007815D1"/>
    <w:rsid w:val="00781C4E"/>
    <w:rsid w:val="00781DF9"/>
    <w:rsid w:val="00781EFF"/>
    <w:rsid w:val="0078204C"/>
    <w:rsid w:val="00782AA0"/>
    <w:rsid w:val="00782DF6"/>
    <w:rsid w:val="007835FD"/>
    <w:rsid w:val="00783777"/>
    <w:rsid w:val="0078387A"/>
    <w:rsid w:val="00783AD9"/>
    <w:rsid w:val="007841BA"/>
    <w:rsid w:val="00784246"/>
    <w:rsid w:val="007845E2"/>
    <w:rsid w:val="00784830"/>
    <w:rsid w:val="00784CF2"/>
    <w:rsid w:val="00784E55"/>
    <w:rsid w:val="0078555E"/>
    <w:rsid w:val="0078560F"/>
    <w:rsid w:val="00785D93"/>
    <w:rsid w:val="0078603D"/>
    <w:rsid w:val="0078633D"/>
    <w:rsid w:val="007866D2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E6B"/>
    <w:rsid w:val="00793EA2"/>
    <w:rsid w:val="0079404F"/>
    <w:rsid w:val="007942CC"/>
    <w:rsid w:val="00794409"/>
    <w:rsid w:val="0079456E"/>
    <w:rsid w:val="007948ED"/>
    <w:rsid w:val="00794D6D"/>
    <w:rsid w:val="00794E93"/>
    <w:rsid w:val="00795B3C"/>
    <w:rsid w:val="00795E17"/>
    <w:rsid w:val="00796238"/>
    <w:rsid w:val="007967AE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34B"/>
    <w:rsid w:val="007A2A31"/>
    <w:rsid w:val="007A2BBF"/>
    <w:rsid w:val="007A2E06"/>
    <w:rsid w:val="007A3C87"/>
    <w:rsid w:val="007A3E15"/>
    <w:rsid w:val="007A4538"/>
    <w:rsid w:val="007A6058"/>
    <w:rsid w:val="007A62D0"/>
    <w:rsid w:val="007A651D"/>
    <w:rsid w:val="007A68BC"/>
    <w:rsid w:val="007A6A43"/>
    <w:rsid w:val="007A6B25"/>
    <w:rsid w:val="007A6D09"/>
    <w:rsid w:val="007A76EE"/>
    <w:rsid w:val="007A77A6"/>
    <w:rsid w:val="007A7D8E"/>
    <w:rsid w:val="007A7EC3"/>
    <w:rsid w:val="007B016B"/>
    <w:rsid w:val="007B01D6"/>
    <w:rsid w:val="007B0414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C2F"/>
    <w:rsid w:val="007B4C5A"/>
    <w:rsid w:val="007B5081"/>
    <w:rsid w:val="007B50EE"/>
    <w:rsid w:val="007B53EC"/>
    <w:rsid w:val="007B5440"/>
    <w:rsid w:val="007B56FF"/>
    <w:rsid w:val="007B59D6"/>
    <w:rsid w:val="007B6622"/>
    <w:rsid w:val="007B67E7"/>
    <w:rsid w:val="007B6BFE"/>
    <w:rsid w:val="007B7AF4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3A3D"/>
    <w:rsid w:val="007C40DF"/>
    <w:rsid w:val="007C4D00"/>
    <w:rsid w:val="007C4F6E"/>
    <w:rsid w:val="007C5571"/>
    <w:rsid w:val="007C5D6E"/>
    <w:rsid w:val="007C6EEF"/>
    <w:rsid w:val="007C73FC"/>
    <w:rsid w:val="007C766C"/>
    <w:rsid w:val="007C7939"/>
    <w:rsid w:val="007C7D41"/>
    <w:rsid w:val="007C7EE4"/>
    <w:rsid w:val="007C7F6E"/>
    <w:rsid w:val="007C7F7D"/>
    <w:rsid w:val="007D0069"/>
    <w:rsid w:val="007D0BEB"/>
    <w:rsid w:val="007D1510"/>
    <w:rsid w:val="007D1979"/>
    <w:rsid w:val="007D2328"/>
    <w:rsid w:val="007D26A4"/>
    <w:rsid w:val="007D27B1"/>
    <w:rsid w:val="007D2CA1"/>
    <w:rsid w:val="007D2F0C"/>
    <w:rsid w:val="007D30F1"/>
    <w:rsid w:val="007D3250"/>
    <w:rsid w:val="007D327F"/>
    <w:rsid w:val="007D3718"/>
    <w:rsid w:val="007D38F1"/>
    <w:rsid w:val="007D3F92"/>
    <w:rsid w:val="007D4040"/>
    <w:rsid w:val="007D4278"/>
    <w:rsid w:val="007D4A1F"/>
    <w:rsid w:val="007D4B49"/>
    <w:rsid w:val="007D4C37"/>
    <w:rsid w:val="007D4E59"/>
    <w:rsid w:val="007D5657"/>
    <w:rsid w:val="007D5BF5"/>
    <w:rsid w:val="007D6182"/>
    <w:rsid w:val="007D67A8"/>
    <w:rsid w:val="007D6D4F"/>
    <w:rsid w:val="007D6EC7"/>
    <w:rsid w:val="007D7A34"/>
    <w:rsid w:val="007D7D8B"/>
    <w:rsid w:val="007E0472"/>
    <w:rsid w:val="007E0940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779"/>
    <w:rsid w:val="007E6992"/>
    <w:rsid w:val="007E7864"/>
    <w:rsid w:val="007E7AA0"/>
    <w:rsid w:val="007E7AC6"/>
    <w:rsid w:val="007F0376"/>
    <w:rsid w:val="007F0470"/>
    <w:rsid w:val="007F1080"/>
    <w:rsid w:val="007F1455"/>
    <w:rsid w:val="007F146A"/>
    <w:rsid w:val="007F239B"/>
    <w:rsid w:val="007F23B3"/>
    <w:rsid w:val="007F2CC1"/>
    <w:rsid w:val="007F3327"/>
    <w:rsid w:val="007F3A16"/>
    <w:rsid w:val="007F3D91"/>
    <w:rsid w:val="007F4DAE"/>
    <w:rsid w:val="007F573C"/>
    <w:rsid w:val="007F5F59"/>
    <w:rsid w:val="007F68F8"/>
    <w:rsid w:val="007F7163"/>
    <w:rsid w:val="007F7A66"/>
    <w:rsid w:val="008002A2"/>
    <w:rsid w:val="00800CB2"/>
    <w:rsid w:val="00801629"/>
    <w:rsid w:val="008026CC"/>
    <w:rsid w:val="00802712"/>
    <w:rsid w:val="00802A30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5F99"/>
    <w:rsid w:val="0080605F"/>
    <w:rsid w:val="00806190"/>
    <w:rsid w:val="00806953"/>
    <w:rsid w:val="008074C7"/>
    <w:rsid w:val="0080759E"/>
    <w:rsid w:val="00807A8C"/>
    <w:rsid w:val="008102B3"/>
    <w:rsid w:val="008104C6"/>
    <w:rsid w:val="00810527"/>
    <w:rsid w:val="0081091C"/>
    <w:rsid w:val="0081098A"/>
    <w:rsid w:val="00810D51"/>
    <w:rsid w:val="00810DC2"/>
    <w:rsid w:val="008110E2"/>
    <w:rsid w:val="0081152B"/>
    <w:rsid w:val="0081159B"/>
    <w:rsid w:val="00811DA3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AD"/>
    <w:rsid w:val="0082500A"/>
    <w:rsid w:val="00825467"/>
    <w:rsid w:val="008254A9"/>
    <w:rsid w:val="008254C4"/>
    <w:rsid w:val="0082590B"/>
    <w:rsid w:val="00825A23"/>
    <w:rsid w:val="00825A39"/>
    <w:rsid w:val="00825FB2"/>
    <w:rsid w:val="008268F4"/>
    <w:rsid w:val="00826B4B"/>
    <w:rsid w:val="00826E8A"/>
    <w:rsid w:val="00827E53"/>
    <w:rsid w:val="00827F62"/>
    <w:rsid w:val="008307A2"/>
    <w:rsid w:val="0083098A"/>
    <w:rsid w:val="00830D03"/>
    <w:rsid w:val="008310C8"/>
    <w:rsid w:val="008312C6"/>
    <w:rsid w:val="0083181D"/>
    <w:rsid w:val="008320C0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7C1"/>
    <w:rsid w:val="00835535"/>
    <w:rsid w:val="00835606"/>
    <w:rsid w:val="00835D76"/>
    <w:rsid w:val="00835E37"/>
    <w:rsid w:val="00836071"/>
    <w:rsid w:val="008362F8"/>
    <w:rsid w:val="0083745A"/>
    <w:rsid w:val="00837603"/>
    <w:rsid w:val="00837AF0"/>
    <w:rsid w:val="00840CE1"/>
    <w:rsid w:val="00840E18"/>
    <w:rsid w:val="008418B6"/>
    <w:rsid w:val="00842249"/>
    <w:rsid w:val="008424A6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03F"/>
    <w:rsid w:val="008468F3"/>
    <w:rsid w:val="00846A37"/>
    <w:rsid w:val="00846A60"/>
    <w:rsid w:val="00846CB5"/>
    <w:rsid w:val="00846D13"/>
    <w:rsid w:val="00846FE4"/>
    <w:rsid w:val="00847081"/>
    <w:rsid w:val="008474E8"/>
    <w:rsid w:val="00847586"/>
    <w:rsid w:val="008504FA"/>
    <w:rsid w:val="00850F8C"/>
    <w:rsid w:val="008518A6"/>
    <w:rsid w:val="00851C92"/>
    <w:rsid w:val="008523DB"/>
    <w:rsid w:val="008524A2"/>
    <w:rsid w:val="00852BFA"/>
    <w:rsid w:val="008531A4"/>
    <w:rsid w:val="008537E2"/>
    <w:rsid w:val="00853C90"/>
    <w:rsid w:val="00853CA1"/>
    <w:rsid w:val="00854A23"/>
    <w:rsid w:val="00854BAB"/>
    <w:rsid w:val="008554F2"/>
    <w:rsid w:val="0085697A"/>
    <w:rsid w:val="0085699F"/>
    <w:rsid w:val="00857101"/>
    <w:rsid w:val="00857C30"/>
    <w:rsid w:val="00857D1B"/>
    <w:rsid w:val="0086012C"/>
    <w:rsid w:val="0086060D"/>
    <w:rsid w:val="00860851"/>
    <w:rsid w:val="008608CA"/>
    <w:rsid w:val="00860DE2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4AC5"/>
    <w:rsid w:val="008651BC"/>
    <w:rsid w:val="0086526D"/>
    <w:rsid w:val="0086577E"/>
    <w:rsid w:val="0086587A"/>
    <w:rsid w:val="008658D3"/>
    <w:rsid w:val="008661F1"/>
    <w:rsid w:val="008664A1"/>
    <w:rsid w:val="00866C89"/>
    <w:rsid w:val="00867890"/>
    <w:rsid w:val="00867DFE"/>
    <w:rsid w:val="008705D7"/>
    <w:rsid w:val="008707B8"/>
    <w:rsid w:val="0087096D"/>
    <w:rsid w:val="00870C04"/>
    <w:rsid w:val="008711C5"/>
    <w:rsid w:val="008715BA"/>
    <w:rsid w:val="00871873"/>
    <w:rsid w:val="008719D7"/>
    <w:rsid w:val="00872263"/>
    <w:rsid w:val="00872C56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078"/>
    <w:rsid w:val="00881D0A"/>
    <w:rsid w:val="0088216C"/>
    <w:rsid w:val="00882515"/>
    <w:rsid w:val="00882578"/>
    <w:rsid w:val="008828E0"/>
    <w:rsid w:val="00882BBF"/>
    <w:rsid w:val="0088313C"/>
    <w:rsid w:val="0088349A"/>
    <w:rsid w:val="00883933"/>
    <w:rsid w:val="008843FB"/>
    <w:rsid w:val="00884D7E"/>
    <w:rsid w:val="00885584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97F8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AB"/>
    <w:rsid w:val="008A27F1"/>
    <w:rsid w:val="008A2A8E"/>
    <w:rsid w:val="008A347E"/>
    <w:rsid w:val="008A38E1"/>
    <w:rsid w:val="008A4383"/>
    <w:rsid w:val="008A4714"/>
    <w:rsid w:val="008A497D"/>
    <w:rsid w:val="008A4DCB"/>
    <w:rsid w:val="008A55DF"/>
    <w:rsid w:val="008A5734"/>
    <w:rsid w:val="008A5B03"/>
    <w:rsid w:val="008A5E97"/>
    <w:rsid w:val="008A6366"/>
    <w:rsid w:val="008A6F3F"/>
    <w:rsid w:val="008A77C2"/>
    <w:rsid w:val="008A799F"/>
    <w:rsid w:val="008A7EA8"/>
    <w:rsid w:val="008B0081"/>
    <w:rsid w:val="008B058E"/>
    <w:rsid w:val="008B05AD"/>
    <w:rsid w:val="008B0EE1"/>
    <w:rsid w:val="008B17F8"/>
    <w:rsid w:val="008B21C2"/>
    <w:rsid w:val="008B2F52"/>
    <w:rsid w:val="008B37D6"/>
    <w:rsid w:val="008B38BB"/>
    <w:rsid w:val="008B3914"/>
    <w:rsid w:val="008B392F"/>
    <w:rsid w:val="008B4574"/>
    <w:rsid w:val="008B4D73"/>
    <w:rsid w:val="008B5484"/>
    <w:rsid w:val="008B576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2CD0"/>
    <w:rsid w:val="008C3376"/>
    <w:rsid w:val="008C34CD"/>
    <w:rsid w:val="008C3604"/>
    <w:rsid w:val="008C399C"/>
    <w:rsid w:val="008C3D8F"/>
    <w:rsid w:val="008C44B0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42D8"/>
    <w:rsid w:val="008D46E9"/>
    <w:rsid w:val="008D4DA0"/>
    <w:rsid w:val="008D5022"/>
    <w:rsid w:val="008D56AA"/>
    <w:rsid w:val="008D5A45"/>
    <w:rsid w:val="008D5A98"/>
    <w:rsid w:val="008D5C2D"/>
    <w:rsid w:val="008D5D7E"/>
    <w:rsid w:val="008D5D89"/>
    <w:rsid w:val="008D5EC0"/>
    <w:rsid w:val="008D5F5B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28F3"/>
    <w:rsid w:val="008E3205"/>
    <w:rsid w:val="008E328F"/>
    <w:rsid w:val="008E4294"/>
    <w:rsid w:val="008E4DC9"/>
    <w:rsid w:val="008E6403"/>
    <w:rsid w:val="008E6EA8"/>
    <w:rsid w:val="008E7377"/>
    <w:rsid w:val="008E7987"/>
    <w:rsid w:val="008F03AA"/>
    <w:rsid w:val="008F0439"/>
    <w:rsid w:val="008F0A4A"/>
    <w:rsid w:val="008F0C1D"/>
    <w:rsid w:val="008F130F"/>
    <w:rsid w:val="008F1998"/>
    <w:rsid w:val="008F1BE4"/>
    <w:rsid w:val="008F2013"/>
    <w:rsid w:val="008F336D"/>
    <w:rsid w:val="008F38E6"/>
    <w:rsid w:val="008F3AFF"/>
    <w:rsid w:val="008F3C42"/>
    <w:rsid w:val="008F40C8"/>
    <w:rsid w:val="008F40D7"/>
    <w:rsid w:val="008F5DFF"/>
    <w:rsid w:val="008F5E02"/>
    <w:rsid w:val="008F6269"/>
    <w:rsid w:val="008F662A"/>
    <w:rsid w:val="008F6DFC"/>
    <w:rsid w:val="008F7222"/>
    <w:rsid w:val="008F76E0"/>
    <w:rsid w:val="00900471"/>
    <w:rsid w:val="009004E1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6DB2"/>
    <w:rsid w:val="00906E43"/>
    <w:rsid w:val="00906F6C"/>
    <w:rsid w:val="0090758D"/>
    <w:rsid w:val="00907642"/>
    <w:rsid w:val="00907731"/>
    <w:rsid w:val="00907A06"/>
    <w:rsid w:val="00907D16"/>
    <w:rsid w:val="00910415"/>
    <w:rsid w:val="00910B2F"/>
    <w:rsid w:val="00910C3B"/>
    <w:rsid w:val="0091122B"/>
    <w:rsid w:val="0091126C"/>
    <w:rsid w:val="009116F5"/>
    <w:rsid w:val="00911B55"/>
    <w:rsid w:val="00911DF4"/>
    <w:rsid w:val="00912E37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601B"/>
    <w:rsid w:val="00917140"/>
    <w:rsid w:val="009171F7"/>
    <w:rsid w:val="00917210"/>
    <w:rsid w:val="009173F0"/>
    <w:rsid w:val="00917410"/>
    <w:rsid w:val="0091760D"/>
    <w:rsid w:val="00917A29"/>
    <w:rsid w:val="00917EFC"/>
    <w:rsid w:val="009200B6"/>
    <w:rsid w:val="00920E63"/>
    <w:rsid w:val="00920F03"/>
    <w:rsid w:val="0092144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9F0"/>
    <w:rsid w:val="00924B5C"/>
    <w:rsid w:val="00924C0C"/>
    <w:rsid w:val="00925B8E"/>
    <w:rsid w:val="00925CBE"/>
    <w:rsid w:val="00926276"/>
    <w:rsid w:val="0092689E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B64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182"/>
    <w:rsid w:val="0094199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8DF"/>
    <w:rsid w:val="009469BB"/>
    <w:rsid w:val="00946B8A"/>
    <w:rsid w:val="00946B90"/>
    <w:rsid w:val="00946C07"/>
    <w:rsid w:val="00946EE3"/>
    <w:rsid w:val="00946FE6"/>
    <w:rsid w:val="00947CA0"/>
    <w:rsid w:val="00947E3D"/>
    <w:rsid w:val="009505B1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4917"/>
    <w:rsid w:val="0095536D"/>
    <w:rsid w:val="00955AFD"/>
    <w:rsid w:val="00955DF6"/>
    <w:rsid w:val="00955F61"/>
    <w:rsid w:val="00956B95"/>
    <w:rsid w:val="00956C2D"/>
    <w:rsid w:val="0095758F"/>
    <w:rsid w:val="00957BB3"/>
    <w:rsid w:val="00957D2B"/>
    <w:rsid w:val="00957DEA"/>
    <w:rsid w:val="00961731"/>
    <w:rsid w:val="00961E70"/>
    <w:rsid w:val="00962347"/>
    <w:rsid w:val="009623C1"/>
    <w:rsid w:val="009625E9"/>
    <w:rsid w:val="00962B6A"/>
    <w:rsid w:val="00962FC8"/>
    <w:rsid w:val="00963339"/>
    <w:rsid w:val="00964809"/>
    <w:rsid w:val="009649D8"/>
    <w:rsid w:val="009649FE"/>
    <w:rsid w:val="00964A77"/>
    <w:rsid w:val="00964C34"/>
    <w:rsid w:val="00964DE7"/>
    <w:rsid w:val="009650AD"/>
    <w:rsid w:val="00965328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327"/>
    <w:rsid w:val="00990538"/>
    <w:rsid w:val="00990EA9"/>
    <w:rsid w:val="00991537"/>
    <w:rsid w:val="00991688"/>
    <w:rsid w:val="00991987"/>
    <w:rsid w:val="00991B87"/>
    <w:rsid w:val="00991ED6"/>
    <w:rsid w:val="00991F9F"/>
    <w:rsid w:val="0099227A"/>
    <w:rsid w:val="009927F2"/>
    <w:rsid w:val="00992CDC"/>
    <w:rsid w:val="009934B6"/>
    <w:rsid w:val="00993DB1"/>
    <w:rsid w:val="00993FD8"/>
    <w:rsid w:val="009940EE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A71"/>
    <w:rsid w:val="009A1BD9"/>
    <w:rsid w:val="009A1D06"/>
    <w:rsid w:val="009A1D9E"/>
    <w:rsid w:val="009A2E5F"/>
    <w:rsid w:val="009A3B6B"/>
    <w:rsid w:val="009A4569"/>
    <w:rsid w:val="009A46A6"/>
    <w:rsid w:val="009A46BD"/>
    <w:rsid w:val="009A5009"/>
    <w:rsid w:val="009A5126"/>
    <w:rsid w:val="009A51E6"/>
    <w:rsid w:val="009A5557"/>
    <w:rsid w:val="009A570E"/>
    <w:rsid w:val="009A5C86"/>
    <w:rsid w:val="009A5E0D"/>
    <w:rsid w:val="009A6113"/>
    <w:rsid w:val="009A63B8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9E"/>
    <w:rsid w:val="009B33B1"/>
    <w:rsid w:val="009B36B2"/>
    <w:rsid w:val="009B3AAB"/>
    <w:rsid w:val="009B45AD"/>
    <w:rsid w:val="009B45CB"/>
    <w:rsid w:val="009B45EC"/>
    <w:rsid w:val="009B480D"/>
    <w:rsid w:val="009B4A9F"/>
    <w:rsid w:val="009B53D2"/>
    <w:rsid w:val="009B6246"/>
    <w:rsid w:val="009B6369"/>
    <w:rsid w:val="009B6619"/>
    <w:rsid w:val="009B6722"/>
    <w:rsid w:val="009B6AB1"/>
    <w:rsid w:val="009B7DBB"/>
    <w:rsid w:val="009B7DF5"/>
    <w:rsid w:val="009C0267"/>
    <w:rsid w:val="009C0326"/>
    <w:rsid w:val="009C162D"/>
    <w:rsid w:val="009C1749"/>
    <w:rsid w:val="009C185C"/>
    <w:rsid w:val="009C25A1"/>
    <w:rsid w:val="009C2903"/>
    <w:rsid w:val="009C3C78"/>
    <w:rsid w:val="009C3FCE"/>
    <w:rsid w:val="009C4298"/>
    <w:rsid w:val="009C4886"/>
    <w:rsid w:val="009C4AAD"/>
    <w:rsid w:val="009C4C75"/>
    <w:rsid w:val="009C52D5"/>
    <w:rsid w:val="009C5331"/>
    <w:rsid w:val="009C5483"/>
    <w:rsid w:val="009C57F3"/>
    <w:rsid w:val="009C6141"/>
    <w:rsid w:val="009C6769"/>
    <w:rsid w:val="009C7296"/>
    <w:rsid w:val="009C73DD"/>
    <w:rsid w:val="009C7620"/>
    <w:rsid w:val="009C76F9"/>
    <w:rsid w:val="009C7723"/>
    <w:rsid w:val="009C7796"/>
    <w:rsid w:val="009C7E11"/>
    <w:rsid w:val="009D0F0E"/>
    <w:rsid w:val="009D1159"/>
    <w:rsid w:val="009D1495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62D0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E29"/>
    <w:rsid w:val="009D7FE6"/>
    <w:rsid w:val="009E0114"/>
    <w:rsid w:val="009E014E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5C7"/>
    <w:rsid w:val="009E46BD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156F"/>
    <w:rsid w:val="009F2409"/>
    <w:rsid w:val="009F2594"/>
    <w:rsid w:val="009F2798"/>
    <w:rsid w:val="009F295F"/>
    <w:rsid w:val="009F2CD5"/>
    <w:rsid w:val="009F36FE"/>
    <w:rsid w:val="009F3C3A"/>
    <w:rsid w:val="009F42DC"/>
    <w:rsid w:val="009F43EB"/>
    <w:rsid w:val="009F4F04"/>
    <w:rsid w:val="009F62A5"/>
    <w:rsid w:val="009F63A9"/>
    <w:rsid w:val="009F6751"/>
    <w:rsid w:val="009F6E72"/>
    <w:rsid w:val="009F707D"/>
    <w:rsid w:val="009F735E"/>
    <w:rsid w:val="009F7593"/>
    <w:rsid w:val="009F776F"/>
    <w:rsid w:val="009F787B"/>
    <w:rsid w:val="00A0012D"/>
    <w:rsid w:val="00A008B7"/>
    <w:rsid w:val="00A00DDB"/>
    <w:rsid w:val="00A00E31"/>
    <w:rsid w:val="00A00EB8"/>
    <w:rsid w:val="00A00F0A"/>
    <w:rsid w:val="00A013A7"/>
    <w:rsid w:val="00A014CC"/>
    <w:rsid w:val="00A0175C"/>
    <w:rsid w:val="00A01B18"/>
    <w:rsid w:val="00A01C25"/>
    <w:rsid w:val="00A022E5"/>
    <w:rsid w:val="00A0277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88E"/>
    <w:rsid w:val="00A07AB3"/>
    <w:rsid w:val="00A07EA8"/>
    <w:rsid w:val="00A101EC"/>
    <w:rsid w:val="00A102A3"/>
    <w:rsid w:val="00A10378"/>
    <w:rsid w:val="00A106C0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D9A"/>
    <w:rsid w:val="00A13E1B"/>
    <w:rsid w:val="00A13FDE"/>
    <w:rsid w:val="00A14111"/>
    <w:rsid w:val="00A14565"/>
    <w:rsid w:val="00A15085"/>
    <w:rsid w:val="00A15B8B"/>
    <w:rsid w:val="00A15CDC"/>
    <w:rsid w:val="00A16333"/>
    <w:rsid w:val="00A16843"/>
    <w:rsid w:val="00A17041"/>
    <w:rsid w:val="00A17843"/>
    <w:rsid w:val="00A17BF2"/>
    <w:rsid w:val="00A20392"/>
    <w:rsid w:val="00A20A0D"/>
    <w:rsid w:val="00A210C3"/>
    <w:rsid w:val="00A2113C"/>
    <w:rsid w:val="00A21699"/>
    <w:rsid w:val="00A21910"/>
    <w:rsid w:val="00A21D2A"/>
    <w:rsid w:val="00A22A23"/>
    <w:rsid w:val="00A22DC8"/>
    <w:rsid w:val="00A231D5"/>
    <w:rsid w:val="00A23277"/>
    <w:rsid w:val="00A232C4"/>
    <w:rsid w:val="00A238A7"/>
    <w:rsid w:val="00A2411D"/>
    <w:rsid w:val="00A24486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CAF"/>
    <w:rsid w:val="00A31D41"/>
    <w:rsid w:val="00A31E29"/>
    <w:rsid w:val="00A3272F"/>
    <w:rsid w:val="00A329C4"/>
    <w:rsid w:val="00A339D0"/>
    <w:rsid w:val="00A3432A"/>
    <w:rsid w:val="00A34617"/>
    <w:rsid w:val="00A34D56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7F"/>
    <w:rsid w:val="00A46906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D3"/>
    <w:rsid w:val="00A54624"/>
    <w:rsid w:val="00A5489C"/>
    <w:rsid w:val="00A55636"/>
    <w:rsid w:val="00A55EF8"/>
    <w:rsid w:val="00A561BA"/>
    <w:rsid w:val="00A561F2"/>
    <w:rsid w:val="00A56736"/>
    <w:rsid w:val="00A573F3"/>
    <w:rsid w:val="00A57B94"/>
    <w:rsid w:val="00A60094"/>
    <w:rsid w:val="00A619B0"/>
    <w:rsid w:val="00A61E04"/>
    <w:rsid w:val="00A61FD0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35"/>
    <w:rsid w:val="00A6466D"/>
    <w:rsid w:val="00A64CC5"/>
    <w:rsid w:val="00A64F7F"/>
    <w:rsid w:val="00A660A8"/>
    <w:rsid w:val="00A66609"/>
    <w:rsid w:val="00A66B26"/>
    <w:rsid w:val="00A670F6"/>
    <w:rsid w:val="00A677B7"/>
    <w:rsid w:val="00A67BBE"/>
    <w:rsid w:val="00A70804"/>
    <w:rsid w:val="00A70D0C"/>
    <w:rsid w:val="00A70DB7"/>
    <w:rsid w:val="00A70DC5"/>
    <w:rsid w:val="00A70F74"/>
    <w:rsid w:val="00A71013"/>
    <w:rsid w:val="00A7114A"/>
    <w:rsid w:val="00A713EF"/>
    <w:rsid w:val="00A71576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B83"/>
    <w:rsid w:val="00A73C8F"/>
    <w:rsid w:val="00A74059"/>
    <w:rsid w:val="00A7427F"/>
    <w:rsid w:val="00A753D0"/>
    <w:rsid w:val="00A75459"/>
    <w:rsid w:val="00A754F6"/>
    <w:rsid w:val="00A75D60"/>
    <w:rsid w:val="00A76057"/>
    <w:rsid w:val="00A7610F"/>
    <w:rsid w:val="00A77500"/>
    <w:rsid w:val="00A8017D"/>
    <w:rsid w:val="00A801D3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6320"/>
    <w:rsid w:val="00A8687C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943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0F32"/>
    <w:rsid w:val="00AA109C"/>
    <w:rsid w:val="00AA131C"/>
    <w:rsid w:val="00AA175D"/>
    <w:rsid w:val="00AA1795"/>
    <w:rsid w:val="00AA1AB5"/>
    <w:rsid w:val="00AA2E7A"/>
    <w:rsid w:val="00AA356D"/>
    <w:rsid w:val="00AA36AE"/>
    <w:rsid w:val="00AA37EB"/>
    <w:rsid w:val="00AA3B1E"/>
    <w:rsid w:val="00AA3E16"/>
    <w:rsid w:val="00AA4417"/>
    <w:rsid w:val="00AA49B8"/>
    <w:rsid w:val="00AA4D62"/>
    <w:rsid w:val="00AA4E6A"/>
    <w:rsid w:val="00AA5046"/>
    <w:rsid w:val="00AA5883"/>
    <w:rsid w:val="00AA63FF"/>
    <w:rsid w:val="00AA687C"/>
    <w:rsid w:val="00AA689F"/>
    <w:rsid w:val="00AA690D"/>
    <w:rsid w:val="00AA6A9D"/>
    <w:rsid w:val="00AA6B8A"/>
    <w:rsid w:val="00AA6D41"/>
    <w:rsid w:val="00AA6E54"/>
    <w:rsid w:val="00AA6F3A"/>
    <w:rsid w:val="00AA71FC"/>
    <w:rsid w:val="00AA78F9"/>
    <w:rsid w:val="00AA7ABA"/>
    <w:rsid w:val="00AB0313"/>
    <w:rsid w:val="00AB0646"/>
    <w:rsid w:val="00AB079E"/>
    <w:rsid w:val="00AB09E2"/>
    <w:rsid w:val="00AB0BD1"/>
    <w:rsid w:val="00AB1B61"/>
    <w:rsid w:val="00AB1D8A"/>
    <w:rsid w:val="00AB1DAC"/>
    <w:rsid w:val="00AB1E16"/>
    <w:rsid w:val="00AB24DD"/>
    <w:rsid w:val="00AB27F9"/>
    <w:rsid w:val="00AB2B7B"/>
    <w:rsid w:val="00AB2B9F"/>
    <w:rsid w:val="00AB2CE9"/>
    <w:rsid w:val="00AB3828"/>
    <w:rsid w:val="00AB3B56"/>
    <w:rsid w:val="00AB4395"/>
    <w:rsid w:val="00AB4730"/>
    <w:rsid w:val="00AB48A5"/>
    <w:rsid w:val="00AB4B32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4C1"/>
    <w:rsid w:val="00AC003B"/>
    <w:rsid w:val="00AC0214"/>
    <w:rsid w:val="00AC0556"/>
    <w:rsid w:val="00AC0BA0"/>
    <w:rsid w:val="00AC10E4"/>
    <w:rsid w:val="00AC14FC"/>
    <w:rsid w:val="00AC2295"/>
    <w:rsid w:val="00AC331E"/>
    <w:rsid w:val="00AC349D"/>
    <w:rsid w:val="00AC363A"/>
    <w:rsid w:val="00AC4A03"/>
    <w:rsid w:val="00AC4E83"/>
    <w:rsid w:val="00AC50D2"/>
    <w:rsid w:val="00AC567B"/>
    <w:rsid w:val="00AC5B0C"/>
    <w:rsid w:val="00AC63BE"/>
    <w:rsid w:val="00AC691C"/>
    <w:rsid w:val="00AC7545"/>
    <w:rsid w:val="00AC7747"/>
    <w:rsid w:val="00AC7E32"/>
    <w:rsid w:val="00AD0F5E"/>
    <w:rsid w:val="00AD1337"/>
    <w:rsid w:val="00AD15B0"/>
    <w:rsid w:val="00AD1A7E"/>
    <w:rsid w:val="00AD1BCE"/>
    <w:rsid w:val="00AD219B"/>
    <w:rsid w:val="00AD2513"/>
    <w:rsid w:val="00AD2D90"/>
    <w:rsid w:val="00AD2F20"/>
    <w:rsid w:val="00AD31A5"/>
    <w:rsid w:val="00AD34B5"/>
    <w:rsid w:val="00AD3524"/>
    <w:rsid w:val="00AD45D5"/>
    <w:rsid w:val="00AD4DC8"/>
    <w:rsid w:val="00AD6254"/>
    <w:rsid w:val="00AD67B0"/>
    <w:rsid w:val="00AD6A2C"/>
    <w:rsid w:val="00AD6AE8"/>
    <w:rsid w:val="00AD6C5E"/>
    <w:rsid w:val="00AD712E"/>
    <w:rsid w:val="00AD772A"/>
    <w:rsid w:val="00AD77B1"/>
    <w:rsid w:val="00AD7AA9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743"/>
    <w:rsid w:val="00AE482B"/>
    <w:rsid w:val="00AE4BCC"/>
    <w:rsid w:val="00AE4C55"/>
    <w:rsid w:val="00AE58AC"/>
    <w:rsid w:val="00AE5A71"/>
    <w:rsid w:val="00AE6011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1E22"/>
    <w:rsid w:val="00AF29D3"/>
    <w:rsid w:val="00AF3325"/>
    <w:rsid w:val="00AF37A1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7E2"/>
    <w:rsid w:val="00B00E2A"/>
    <w:rsid w:val="00B01544"/>
    <w:rsid w:val="00B017F9"/>
    <w:rsid w:val="00B01F73"/>
    <w:rsid w:val="00B020FB"/>
    <w:rsid w:val="00B021C7"/>
    <w:rsid w:val="00B02273"/>
    <w:rsid w:val="00B0275A"/>
    <w:rsid w:val="00B02DB1"/>
    <w:rsid w:val="00B02E85"/>
    <w:rsid w:val="00B04DB8"/>
    <w:rsid w:val="00B055AD"/>
    <w:rsid w:val="00B056F2"/>
    <w:rsid w:val="00B0593C"/>
    <w:rsid w:val="00B05AE8"/>
    <w:rsid w:val="00B05BAA"/>
    <w:rsid w:val="00B05D4F"/>
    <w:rsid w:val="00B05E2D"/>
    <w:rsid w:val="00B05F43"/>
    <w:rsid w:val="00B064E0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38EF"/>
    <w:rsid w:val="00B13E99"/>
    <w:rsid w:val="00B13FD8"/>
    <w:rsid w:val="00B14123"/>
    <w:rsid w:val="00B14645"/>
    <w:rsid w:val="00B1485C"/>
    <w:rsid w:val="00B1554D"/>
    <w:rsid w:val="00B157F8"/>
    <w:rsid w:val="00B15977"/>
    <w:rsid w:val="00B1606E"/>
    <w:rsid w:val="00B165D2"/>
    <w:rsid w:val="00B16DEB"/>
    <w:rsid w:val="00B16E99"/>
    <w:rsid w:val="00B17153"/>
    <w:rsid w:val="00B17AE0"/>
    <w:rsid w:val="00B17F5D"/>
    <w:rsid w:val="00B2017F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2ECE"/>
    <w:rsid w:val="00B234F2"/>
    <w:rsid w:val="00B23885"/>
    <w:rsid w:val="00B240AA"/>
    <w:rsid w:val="00B24A96"/>
    <w:rsid w:val="00B24EDC"/>
    <w:rsid w:val="00B24F20"/>
    <w:rsid w:val="00B250DF"/>
    <w:rsid w:val="00B255CE"/>
    <w:rsid w:val="00B25B7C"/>
    <w:rsid w:val="00B25CC5"/>
    <w:rsid w:val="00B264C1"/>
    <w:rsid w:val="00B26715"/>
    <w:rsid w:val="00B26E1A"/>
    <w:rsid w:val="00B27309"/>
    <w:rsid w:val="00B275A0"/>
    <w:rsid w:val="00B27A03"/>
    <w:rsid w:val="00B27B34"/>
    <w:rsid w:val="00B302B4"/>
    <w:rsid w:val="00B3096D"/>
    <w:rsid w:val="00B30B59"/>
    <w:rsid w:val="00B30EB8"/>
    <w:rsid w:val="00B312DE"/>
    <w:rsid w:val="00B31A05"/>
    <w:rsid w:val="00B31A5C"/>
    <w:rsid w:val="00B31CE3"/>
    <w:rsid w:val="00B32361"/>
    <w:rsid w:val="00B323DF"/>
    <w:rsid w:val="00B32692"/>
    <w:rsid w:val="00B32789"/>
    <w:rsid w:val="00B328D4"/>
    <w:rsid w:val="00B32A8C"/>
    <w:rsid w:val="00B32FB0"/>
    <w:rsid w:val="00B330A7"/>
    <w:rsid w:val="00B337B4"/>
    <w:rsid w:val="00B337F6"/>
    <w:rsid w:val="00B33983"/>
    <w:rsid w:val="00B33D75"/>
    <w:rsid w:val="00B33EFF"/>
    <w:rsid w:val="00B34649"/>
    <w:rsid w:val="00B3581E"/>
    <w:rsid w:val="00B36850"/>
    <w:rsid w:val="00B36CD6"/>
    <w:rsid w:val="00B371D7"/>
    <w:rsid w:val="00B374CD"/>
    <w:rsid w:val="00B37900"/>
    <w:rsid w:val="00B37E84"/>
    <w:rsid w:val="00B401B1"/>
    <w:rsid w:val="00B40357"/>
    <w:rsid w:val="00B406B6"/>
    <w:rsid w:val="00B41CA6"/>
    <w:rsid w:val="00B41F06"/>
    <w:rsid w:val="00B42633"/>
    <w:rsid w:val="00B427ED"/>
    <w:rsid w:val="00B428FB"/>
    <w:rsid w:val="00B42CC8"/>
    <w:rsid w:val="00B42D97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782"/>
    <w:rsid w:val="00B458C1"/>
    <w:rsid w:val="00B45962"/>
    <w:rsid w:val="00B4597B"/>
    <w:rsid w:val="00B466B7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6D9"/>
    <w:rsid w:val="00B51FDC"/>
    <w:rsid w:val="00B522E5"/>
    <w:rsid w:val="00B52622"/>
    <w:rsid w:val="00B527E6"/>
    <w:rsid w:val="00B52866"/>
    <w:rsid w:val="00B52B07"/>
    <w:rsid w:val="00B52C34"/>
    <w:rsid w:val="00B531ED"/>
    <w:rsid w:val="00B537A8"/>
    <w:rsid w:val="00B53957"/>
    <w:rsid w:val="00B53C25"/>
    <w:rsid w:val="00B53CD8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A44"/>
    <w:rsid w:val="00B57DA7"/>
    <w:rsid w:val="00B60179"/>
    <w:rsid w:val="00B6017C"/>
    <w:rsid w:val="00B60504"/>
    <w:rsid w:val="00B60E6A"/>
    <w:rsid w:val="00B6107E"/>
    <w:rsid w:val="00B615B6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248"/>
    <w:rsid w:val="00B655A7"/>
    <w:rsid w:val="00B65647"/>
    <w:rsid w:val="00B65AE8"/>
    <w:rsid w:val="00B65B0E"/>
    <w:rsid w:val="00B65B34"/>
    <w:rsid w:val="00B65D52"/>
    <w:rsid w:val="00B667BB"/>
    <w:rsid w:val="00B669F0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77F3"/>
    <w:rsid w:val="00B77999"/>
    <w:rsid w:val="00B806B5"/>
    <w:rsid w:val="00B80B93"/>
    <w:rsid w:val="00B80C5F"/>
    <w:rsid w:val="00B80CAD"/>
    <w:rsid w:val="00B81784"/>
    <w:rsid w:val="00B8217D"/>
    <w:rsid w:val="00B823D6"/>
    <w:rsid w:val="00B82F36"/>
    <w:rsid w:val="00B830D9"/>
    <w:rsid w:val="00B83836"/>
    <w:rsid w:val="00B83C7A"/>
    <w:rsid w:val="00B83CE0"/>
    <w:rsid w:val="00B83FEF"/>
    <w:rsid w:val="00B840EF"/>
    <w:rsid w:val="00B8446F"/>
    <w:rsid w:val="00B846B8"/>
    <w:rsid w:val="00B84914"/>
    <w:rsid w:val="00B85204"/>
    <w:rsid w:val="00B85589"/>
    <w:rsid w:val="00B85696"/>
    <w:rsid w:val="00B85A35"/>
    <w:rsid w:val="00B85ACD"/>
    <w:rsid w:val="00B861B2"/>
    <w:rsid w:val="00B878A9"/>
    <w:rsid w:val="00B87980"/>
    <w:rsid w:val="00B87A73"/>
    <w:rsid w:val="00B87AD6"/>
    <w:rsid w:val="00B87B05"/>
    <w:rsid w:val="00B87D99"/>
    <w:rsid w:val="00B90ED7"/>
    <w:rsid w:val="00B91C37"/>
    <w:rsid w:val="00B91E93"/>
    <w:rsid w:val="00B92097"/>
    <w:rsid w:val="00B92267"/>
    <w:rsid w:val="00B922BC"/>
    <w:rsid w:val="00B93010"/>
    <w:rsid w:val="00B931F4"/>
    <w:rsid w:val="00B93672"/>
    <w:rsid w:val="00B93759"/>
    <w:rsid w:val="00B93D47"/>
    <w:rsid w:val="00B9533C"/>
    <w:rsid w:val="00B95534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E19"/>
    <w:rsid w:val="00BA3173"/>
    <w:rsid w:val="00BA339C"/>
    <w:rsid w:val="00BA356F"/>
    <w:rsid w:val="00BA3C7A"/>
    <w:rsid w:val="00BA3E2E"/>
    <w:rsid w:val="00BA3FDA"/>
    <w:rsid w:val="00BA4DD3"/>
    <w:rsid w:val="00BA5EE9"/>
    <w:rsid w:val="00BA6438"/>
    <w:rsid w:val="00BA67CE"/>
    <w:rsid w:val="00BA7130"/>
    <w:rsid w:val="00BA7A70"/>
    <w:rsid w:val="00BA7C1A"/>
    <w:rsid w:val="00BA7C5B"/>
    <w:rsid w:val="00BA7FBC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002"/>
    <w:rsid w:val="00BD0034"/>
    <w:rsid w:val="00BD07D2"/>
    <w:rsid w:val="00BD07FB"/>
    <w:rsid w:val="00BD0DB3"/>
    <w:rsid w:val="00BD0F3B"/>
    <w:rsid w:val="00BD1A2E"/>
    <w:rsid w:val="00BD1ABB"/>
    <w:rsid w:val="00BD1FCD"/>
    <w:rsid w:val="00BD2159"/>
    <w:rsid w:val="00BD3265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273"/>
    <w:rsid w:val="00BE4558"/>
    <w:rsid w:val="00BE4863"/>
    <w:rsid w:val="00BE4C74"/>
    <w:rsid w:val="00BE556A"/>
    <w:rsid w:val="00BE56EF"/>
    <w:rsid w:val="00BE67D7"/>
    <w:rsid w:val="00BE6A89"/>
    <w:rsid w:val="00BE6B61"/>
    <w:rsid w:val="00BE6E87"/>
    <w:rsid w:val="00BE7238"/>
    <w:rsid w:val="00BE78E9"/>
    <w:rsid w:val="00BE7C60"/>
    <w:rsid w:val="00BE7D9D"/>
    <w:rsid w:val="00BF0012"/>
    <w:rsid w:val="00BF006D"/>
    <w:rsid w:val="00BF00B7"/>
    <w:rsid w:val="00BF0958"/>
    <w:rsid w:val="00BF0B57"/>
    <w:rsid w:val="00BF0FBD"/>
    <w:rsid w:val="00BF1761"/>
    <w:rsid w:val="00BF1A0F"/>
    <w:rsid w:val="00BF207B"/>
    <w:rsid w:val="00BF277F"/>
    <w:rsid w:val="00BF3276"/>
    <w:rsid w:val="00BF33D3"/>
    <w:rsid w:val="00BF35BE"/>
    <w:rsid w:val="00BF38E7"/>
    <w:rsid w:val="00BF3C45"/>
    <w:rsid w:val="00BF3C7B"/>
    <w:rsid w:val="00BF3F98"/>
    <w:rsid w:val="00BF41C2"/>
    <w:rsid w:val="00BF4765"/>
    <w:rsid w:val="00BF50AA"/>
    <w:rsid w:val="00BF51D3"/>
    <w:rsid w:val="00BF57BA"/>
    <w:rsid w:val="00BF58A7"/>
    <w:rsid w:val="00BF5DAC"/>
    <w:rsid w:val="00BF5EF4"/>
    <w:rsid w:val="00BF6081"/>
    <w:rsid w:val="00BF632E"/>
    <w:rsid w:val="00BF6819"/>
    <w:rsid w:val="00BF6AEF"/>
    <w:rsid w:val="00BF6C7D"/>
    <w:rsid w:val="00BF7505"/>
    <w:rsid w:val="00BF7AF2"/>
    <w:rsid w:val="00BF7CA1"/>
    <w:rsid w:val="00BF7F16"/>
    <w:rsid w:val="00C012EE"/>
    <w:rsid w:val="00C015BF"/>
    <w:rsid w:val="00C01BC7"/>
    <w:rsid w:val="00C01D66"/>
    <w:rsid w:val="00C021AE"/>
    <w:rsid w:val="00C02E21"/>
    <w:rsid w:val="00C037C0"/>
    <w:rsid w:val="00C03EDC"/>
    <w:rsid w:val="00C04971"/>
    <w:rsid w:val="00C04B2D"/>
    <w:rsid w:val="00C04FF6"/>
    <w:rsid w:val="00C054C0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0676"/>
    <w:rsid w:val="00C10F2C"/>
    <w:rsid w:val="00C11114"/>
    <w:rsid w:val="00C1116C"/>
    <w:rsid w:val="00C11193"/>
    <w:rsid w:val="00C11198"/>
    <w:rsid w:val="00C11277"/>
    <w:rsid w:val="00C115FD"/>
    <w:rsid w:val="00C11608"/>
    <w:rsid w:val="00C117B8"/>
    <w:rsid w:val="00C11CE8"/>
    <w:rsid w:val="00C12796"/>
    <w:rsid w:val="00C12875"/>
    <w:rsid w:val="00C1289B"/>
    <w:rsid w:val="00C12CF6"/>
    <w:rsid w:val="00C134B2"/>
    <w:rsid w:val="00C13A6A"/>
    <w:rsid w:val="00C1415A"/>
    <w:rsid w:val="00C14ADB"/>
    <w:rsid w:val="00C1597D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63F"/>
    <w:rsid w:val="00C226F2"/>
    <w:rsid w:val="00C22E85"/>
    <w:rsid w:val="00C234E3"/>
    <w:rsid w:val="00C236DE"/>
    <w:rsid w:val="00C23971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273FB"/>
    <w:rsid w:val="00C307AA"/>
    <w:rsid w:val="00C31336"/>
    <w:rsid w:val="00C313D8"/>
    <w:rsid w:val="00C318A7"/>
    <w:rsid w:val="00C31A1E"/>
    <w:rsid w:val="00C32473"/>
    <w:rsid w:val="00C3292F"/>
    <w:rsid w:val="00C32979"/>
    <w:rsid w:val="00C329CE"/>
    <w:rsid w:val="00C337CA"/>
    <w:rsid w:val="00C337D1"/>
    <w:rsid w:val="00C3430C"/>
    <w:rsid w:val="00C347D0"/>
    <w:rsid w:val="00C34B65"/>
    <w:rsid w:val="00C3535D"/>
    <w:rsid w:val="00C355BF"/>
    <w:rsid w:val="00C355F6"/>
    <w:rsid w:val="00C35FE1"/>
    <w:rsid w:val="00C3607A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8BE"/>
    <w:rsid w:val="00C418CD"/>
    <w:rsid w:val="00C41A18"/>
    <w:rsid w:val="00C4278B"/>
    <w:rsid w:val="00C42917"/>
    <w:rsid w:val="00C42C7C"/>
    <w:rsid w:val="00C435CF"/>
    <w:rsid w:val="00C4399D"/>
    <w:rsid w:val="00C43BAA"/>
    <w:rsid w:val="00C43DAE"/>
    <w:rsid w:val="00C440E4"/>
    <w:rsid w:val="00C4438B"/>
    <w:rsid w:val="00C44592"/>
    <w:rsid w:val="00C4493B"/>
    <w:rsid w:val="00C44D35"/>
    <w:rsid w:val="00C44FD4"/>
    <w:rsid w:val="00C455E6"/>
    <w:rsid w:val="00C45CB1"/>
    <w:rsid w:val="00C460EF"/>
    <w:rsid w:val="00C467EE"/>
    <w:rsid w:val="00C46910"/>
    <w:rsid w:val="00C4744E"/>
    <w:rsid w:val="00C50BE9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00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578C0"/>
    <w:rsid w:val="00C6017F"/>
    <w:rsid w:val="00C602A5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6BB3"/>
    <w:rsid w:val="00C67142"/>
    <w:rsid w:val="00C67F35"/>
    <w:rsid w:val="00C70248"/>
    <w:rsid w:val="00C70509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542D"/>
    <w:rsid w:val="00C7619B"/>
    <w:rsid w:val="00C76B64"/>
    <w:rsid w:val="00C76CED"/>
    <w:rsid w:val="00C76F7D"/>
    <w:rsid w:val="00C8004E"/>
    <w:rsid w:val="00C805D0"/>
    <w:rsid w:val="00C80C4F"/>
    <w:rsid w:val="00C80DE8"/>
    <w:rsid w:val="00C80E24"/>
    <w:rsid w:val="00C81777"/>
    <w:rsid w:val="00C826F8"/>
    <w:rsid w:val="00C83083"/>
    <w:rsid w:val="00C855E7"/>
    <w:rsid w:val="00C8595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6F40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1020"/>
    <w:rsid w:val="00CB1097"/>
    <w:rsid w:val="00CB10AA"/>
    <w:rsid w:val="00CB13B2"/>
    <w:rsid w:val="00CB23C3"/>
    <w:rsid w:val="00CB29D2"/>
    <w:rsid w:val="00CB2D6F"/>
    <w:rsid w:val="00CB3195"/>
    <w:rsid w:val="00CB3231"/>
    <w:rsid w:val="00CB3539"/>
    <w:rsid w:val="00CB44ED"/>
    <w:rsid w:val="00CB4535"/>
    <w:rsid w:val="00CB4A07"/>
    <w:rsid w:val="00CB4A83"/>
    <w:rsid w:val="00CB4AFE"/>
    <w:rsid w:val="00CB4BD3"/>
    <w:rsid w:val="00CB4C11"/>
    <w:rsid w:val="00CB504B"/>
    <w:rsid w:val="00CB58D4"/>
    <w:rsid w:val="00CB5B92"/>
    <w:rsid w:val="00CB5BF0"/>
    <w:rsid w:val="00CB652D"/>
    <w:rsid w:val="00CB69EF"/>
    <w:rsid w:val="00CB76EB"/>
    <w:rsid w:val="00CB77E6"/>
    <w:rsid w:val="00CC0058"/>
    <w:rsid w:val="00CC05F1"/>
    <w:rsid w:val="00CC0625"/>
    <w:rsid w:val="00CC08B8"/>
    <w:rsid w:val="00CC0D59"/>
    <w:rsid w:val="00CC1D9A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49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4B4"/>
    <w:rsid w:val="00CC7681"/>
    <w:rsid w:val="00CC777A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35BA"/>
    <w:rsid w:val="00CD4276"/>
    <w:rsid w:val="00CD44F8"/>
    <w:rsid w:val="00CD4ACD"/>
    <w:rsid w:val="00CD5431"/>
    <w:rsid w:val="00CD5EC0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30D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5C7C"/>
    <w:rsid w:val="00CE6420"/>
    <w:rsid w:val="00CE6DC8"/>
    <w:rsid w:val="00CE712A"/>
    <w:rsid w:val="00CE732E"/>
    <w:rsid w:val="00CE7612"/>
    <w:rsid w:val="00CE7EA3"/>
    <w:rsid w:val="00CF09E9"/>
    <w:rsid w:val="00CF0D60"/>
    <w:rsid w:val="00CF0FBE"/>
    <w:rsid w:val="00CF1149"/>
    <w:rsid w:val="00CF1740"/>
    <w:rsid w:val="00CF3411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10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64B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0EF8"/>
    <w:rsid w:val="00D11847"/>
    <w:rsid w:val="00D11BDF"/>
    <w:rsid w:val="00D13088"/>
    <w:rsid w:val="00D13379"/>
    <w:rsid w:val="00D1347A"/>
    <w:rsid w:val="00D14494"/>
    <w:rsid w:val="00D147B7"/>
    <w:rsid w:val="00D148D7"/>
    <w:rsid w:val="00D14A36"/>
    <w:rsid w:val="00D14BF8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155D"/>
    <w:rsid w:val="00D2291D"/>
    <w:rsid w:val="00D22ADC"/>
    <w:rsid w:val="00D22E03"/>
    <w:rsid w:val="00D23BE4"/>
    <w:rsid w:val="00D24874"/>
    <w:rsid w:val="00D249C2"/>
    <w:rsid w:val="00D249E0"/>
    <w:rsid w:val="00D24B0D"/>
    <w:rsid w:val="00D258FB"/>
    <w:rsid w:val="00D25A09"/>
    <w:rsid w:val="00D26578"/>
    <w:rsid w:val="00D26768"/>
    <w:rsid w:val="00D26E3A"/>
    <w:rsid w:val="00D26E49"/>
    <w:rsid w:val="00D2748D"/>
    <w:rsid w:val="00D279D3"/>
    <w:rsid w:val="00D302DD"/>
    <w:rsid w:val="00D30D59"/>
    <w:rsid w:val="00D310EC"/>
    <w:rsid w:val="00D31801"/>
    <w:rsid w:val="00D31A2C"/>
    <w:rsid w:val="00D31F10"/>
    <w:rsid w:val="00D31FC7"/>
    <w:rsid w:val="00D324B1"/>
    <w:rsid w:val="00D32EFB"/>
    <w:rsid w:val="00D35036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33A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619"/>
    <w:rsid w:val="00D45682"/>
    <w:rsid w:val="00D458BB"/>
    <w:rsid w:val="00D45B25"/>
    <w:rsid w:val="00D46408"/>
    <w:rsid w:val="00D46905"/>
    <w:rsid w:val="00D47599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AD"/>
    <w:rsid w:val="00D550EF"/>
    <w:rsid w:val="00D5568E"/>
    <w:rsid w:val="00D55B43"/>
    <w:rsid w:val="00D55D45"/>
    <w:rsid w:val="00D561E4"/>
    <w:rsid w:val="00D56863"/>
    <w:rsid w:val="00D571FC"/>
    <w:rsid w:val="00D5743A"/>
    <w:rsid w:val="00D575C3"/>
    <w:rsid w:val="00D57B26"/>
    <w:rsid w:val="00D57EA7"/>
    <w:rsid w:val="00D60498"/>
    <w:rsid w:val="00D609D2"/>
    <w:rsid w:val="00D60A52"/>
    <w:rsid w:val="00D6124F"/>
    <w:rsid w:val="00D61574"/>
    <w:rsid w:val="00D61643"/>
    <w:rsid w:val="00D62FF7"/>
    <w:rsid w:val="00D631CF"/>
    <w:rsid w:val="00D6374C"/>
    <w:rsid w:val="00D639DA"/>
    <w:rsid w:val="00D63B4D"/>
    <w:rsid w:val="00D64378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703CA"/>
    <w:rsid w:val="00D7064F"/>
    <w:rsid w:val="00D7082D"/>
    <w:rsid w:val="00D70C66"/>
    <w:rsid w:val="00D70ED1"/>
    <w:rsid w:val="00D710EA"/>
    <w:rsid w:val="00D712D3"/>
    <w:rsid w:val="00D717E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CDC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1E9"/>
    <w:rsid w:val="00D823AB"/>
    <w:rsid w:val="00D8248B"/>
    <w:rsid w:val="00D827AC"/>
    <w:rsid w:val="00D82CA2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247"/>
    <w:rsid w:val="00D856E8"/>
    <w:rsid w:val="00D85814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BB"/>
    <w:rsid w:val="00D9376A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B97"/>
    <w:rsid w:val="00DA1CCA"/>
    <w:rsid w:val="00DA1F2F"/>
    <w:rsid w:val="00DA1FE0"/>
    <w:rsid w:val="00DA209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E3F"/>
    <w:rsid w:val="00DB1BDC"/>
    <w:rsid w:val="00DB1F2F"/>
    <w:rsid w:val="00DB233F"/>
    <w:rsid w:val="00DB2A5F"/>
    <w:rsid w:val="00DB2F54"/>
    <w:rsid w:val="00DB312B"/>
    <w:rsid w:val="00DB33ED"/>
    <w:rsid w:val="00DB3577"/>
    <w:rsid w:val="00DB38B9"/>
    <w:rsid w:val="00DB3A53"/>
    <w:rsid w:val="00DB4181"/>
    <w:rsid w:val="00DB41DB"/>
    <w:rsid w:val="00DB4BA8"/>
    <w:rsid w:val="00DB55CB"/>
    <w:rsid w:val="00DB629C"/>
    <w:rsid w:val="00DB6D84"/>
    <w:rsid w:val="00DB6FBF"/>
    <w:rsid w:val="00DB7081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73A"/>
    <w:rsid w:val="00DC3927"/>
    <w:rsid w:val="00DC509E"/>
    <w:rsid w:val="00DC5244"/>
    <w:rsid w:val="00DC5544"/>
    <w:rsid w:val="00DC5672"/>
    <w:rsid w:val="00DC5B05"/>
    <w:rsid w:val="00DC5CAE"/>
    <w:rsid w:val="00DC5D38"/>
    <w:rsid w:val="00DC6036"/>
    <w:rsid w:val="00DC6052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0C36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745C"/>
    <w:rsid w:val="00DD78AC"/>
    <w:rsid w:val="00DD7CBA"/>
    <w:rsid w:val="00DE00EA"/>
    <w:rsid w:val="00DE01A2"/>
    <w:rsid w:val="00DE0623"/>
    <w:rsid w:val="00DE06C0"/>
    <w:rsid w:val="00DE0D18"/>
    <w:rsid w:val="00DE11FD"/>
    <w:rsid w:val="00DE13AD"/>
    <w:rsid w:val="00DE1863"/>
    <w:rsid w:val="00DE1B9B"/>
    <w:rsid w:val="00DE1FBE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5F36"/>
    <w:rsid w:val="00DE616A"/>
    <w:rsid w:val="00DE6764"/>
    <w:rsid w:val="00DE73CB"/>
    <w:rsid w:val="00DE7D9D"/>
    <w:rsid w:val="00DF001F"/>
    <w:rsid w:val="00DF014C"/>
    <w:rsid w:val="00DF04D3"/>
    <w:rsid w:val="00DF0528"/>
    <w:rsid w:val="00DF0887"/>
    <w:rsid w:val="00DF116D"/>
    <w:rsid w:val="00DF1D19"/>
    <w:rsid w:val="00DF1DF6"/>
    <w:rsid w:val="00DF1E46"/>
    <w:rsid w:val="00DF21ED"/>
    <w:rsid w:val="00DF2A3D"/>
    <w:rsid w:val="00DF2AF5"/>
    <w:rsid w:val="00DF2B9C"/>
    <w:rsid w:val="00DF2D54"/>
    <w:rsid w:val="00DF2E4F"/>
    <w:rsid w:val="00DF3237"/>
    <w:rsid w:val="00DF32E9"/>
    <w:rsid w:val="00DF33E4"/>
    <w:rsid w:val="00DF3AFC"/>
    <w:rsid w:val="00DF3E25"/>
    <w:rsid w:val="00DF4316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07F"/>
    <w:rsid w:val="00E00789"/>
    <w:rsid w:val="00E00D38"/>
    <w:rsid w:val="00E01183"/>
    <w:rsid w:val="00E01222"/>
    <w:rsid w:val="00E01455"/>
    <w:rsid w:val="00E01494"/>
    <w:rsid w:val="00E017B3"/>
    <w:rsid w:val="00E01A59"/>
    <w:rsid w:val="00E02008"/>
    <w:rsid w:val="00E024FB"/>
    <w:rsid w:val="00E03209"/>
    <w:rsid w:val="00E039D2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CB6"/>
    <w:rsid w:val="00E10E7A"/>
    <w:rsid w:val="00E10EBF"/>
    <w:rsid w:val="00E11187"/>
    <w:rsid w:val="00E112FA"/>
    <w:rsid w:val="00E11A9B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815"/>
    <w:rsid w:val="00E13FBC"/>
    <w:rsid w:val="00E14073"/>
    <w:rsid w:val="00E140C8"/>
    <w:rsid w:val="00E144C6"/>
    <w:rsid w:val="00E14948"/>
    <w:rsid w:val="00E14A6D"/>
    <w:rsid w:val="00E14BDE"/>
    <w:rsid w:val="00E14FAF"/>
    <w:rsid w:val="00E156BC"/>
    <w:rsid w:val="00E1583D"/>
    <w:rsid w:val="00E15B0E"/>
    <w:rsid w:val="00E16D04"/>
    <w:rsid w:val="00E201CA"/>
    <w:rsid w:val="00E204B5"/>
    <w:rsid w:val="00E207D6"/>
    <w:rsid w:val="00E20935"/>
    <w:rsid w:val="00E20A97"/>
    <w:rsid w:val="00E20DAB"/>
    <w:rsid w:val="00E20DE8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3312"/>
    <w:rsid w:val="00E23D7A"/>
    <w:rsid w:val="00E23FC1"/>
    <w:rsid w:val="00E2457B"/>
    <w:rsid w:val="00E24BBC"/>
    <w:rsid w:val="00E2578E"/>
    <w:rsid w:val="00E26B60"/>
    <w:rsid w:val="00E26F18"/>
    <w:rsid w:val="00E26FC7"/>
    <w:rsid w:val="00E2704C"/>
    <w:rsid w:val="00E2786E"/>
    <w:rsid w:val="00E2791A"/>
    <w:rsid w:val="00E279D2"/>
    <w:rsid w:val="00E27A6E"/>
    <w:rsid w:val="00E27B81"/>
    <w:rsid w:val="00E27D05"/>
    <w:rsid w:val="00E304BD"/>
    <w:rsid w:val="00E3058C"/>
    <w:rsid w:val="00E307D7"/>
    <w:rsid w:val="00E30F47"/>
    <w:rsid w:val="00E3124D"/>
    <w:rsid w:val="00E3131C"/>
    <w:rsid w:val="00E31507"/>
    <w:rsid w:val="00E31C12"/>
    <w:rsid w:val="00E335A7"/>
    <w:rsid w:val="00E33671"/>
    <w:rsid w:val="00E33FE2"/>
    <w:rsid w:val="00E34745"/>
    <w:rsid w:val="00E34BA0"/>
    <w:rsid w:val="00E34CB0"/>
    <w:rsid w:val="00E35170"/>
    <w:rsid w:val="00E35F06"/>
    <w:rsid w:val="00E363EE"/>
    <w:rsid w:val="00E36502"/>
    <w:rsid w:val="00E36D44"/>
    <w:rsid w:val="00E36F01"/>
    <w:rsid w:val="00E37FE5"/>
    <w:rsid w:val="00E400A4"/>
    <w:rsid w:val="00E4014A"/>
    <w:rsid w:val="00E40AA0"/>
    <w:rsid w:val="00E40E0C"/>
    <w:rsid w:val="00E4107F"/>
    <w:rsid w:val="00E4148E"/>
    <w:rsid w:val="00E415B7"/>
    <w:rsid w:val="00E41631"/>
    <w:rsid w:val="00E41AF8"/>
    <w:rsid w:val="00E420FF"/>
    <w:rsid w:val="00E42C13"/>
    <w:rsid w:val="00E435B0"/>
    <w:rsid w:val="00E43C47"/>
    <w:rsid w:val="00E440E9"/>
    <w:rsid w:val="00E444C0"/>
    <w:rsid w:val="00E44679"/>
    <w:rsid w:val="00E448B3"/>
    <w:rsid w:val="00E44977"/>
    <w:rsid w:val="00E45D4C"/>
    <w:rsid w:val="00E45DAC"/>
    <w:rsid w:val="00E45FCD"/>
    <w:rsid w:val="00E4619B"/>
    <w:rsid w:val="00E46318"/>
    <w:rsid w:val="00E46998"/>
    <w:rsid w:val="00E46C25"/>
    <w:rsid w:val="00E4724B"/>
    <w:rsid w:val="00E47272"/>
    <w:rsid w:val="00E47666"/>
    <w:rsid w:val="00E476B3"/>
    <w:rsid w:val="00E47DA0"/>
    <w:rsid w:val="00E50D6A"/>
    <w:rsid w:val="00E51A0B"/>
    <w:rsid w:val="00E52402"/>
    <w:rsid w:val="00E524D0"/>
    <w:rsid w:val="00E5251D"/>
    <w:rsid w:val="00E5261C"/>
    <w:rsid w:val="00E52AD3"/>
    <w:rsid w:val="00E52B06"/>
    <w:rsid w:val="00E52C28"/>
    <w:rsid w:val="00E535CF"/>
    <w:rsid w:val="00E537DF"/>
    <w:rsid w:val="00E53CA3"/>
    <w:rsid w:val="00E5401D"/>
    <w:rsid w:val="00E54BC5"/>
    <w:rsid w:val="00E5573E"/>
    <w:rsid w:val="00E55EFE"/>
    <w:rsid w:val="00E56787"/>
    <w:rsid w:val="00E5683C"/>
    <w:rsid w:val="00E5685C"/>
    <w:rsid w:val="00E56BBE"/>
    <w:rsid w:val="00E574C7"/>
    <w:rsid w:val="00E60194"/>
    <w:rsid w:val="00E602C9"/>
    <w:rsid w:val="00E60977"/>
    <w:rsid w:val="00E60DB4"/>
    <w:rsid w:val="00E60F23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6D81"/>
    <w:rsid w:val="00E672FD"/>
    <w:rsid w:val="00E673C4"/>
    <w:rsid w:val="00E67455"/>
    <w:rsid w:val="00E678FE"/>
    <w:rsid w:val="00E67F57"/>
    <w:rsid w:val="00E7006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C37"/>
    <w:rsid w:val="00E73F46"/>
    <w:rsid w:val="00E73FB5"/>
    <w:rsid w:val="00E74081"/>
    <w:rsid w:val="00E74758"/>
    <w:rsid w:val="00E74A48"/>
    <w:rsid w:val="00E74F81"/>
    <w:rsid w:val="00E75113"/>
    <w:rsid w:val="00E75285"/>
    <w:rsid w:val="00E7579B"/>
    <w:rsid w:val="00E75B33"/>
    <w:rsid w:val="00E75BA2"/>
    <w:rsid w:val="00E75D35"/>
    <w:rsid w:val="00E75E9F"/>
    <w:rsid w:val="00E7642B"/>
    <w:rsid w:val="00E76435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AD"/>
    <w:rsid w:val="00E86327"/>
    <w:rsid w:val="00E86732"/>
    <w:rsid w:val="00E8731F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5A0F"/>
    <w:rsid w:val="00E95EE7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86D"/>
    <w:rsid w:val="00EA0CBB"/>
    <w:rsid w:val="00EA127E"/>
    <w:rsid w:val="00EA1F78"/>
    <w:rsid w:val="00EA22D3"/>
    <w:rsid w:val="00EA2661"/>
    <w:rsid w:val="00EA2A7A"/>
    <w:rsid w:val="00EA2AA2"/>
    <w:rsid w:val="00EA2B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2BC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8F3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55B3"/>
    <w:rsid w:val="00EB680D"/>
    <w:rsid w:val="00EB6C1D"/>
    <w:rsid w:val="00EB7107"/>
    <w:rsid w:val="00EB7A80"/>
    <w:rsid w:val="00EB7CF6"/>
    <w:rsid w:val="00EC0D28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697"/>
    <w:rsid w:val="00EC7F58"/>
    <w:rsid w:val="00ED0327"/>
    <w:rsid w:val="00ED04BE"/>
    <w:rsid w:val="00ED06B5"/>
    <w:rsid w:val="00ED0A10"/>
    <w:rsid w:val="00ED0B60"/>
    <w:rsid w:val="00ED0C0D"/>
    <w:rsid w:val="00ED179A"/>
    <w:rsid w:val="00ED1AEC"/>
    <w:rsid w:val="00ED1CAB"/>
    <w:rsid w:val="00ED294C"/>
    <w:rsid w:val="00ED2ED1"/>
    <w:rsid w:val="00ED31B2"/>
    <w:rsid w:val="00ED3311"/>
    <w:rsid w:val="00ED342A"/>
    <w:rsid w:val="00ED3837"/>
    <w:rsid w:val="00ED3C0F"/>
    <w:rsid w:val="00ED4893"/>
    <w:rsid w:val="00ED49D7"/>
    <w:rsid w:val="00ED512D"/>
    <w:rsid w:val="00ED5348"/>
    <w:rsid w:val="00ED5444"/>
    <w:rsid w:val="00ED5916"/>
    <w:rsid w:val="00ED5C19"/>
    <w:rsid w:val="00ED5DFC"/>
    <w:rsid w:val="00ED5F0C"/>
    <w:rsid w:val="00ED600C"/>
    <w:rsid w:val="00ED6054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AE7"/>
    <w:rsid w:val="00EE3B83"/>
    <w:rsid w:val="00EE3E3F"/>
    <w:rsid w:val="00EE43DC"/>
    <w:rsid w:val="00EE477F"/>
    <w:rsid w:val="00EE48D0"/>
    <w:rsid w:val="00EE48EE"/>
    <w:rsid w:val="00EE4AF1"/>
    <w:rsid w:val="00EE4E6A"/>
    <w:rsid w:val="00EE4E71"/>
    <w:rsid w:val="00EE5189"/>
    <w:rsid w:val="00EE51EC"/>
    <w:rsid w:val="00EE5712"/>
    <w:rsid w:val="00EE5744"/>
    <w:rsid w:val="00EE5A6A"/>
    <w:rsid w:val="00EE733E"/>
    <w:rsid w:val="00EE755E"/>
    <w:rsid w:val="00EE7827"/>
    <w:rsid w:val="00EE7867"/>
    <w:rsid w:val="00EE7D4C"/>
    <w:rsid w:val="00EF07C0"/>
    <w:rsid w:val="00EF0959"/>
    <w:rsid w:val="00EF0D59"/>
    <w:rsid w:val="00EF0EF2"/>
    <w:rsid w:val="00EF160B"/>
    <w:rsid w:val="00EF29DD"/>
    <w:rsid w:val="00EF357E"/>
    <w:rsid w:val="00EF3947"/>
    <w:rsid w:val="00EF3CA0"/>
    <w:rsid w:val="00EF3F05"/>
    <w:rsid w:val="00EF4095"/>
    <w:rsid w:val="00EF42EF"/>
    <w:rsid w:val="00EF45FD"/>
    <w:rsid w:val="00EF49EA"/>
    <w:rsid w:val="00EF4F6B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B51"/>
    <w:rsid w:val="00EF6E22"/>
    <w:rsid w:val="00EF6FA8"/>
    <w:rsid w:val="00EF72AC"/>
    <w:rsid w:val="00EF74BB"/>
    <w:rsid w:val="00F002A2"/>
    <w:rsid w:val="00F005D6"/>
    <w:rsid w:val="00F00AFA"/>
    <w:rsid w:val="00F01196"/>
    <w:rsid w:val="00F01371"/>
    <w:rsid w:val="00F01BDB"/>
    <w:rsid w:val="00F0228D"/>
    <w:rsid w:val="00F028A9"/>
    <w:rsid w:val="00F030A3"/>
    <w:rsid w:val="00F03214"/>
    <w:rsid w:val="00F033C4"/>
    <w:rsid w:val="00F034F9"/>
    <w:rsid w:val="00F03975"/>
    <w:rsid w:val="00F03F4C"/>
    <w:rsid w:val="00F04363"/>
    <w:rsid w:val="00F04702"/>
    <w:rsid w:val="00F04AE7"/>
    <w:rsid w:val="00F05924"/>
    <w:rsid w:val="00F06174"/>
    <w:rsid w:val="00F06258"/>
    <w:rsid w:val="00F0638D"/>
    <w:rsid w:val="00F066E5"/>
    <w:rsid w:val="00F0778A"/>
    <w:rsid w:val="00F07E90"/>
    <w:rsid w:val="00F101F8"/>
    <w:rsid w:val="00F10287"/>
    <w:rsid w:val="00F10C72"/>
    <w:rsid w:val="00F10F46"/>
    <w:rsid w:val="00F11046"/>
    <w:rsid w:val="00F11602"/>
    <w:rsid w:val="00F126B9"/>
    <w:rsid w:val="00F12B78"/>
    <w:rsid w:val="00F12D35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191"/>
    <w:rsid w:val="00F22227"/>
    <w:rsid w:val="00F2235F"/>
    <w:rsid w:val="00F22510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861"/>
    <w:rsid w:val="00F276CE"/>
    <w:rsid w:val="00F27812"/>
    <w:rsid w:val="00F278CA"/>
    <w:rsid w:val="00F27C6C"/>
    <w:rsid w:val="00F27F70"/>
    <w:rsid w:val="00F307F8"/>
    <w:rsid w:val="00F30BC3"/>
    <w:rsid w:val="00F3158C"/>
    <w:rsid w:val="00F31CDC"/>
    <w:rsid w:val="00F324B6"/>
    <w:rsid w:val="00F325DA"/>
    <w:rsid w:val="00F32C8C"/>
    <w:rsid w:val="00F32CC9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C8"/>
    <w:rsid w:val="00F356E5"/>
    <w:rsid w:val="00F35708"/>
    <w:rsid w:val="00F35A73"/>
    <w:rsid w:val="00F35C10"/>
    <w:rsid w:val="00F35CCB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9F8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2AF"/>
    <w:rsid w:val="00F60595"/>
    <w:rsid w:val="00F607F2"/>
    <w:rsid w:val="00F60AFC"/>
    <w:rsid w:val="00F61458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092"/>
    <w:rsid w:val="00F643F2"/>
    <w:rsid w:val="00F644FE"/>
    <w:rsid w:val="00F6477C"/>
    <w:rsid w:val="00F649F6"/>
    <w:rsid w:val="00F64A7A"/>
    <w:rsid w:val="00F64BCD"/>
    <w:rsid w:val="00F64FED"/>
    <w:rsid w:val="00F651FE"/>
    <w:rsid w:val="00F65211"/>
    <w:rsid w:val="00F653B6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07A"/>
    <w:rsid w:val="00F70447"/>
    <w:rsid w:val="00F70D14"/>
    <w:rsid w:val="00F72354"/>
    <w:rsid w:val="00F72474"/>
    <w:rsid w:val="00F73669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3BB"/>
    <w:rsid w:val="00F7692C"/>
    <w:rsid w:val="00F769D3"/>
    <w:rsid w:val="00F76D89"/>
    <w:rsid w:val="00F76DFB"/>
    <w:rsid w:val="00F77696"/>
    <w:rsid w:val="00F77781"/>
    <w:rsid w:val="00F77C51"/>
    <w:rsid w:val="00F80152"/>
    <w:rsid w:val="00F806C0"/>
    <w:rsid w:val="00F80CB4"/>
    <w:rsid w:val="00F81037"/>
    <w:rsid w:val="00F81171"/>
    <w:rsid w:val="00F8130B"/>
    <w:rsid w:val="00F8186F"/>
    <w:rsid w:val="00F81AB7"/>
    <w:rsid w:val="00F81F7E"/>
    <w:rsid w:val="00F81F9A"/>
    <w:rsid w:val="00F828E8"/>
    <w:rsid w:val="00F83320"/>
    <w:rsid w:val="00F8373C"/>
    <w:rsid w:val="00F83D95"/>
    <w:rsid w:val="00F83DAA"/>
    <w:rsid w:val="00F843D6"/>
    <w:rsid w:val="00F84526"/>
    <w:rsid w:val="00F84608"/>
    <w:rsid w:val="00F8482B"/>
    <w:rsid w:val="00F84841"/>
    <w:rsid w:val="00F85038"/>
    <w:rsid w:val="00F85247"/>
    <w:rsid w:val="00F85303"/>
    <w:rsid w:val="00F8597E"/>
    <w:rsid w:val="00F85BDD"/>
    <w:rsid w:val="00F85F26"/>
    <w:rsid w:val="00F869AE"/>
    <w:rsid w:val="00F86F47"/>
    <w:rsid w:val="00F8705B"/>
    <w:rsid w:val="00F87874"/>
    <w:rsid w:val="00F87997"/>
    <w:rsid w:val="00F87E3B"/>
    <w:rsid w:val="00F90483"/>
    <w:rsid w:val="00F907EA"/>
    <w:rsid w:val="00F91924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017"/>
    <w:rsid w:val="00FA5150"/>
    <w:rsid w:val="00FA54C4"/>
    <w:rsid w:val="00FA5857"/>
    <w:rsid w:val="00FA5966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3F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626"/>
    <w:rsid w:val="00FB5808"/>
    <w:rsid w:val="00FB5E80"/>
    <w:rsid w:val="00FB62A3"/>
    <w:rsid w:val="00FB68D4"/>
    <w:rsid w:val="00FB79DC"/>
    <w:rsid w:val="00FB7D6F"/>
    <w:rsid w:val="00FB7E09"/>
    <w:rsid w:val="00FB7F3B"/>
    <w:rsid w:val="00FB7F93"/>
    <w:rsid w:val="00FB7FD7"/>
    <w:rsid w:val="00FC03F5"/>
    <w:rsid w:val="00FC088D"/>
    <w:rsid w:val="00FC12A0"/>
    <w:rsid w:val="00FC1611"/>
    <w:rsid w:val="00FC1615"/>
    <w:rsid w:val="00FC16BC"/>
    <w:rsid w:val="00FC173A"/>
    <w:rsid w:val="00FC1950"/>
    <w:rsid w:val="00FC1AA8"/>
    <w:rsid w:val="00FC2797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C6A"/>
    <w:rsid w:val="00FC5EEF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2C51"/>
    <w:rsid w:val="00FD328D"/>
    <w:rsid w:val="00FD33CB"/>
    <w:rsid w:val="00FD351E"/>
    <w:rsid w:val="00FD3952"/>
    <w:rsid w:val="00FD3B0D"/>
    <w:rsid w:val="00FD40D2"/>
    <w:rsid w:val="00FD4968"/>
    <w:rsid w:val="00FD4B0E"/>
    <w:rsid w:val="00FD4C1D"/>
    <w:rsid w:val="00FD4DD9"/>
    <w:rsid w:val="00FD56D1"/>
    <w:rsid w:val="00FD5710"/>
    <w:rsid w:val="00FD5DC4"/>
    <w:rsid w:val="00FD6043"/>
    <w:rsid w:val="00FD6190"/>
    <w:rsid w:val="00FD6AAA"/>
    <w:rsid w:val="00FD6FC4"/>
    <w:rsid w:val="00FD718A"/>
    <w:rsid w:val="00FD737D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593C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B21"/>
    <w:rsid w:val="00FF324B"/>
    <w:rsid w:val="00FF32E8"/>
    <w:rsid w:val="00FF3444"/>
    <w:rsid w:val="00FF3FD6"/>
    <w:rsid w:val="00FF41F3"/>
    <w:rsid w:val="00FF435A"/>
    <w:rsid w:val="00FF4427"/>
    <w:rsid w:val="00FF45AC"/>
    <w:rsid w:val="00FF58C7"/>
    <w:rsid w:val="00FF5BD6"/>
    <w:rsid w:val="00FF66AC"/>
    <w:rsid w:val="00FF6B95"/>
    <w:rsid w:val="00FF724F"/>
    <w:rsid w:val="00FF750A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qFormat="1"/>
    <w:lsdException w:name="heading 5" w:uiPriority="9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footer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 w:semiHidden="0" w:unhideWhenUsed="0"/>
    <w:lsdException w:name="toa heading" w:locked="1"/>
    <w:lsdException w:name="List" w:uiPriority="99"/>
    <w:lsdException w:name="List Bullet" w:locked="1" w:semiHidden="0" w:uiPriority="99" w:unhideWhenUsed="0"/>
    <w:lsdException w:name="List Number" w:locked="1" w:semiHidden="0" w:unhideWhenUsed="0"/>
    <w:lsdException w:name="List 2" w:locked="1"/>
    <w:lsdException w:name="List 3" w:locked="1" w:uiPriority="99"/>
    <w:lsdException w:name="List 4" w:locked="1"/>
    <w:lsdException w:name="List 5" w:locked="1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 w:semiHidden="0" w:unhideWhenUsed="0"/>
    <w:lsdException w:name="List Continue 4" w:locked="1" w:semiHidden="0" w:unhideWhenUsed="0"/>
    <w:lsdException w:name="List Continue 5" w:locked="1" w:semiHidden="0" w:unhideWhenUsed="0"/>
    <w:lsdException w:name="Message Header" w:locked="1" w:semiHidden="0" w:unhideWhenUsed="0"/>
    <w:lsdException w:name="Subtitle" w:locked="1" w:semiHidden="0" w:uiPriority="11" w:unhideWhenUsed="0"/>
    <w:lsdException w:name="Salutation" w:locked="1"/>
    <w:lsdException w:name="Date" w:locked="1"/>
    <w:lsdException w:name="Body Text First Indent" w:locked="1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c"/>
    <w:next w:val="ac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c"/>
    <w:next w:val="ac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clear" w:pos="1277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c"/>
    <w:next w:val="ac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left" w:pos="992"/>
        <w:tab w:val="left" w:pos="1559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c"/>
    <w:next w:val="ac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c"/>
    <w:next w:val="ac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c"/>
    <w:next w:val="ac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c"/>
    <w:next w:val="ac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c"/>
    <w:next w:val="ac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c"/>
    <w:next w:val="ac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rsid w:val="009623C1"/>
    <w:rPr>
      <w:rFonts w:cs="Arial"/>
      <w:bCs/>
      <w:color w:val="000000"/>
      <w:szCs w:val="26"/>
    </w:rPr>
  </w:style>
  <w:style w:type="character" w:styleId="af0">
    <w:name w:val="annotation reference"/>
    <w:locked/>
    <w:rsid w:val="00AB53EC"/>
    <w:rPr>
      <w:sz w:val="16"/>
      <w:szCs w:val="16"/>
    </w:rPr>
  </w:style>
  <w:style w:type="paragraph" w:styleId="af1">
    <w:name w:val="footer"/>
    <w:basedOn w:val="ac"/>
    <w:link w:val="af2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3">
    <w:name w:val="header"/>
    <w:basedOn w:val="ac"/>
    <w:link w:val="af4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c"/>
    <w:next w:val="ac"/>
    <w:autoRedefine/>
    <w:uiPriority w:val="39"/>
    <w:rsid w:val="00B427ED"/>
    <w:pPr>
      <w:tabs>
        <w:tab w:val="left" w:pos="284"/>
        <w:tab w:val="right" w:leader="dot" w:pos="9638"/>
      </w:tabs>
      <w:ind w:firstLine="0"/>
    </w:pPr>
    <w:rPr>
      <w:bCs/>
      <w:noProof/>
      <w:szCs w:val="20"/>
    </w:rPr>
  </w:style>
  <w:style w:type="paragraph" w:styleId="23">
    <w:name w:val="toc 2"/>
    <w:basedOn w:val="ac"/>
    <w:next w:val="ac"/>
    <w:autoRedefine/>
    <w:uiPriority w:val="39"/>
    <w:rsid w:val="00B427ED"/>
    <w:pPr>
      <w:tabs>
        <w:tab w:val="left" w:pos="851"/>
        <w:tab w:val="right" w:leader="dot" w:pos="9638"/>
      </w:tabs>
      <w:ind w:left="284" w:firstLine="0"/>
    </w:pPr>
    <w:rPr>
      <w:szCs w:val="20"/>
    </w:rPr>
  </w:style>
  <w:style w:type="paragraph" w:styleId="32">
    <w:name w:val="toc 3"/>
    <w:basedOn w:val="ac"/>
    <w:next w:val="ac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c"/>
    <w:next w:val="ac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c"/>
    <w:next w:val="ac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c"/>
    <w:next w:val="ac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c"/>
    <w:next w:val="ac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c"/>
    <w:next w:val="ac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c"/>
    <w:next w:val="ac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d"/>
    <w:uiPriority w:val="33"/>
    <w:rsid w:val="00E87BC0"/>
    <w:rPr>
      <w:sz w:val="24"/>
    </w:rPr>
  </w:style>
  <w:style w:type="paragraph" w:styleId="af5">
    <w:name w:val="Document Map"/>
    <w:basedOn w:val="ac"/>
    <w:link w:val="af6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7">
    <w:name w:val="Balloon Text"/>
    <w:basedOn w:val="ac"/>
    <w:link w:val="af8"/>
    <w:locked/>
    <w:rsid w:val="00F416EC"/>
    <w:rPr>
      <w:rFonts w:ascii="Tahoma" w:hAnsi="Tahoma" w:cs="Tahoma"/>
      <w:sz w:val="16"/>
      <w:szCs w:val="16"/>
    </w:rPr>
  </w:style>
  <w:style w:type="paragraph" w:customStyle="1" w:styleId="af9">
    <w:name w:val="Название должности"/>
    <w:aliases w:val="12 пт.,по левому краю"/>
    <w:basedOn w:val="ac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a">
    <w:name w:val="Изображение"/>
    <w:basedOn w:val="ac"/>
    <w:next w:val="ac"/>
    <w:rsid w:val="00E87BC0"/>
    <w:pPr>
      <w:keepNext/>
      <w:ind w:firstLine="0"/>
      <w:jc w:val="center"/>
    </w:pPr>
    <w:rPr>
      <w:szCs w:val="20"/>
    </w:rPr>
  </w:style>
  <w:style w:type="paragraph" w:styleId="afb">
    <w:name w:val="annotation text"/>
    <w:basedOn w:val="ac"/>
    <w:link w:val="afc"/>
    <w:locked/>
    <w:rsid w:val="00AB53EC"/>
    <w:rPr>
      <w:sz w:val="20"/>
      <w:szCs w:val="20"/>
    </w:rPr>
  </w:style>
  <w:style w:type="paragraph" w:styleId="afd">
    <w:name w:val="annotation subject"/>
    <w:basedOn w:val="afb"/>
    <w:next w:val="afb"/>
    <w:link w:val="afe"/>
    <w:locked/>
    <w:rsid w:val="00AB53EC"/>
    <w:rPr>
      <w:b/>
      <w:bCs/>
    </w:rPr>
  </w:style>
  <w:style w:type="table" w:styleId="aff">
    <w:name w:val="Table Grid"/>
    <w:basedOn w:val="ae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caption"/>
    <w:aliases w:val="Название рисунка,Название таблицы,Название рис.,Номер объекта"/>
    <w:basedOn w:val="ac"/>
    <w:next w:val="ac"/>
    <w:link w:val="aff1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1">
    <w:name w:val="Название объекта Знак"/>
    <w:aliases w:val="Название рисунка Знак,Название таблицы Знак1,Название рис. Знак,Номер объекта Знак"/>
    <w:link w:val="aff0"/>
    <w:locked/>
    <w:rsid w:val="00497696"/>
    <w:rPr>
      <w:rFonts w:eastAsia="ArialMT"/>
      <w:bCs/>
      <w:color w:val="000000" w:themeColor="text1"/>
      <w:position w:val="-28"/>
    </w:rPr>
  </w:style>
  <w:style w:type="character" w:styleId="aff2">
    <w:name w:val="Hyperlink"/>
    <w:uiPriority w:val="99"/>
    <w:rsid w:val="00E87BC0"/>
    <w:rPr>
      <w:color w:val="0000FF"/>
      <w:u w:val="single"/>
    </w:rPr>
  </w:style>
  <w:style w:type="paragraph" w:customStyle="1" w:styleId="aff3">
    <w:name w:val="Текст в таблице"/>
    <w:aliases w:val="14 пт,по левому краю без отступа"/>
    <w:basedOn w:val="ac"/>
    <w:uiPriority w:val="37"/>
    <w:rsid w:val="00E87BC0"/>
    <w:pPr>
      <w:ind w:firstLine="0"/>
      <w:jc w:val="left"/>
    </w:pPr>
  </w:style>
  <w:style w:type="paragraph" w:styleId="aff4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5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4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6">
    <w:name w:val="footnote reference"/>
    <w:uiPriority w:val="99"/>
    <w:unhideWhenUsed/>
    <w:locked/>
    <w:rsid w:val="00E87BC0"/>
    <w:rPr>
      <w:vertAlign w:val="superscript"/>
    </w:rPr>
  </w:style>
  <w:style w:type="paragraph" w:styleId="aff7">
    <w:name w:val="TOC Heading"/>
    <w:basedOn w:val="10"/>
    <w:next w:val="ac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c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8">
    <w:name w:val="Emphasis"/>
    <w:rsid w:val="00E87BC0"/>
    <w:rPr>
      <w:i/>
      <w:iCs/>
    </w:rPr>
  </w:style>
  <w:style w:type="paragraph" w:styleId="aff9">
    <w:name w:val="Title"/>
    <w:basedOn w:val="ac"/>
    <w:link w:val="affa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b">
    <w:name w:val="page number"/>
    <w:basedOn w:val="ad"/>
    <w:rsid w:val="00E87BC0"/>
  </w:style>
  <w:style w:type="paragraph" w:styleId="affc">
    <w:name w:val="List Paragraph"/>
    <w:basedOn w:val="ac"/>
    <w:link w:val="affd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e">
    <w:name w:val="Безотрывный"/>
    <w:basedOn w:val="ac"/>
    <w:next w:val="ac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f">
    <w:name w:val="Заголовок таблицы"/>
    <w:basedOn w:val="ac"/>
    <w:link w:val="afff0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1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d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d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d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d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d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d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d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2">
    <w:name w:val="Нижний колонтитул Знак"/>
    <w:basedOn w:val="ad"/>
    <w:link w:val="af1"/>
    <w:uiPriority w:val="99"/>
    <w:rsid w:val="00E87BC0"/>
  </w:style>
  <w:style w:type="character" w:customStyle="1" w:styleId="af4">
    <w:name w:val="Верхний колонтитул Знак"/>
    <w:basedOn w:val="ad"/>
    <w:link w:val="af3"/>
    <w:rsid w:val="00E87BC0"/>
  </w:style>
  <w:style w:type="character" w:customStyle="1" w:styleId="af6">
    <w:name w:val="Схема документа Знак"/>
    <w:basedOn w:val="ad"/>
    <w:link w:val="af5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8">
    <w:name w:val="Текст выноски Знак"/>
    <w:basedOn w:val="ad"/>
    <w:link w:val="af7"/>
    <w:rsid w:val="00757D1A"/>
    <w:rPr>
      <w:rFonts w:ascii="Tahoma" w:hAnsi="Tahoma" w:cs="Tahoma"/>
      <w:sz w:val="16"/>
      <w:szCs w:val="16"/>
    </w:rPr>
  </w:style>
  <w:style w:type="character" w:customStyle="1" w:styleId="afc">
    <w:name w:val="Текст примечания Знак"/>
    <w:basedOn w:val="ad"/>
    <w:link w:val="afb"/>
    <w:rsid w:val="00757D1A"/>
  </w:style>
  <w:style w:type="character" w:customStyle="1" w:styleId="afe">
    <w:name w:val="Тема примечания Знак"/>
    <w:basedOn w:val="afc"/>
    <w:link w:val="afd"/>
    <w:rsid w:val="00757D1A"/>
    <w:rPr>
      <w:b/>
      <w:bCs/>
    </w:rPr>
  </w:style>
  <w:style w:type="character" w:customStyle="1" w:styleId="affa">
    <w:name w:val="Название Знак"/>
    <w:basedOn w:val="ad"/>
    <w:link w:val="aff9"/>
    <w:rsid w:val="00E87BC0"/>
    <w:rPr>
      <w:snapToGrid w:val="0"/>
      <w:szCs w:val="20"/>
    </w:rPr>
  </w:style>
  <w:style w:type="paragraph" w:styleId="afff2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3">
    <w:name w:val="Название таблиц"/>
    <w:basedOn w:val="ac"/>
    <w:next w:val="ac"/>
    <w:link w:val="afff4"/>
    <w:uiPriority w:val="39"/>
    <w:rsid w:val="00E87BC0"/>
    <w:pPr>
      <w:ind w:firstLine="0"/>
      <w:jc w:val="left"/>
    </w:pPr>
  </w:style>
  <w:style w:type="character" w:customStyle="1" w:styleId="afff4">
    <w:name w:val="Название таблиц Знак"/>
    <w:basedOn w:val="ad"/>
    <w:link w:val="afff3"/>
    <w:uiPriority w:val="39"/>
    <w:rsid w:val="00E87BC0"/>
  </w:style>
  <w:style w:type="character" w:styleId="afff5">
    <w:name w:val="Placeholder Text"/>
    <w:basedOn w:val="ad"/>
    <w:uiPriority w:val="99"/>
    <w:semiHidden/>
    <w:rsid w:val="00187771"/>
    <w:rPr>
      <w:color w:val="808080"/>
    </w:rPr>
  </w:style>
  <w:style w:type="paragraph" w:customStyle="1" w:styleId="afff6">
    <w:name w:val="Пояснительный текст к рисунку"/>
    <w:basedOn w:val="ac"/>
    <w:next w:val="aff0"/>
    <w:autoRedefine/>
    <w:uiPriority w:val="43"/>
    <w:rsid w:val="00E87BC0"/>
    <w:pPr>
      <w:jc w:val="center"/>
    </w:pPr>
    <w:rPr>
      <w:sz w:val="24"/>
    </w:rPr>
  </w:style>
  <w:style w:type="paragraph" w:customStyle="1" w:styleId="afff7">
    <w:name w:val="По правому краю"/>
    <w:basedOn w:val="ac"/>
    <w:next w:val="ac"/>
    <w:uiPriority w:val="54"/>
    <w:rsid w:val="00E87BC0"/>
    <w:pPr>
      <w:jc w:val="right"/>
    </w:pPr>
  </w:style>
  <w:style w:type="paragraph" w:customStyle="1" w:styleId="afff8">
    <w:name w:val="По центру"/>
    <w:basedOn w:val="ac"/>
    <w:uiPriority w:val="49"/>
    <w:rsid w:val="00E87BC0"/>
    <w:pPr>
      <w:ind w:firstLine="0"/>
      <w:jc w:val="center"/>
    </w:pPr>
  </w:style>
  <w:style w:type="paragraph" w:customStyle="1" w:styleId="afff9">
    <w:name w:val="Ошибка"/>
    <w:basedOn w:val="ac"/>
    <w:next w:val="ac"/>
    <w:uiPriority w:val="59"/>
    <w:rsid w:val="00E87BC0"/>
    <w:rPr>
      <w:color w:val="FF0000"/>
    </w:rPr>
  </w:style>
  <w:style w:type="paragraph" w:styleId="afffa">
    <w:name w:val="Normal (Web)"/>
    <w:aliases w:val="Обычный (Web)"/>
    <w:basedOn w:val="ac"/>
    <w:locked/>
    <w:rsid w:val="00E87BC0"/>
    <w:rPr>
      <w:sz w:val="24"/>
      <w:szCs w:val="24"/>
    </w:rPr>
  </w:style>
  <w:style w:type="paragraph" w:styleId="HTML">
    <w:name w:val="HTML Preformatted"/>
    <w:basedOn w:val="ac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b">
    <w:name w:val="Тема работы"/>
    <w:basedOn w:val="ac"/>
    <w:next w:val="ac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c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c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c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c">
    <w:name w:val="Таблица"/>
    <w:basedOn w:val="ac"/>
    <w:link w:val="afffd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d">
    <w:name w:val="Таблица Знак"/>
    <w:basedOn w:val="ad"/>
    <w:link w:val="afffc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d">
    <w:name w:val="Абзац списка Знак"/>
    <w:basedOn w:val="ad"/>
    <w:link w:val="affc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c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6134D8"/>
  </w:style>
  <w:style w:type="paragraph" w:customStyle="1" w:styleId="p4">
    <w:name w:val="p4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e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e">
    <w:name w:val="Strong"/>
    <w:uiPriority w:val="22"/>
    <w:locked/>
    <w:rsid w:val="006134D8"/>
    <w:rPr>
      <w:b/>
      <w:bCs/>
    </w:rPr>
  </w:style>
  <w:style w:type="paragraph" w:styleId="a0">
    <w:name w:val="Subtitle"/>
    <w:basedOn w:val="ac"/>
    <w:next w:val="ac"/>
    <w:link w:val="affff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f">
    <w:name w:val="Подзаголовок Знак"/>
    <w:basedOn w:val="ad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c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0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0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1">
    <w:name w:val="Body Text Indent"/>
    <w:basedOn w:val="ac"/>
    <w:link w:val="affff2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2">
    <w:name w:val="Основной текст с отступом Знак"/>
    <w:basedOn w:val="ad"/>
    <w:link w:val="affff1"/>
    <w:rsid w:val="006134D8"/>
    <w:rPr>
      <w:sz w:val="24"/>
      <w:szCs w:val="24"/>
    </w:rPr>
  </w:style>
  <w:style w:type="paragraph" w:styleId="affff3">
    <w:name w:val="Body Text"/>
    <w:aliases w:val="Основной текст Знак Знак Знак,Основной текст таблиц,в таблице,таблицы,в таблицах"/>
    <w:basedOn w:val="ac"/>
    <w:link w:val="affff4"/>
    <w:uiPriority w:val="29"/>
    <w:unhideWhenUsed/>
    <w:rsid w:val="006134D8"/>
    <w:pPr>
      <w:spacing w:after="120"/>
    </w:pPr>
  </w:style>
  <w:style w:type="character" w:customStyle="1" w:styleId="affff4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3"/>
    <w:uiPriority w:val="29"/>
    <w:rsid w:val="006134D8"/>
  </w:style>
  <w:style w:type="paragraph" w:styleId="28">
    <w:name w:val="Body Text 2"/>
    <w:basedOn w:val="ac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d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qFormat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5">
    <w:name w:val="Прижатый влево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d"/>
    <w:rsid w:val="006134D8"/>
  </w:style>
  <w:style w:type="character" w:customStyle="1" w:styleId="mail-message-map-nobreak">
    <w:name w:val="mail-message-map-nobreak"/>
    <w:basedOn w:val="ad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d"/>
    <w:rsid w:val="006134D8"/>
  </w:style>
  <w:style w:type="character" w:customStyle="1" w:styleId="affff6">
    <w:name w:val="Рисунок Знак Знак"/>
    <w:link w:val="aa"/>
    <w:locked/>
    <w:rsid w:val="006134D8"/>
    <w:rPr>
      <w:b/>
      <w:color w:val="000000" w:themeColor="text1"/>
    </w:rPr>
  </w:style>
  <w:style w:type="paragraph" w:customStyle="1" w:styleId="aa">
    <w:name w:val="Рисунок"/>
    <w:basedOn w:val="ac"/>
    <w:next w:val="ac"/>
    <w:link w:val="affff6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7">
    <w:name w:val="Нумерованный Знак"/>
    <w:link w:val="a6"/>
    <w:locked/>
    <w:rsid w:val="006134D8"/>
    <w:rPr>
      <w:color w:val="000000" w:themeColor="text1"/>
    </w:rPr>
  </w:style>
  <w:style w:type="paragraph" w:customStyle="1" w:styleId="a6">
    <w:name w:val="Нумерованный"/>
    <w:basedOn w:val="ac"/>
    <w:link w:val="affff7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c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8">
    <w:name w:val="No Spacing"/>
    <w:link w:val="affff9"/>
    <w:uiPriority w:val="1"/>
    <w:qFormat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c"/>
    <w:next w:val="ac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a">
    <w:name w:val="Intense Quote"/>
    <w:basedOn w:val="ac"/>
    <w:next w:val="ac"/>
    <w:link w:val="affffb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b">
    <w:name w:val="Выделенная цитата Знак"/>
    <w:basedOn w:val="ad"/>
    <w:link w:val="affffa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c">
    <w:name w:val="Subtle Emphasis"/>
    <w:uiPriority w:val="19"/>
    <w:rsid w:val="006134D8"/>
    <w:rPr>
      <w:i/>
      <w:iCs/>
      <w:color w:val="808080"/>
    </w:rPr>
  </w:style>
  <w:style w:type="character" w:styleId="affffd">
    <w:name w:val="Intense Emphasis"/>
    <w:uiPriority w:val="21"/>
    <w:rsid w:val="006134D8"/>
    <w:rPr>
      <w:b/>
      <w:bCs/>
      <w:i/>
      <w:iCs/>
      <w:color w:val="4F81BD"/>
    </w:rPr>
  </w:style>
  <w:style w:type="character" w:styleId="affffe">
    <w:name w:val="Subtle Reference"/>
    <w:uiPriority w:val="31"/>
    <w:rsid w:val="006134D8"/>
    <w:rPr>
      <w:smallCaps/>
      <w:color w:val="C0504D"/>
      <w:u w:val="single"/>
    </w:rPr>
  </w:style>
  <w:style w:type="character" w:styleId="afffff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f0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6134D8"/>
    <w:rPr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1">
    <w:name w:val="endnote text"/>
    <w:basedOn w:val="ac"/>
    <w:link w:val="afffff2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2">
    <w:name w:val="Текст концевой сноски Знак"/>
    <w:basedOn w:val="ad"/>
    <w:link w:val="afffff1"/>
    <w:rsid w:val="006134D8"/>
    <w:rPr>
      <w:sz w:val="20"/>
      <w:szCs w:val="20"/>
    </w:rPr>
  </w:style>
  <w:style w:type="character" w:styleId="afffff3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c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c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4">
    <w:name w:val="Название закона"/>
    <w:basedOn w:val="ac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c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c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c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c"/>
    <w:next w:val="afffa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e"/>
    <w:next w:val="aff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c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5">
    <w:name w:val="Основной"/>
    <w:basedOn w:val="ac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c"/>
    <w:next w:val="ac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3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5">
    <w:name w:val="Основной текст с точкой"/>
    <w:basedOn w:val="affff1"/>
    <w:link w:val="afffff6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6">
    <w:name w:val="Основной текст с точкой Знак"/>
    <w:link w:val="a5"/>
    <w:uiPriority w:val="99"/>
    <w:rsid w:val="006134D8"/>
    <w:rPr>
      <w:rFonts w:cs="Arial"/>
      <w:color w:val="000000"/>
      <w:sz w:val="24"/>
      <w:szCs w:val="26"/>
    </w:rPr>
  </w:style>
  <w:style w:type="character" w:styleId="afffff7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8">
    <w:name w:val="Краткий обратный адрес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9">
    <w:name w:val="Signature"/>
    <w:basedOn w:val="ac"/>
    <w:link w:val="afffffa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a">
    <w:name w:val="Подпись Знак"/>
    <w:basedOn w:val="ad"/>
    <w:link w:val="afffff9"/>
    <w:rsid w:val="006134D8"/>
    <w:rPr>
      <w:sz w:val="24"/>
      <w:szCs w:val="20"/>
    </w:rPr>
  </w:style>
  <w:style w:type="paragraph" w:customStyle="1" w:styleId="PP">
    <w:name w:val="Строка PP"/>
    <w:basedOn w:val="afffff9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c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c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3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c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4">
    <w:name w:val="Список отчета"/>
    <w:basedOn w:val="affff3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b">
    <w:name w:val="Заголовок раздела"/>
    <w:basedOn w:val="ac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c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9">
    <w:name w:val="штрих"/>
    <w:basedOn w:val="affff3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c"/>
    <w:next w:val="ac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c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c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c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e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Contemporary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f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c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b">
    <w:name w:val="Outline List 3"/>
    <w:basedOn w:val="af"/>
    <w:locked/>
    <w:rsid w:val="006134D8"/>
    <w:pPr>
      <w:numPr>
        <w:numId w:val="13"/>
      </w:numPr>
    </w:pPr>
  </w:style>
  <w:style w:type="paragraph" w:styleId="afffffe">
    <w:name w:val="Block Text"/>
    <w:basedOn w:val="ac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f">
    <w:name w:val="List Continue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f0">
    <w:name w:val="List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c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c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c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c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1">
    <w:name w:val="Normal Indent"/>
    <w:basedOn w:val="ac"/>
    <w:link w:val="affffff2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3">
    <w:name w:val="Plain Text"/>
    <w:basedOn w:val="ac"/>
    <w:link w:val="affffff4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4">
    <w:name w:val="Текст Знак"/>
    <w:basedOn w:val="ad"/>
    <w:link w:val="affffff3"/>
    <w:rsid w:val="006134D8"/>
    <w:rPr>
      <w:rFonts w:ascii="Courier New" w:hAnsi="Courier New"/>
      <w:sz w:val="20"/>
      <w:szCs w:val="20"/>
    </w:rPr>
  </w:style>
  <w:style w:type="paragraph" w:customStyle="1" w:styleId="affffff5">
    <w:name w:val="Основной жирный"/>
    <w:basedOn w:val="affff1"/>
    <w:next w:val="affff1"/>
    <w:link w:val="affffff6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6">
    <w:name w:val="Основной жирный Знак"/>
    <w:link w:val="affffff5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7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8">
    <w:name w:val="Body Text First Indent"/>
    <w:basedOn w:val="affff3"/>
    <w:link w:val="affffff9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9">
    <w:name w:val="Красная строка Знак"/>
    <w:basedOn w:val="affff4"/>
    <w:link w:val="affffff8"/>
    <w:rsid w:val="006134D8"/>
    <w:rPr>
      <w:sz w:val="24"/>
      <w:szCs w:val="24"/>
    </w:rPr>
  </w:style>
  <w:style w:type="paragraph" w:styleId="2f2">
    <w:name w:val="Body Text First Indent 2"/>
    <w:basedOn w:val="affff1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2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c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a">
    <w:name w:val="Письмо"/>
    <w:basedOn w:val="ac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c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b">
    <w:name w:val="Нормальный (таблица)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c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c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2">
    <w:name w:val="Обычный отступ Знак"/>
    <w:link w:val="affffff1"/>
    <w:locked/>
    <w:rsid w:val="006134D8"/>
    <w:rPr>
      <w:sz w:val="24"/>
      <w:szCs w:val="20"/>
    </w:rPr>
  </w:style>
  <w:style w:type="paragraph" w:styleId="a8">
    <w:name w:val="List Bullet"/>
    <w:basedOn w:val="ac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8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c">
    <w:name w:val="Эко_№_таб"/>
    <w:basedOn w:val="ac"/>
    <w:next w:val="ac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d">
    <w:name w:val="Эко_таб"/>
    <w:basedOn w:val="ac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c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e">
    <w:name w:val="Содержание"/>
    <w:basedOn w:val="ac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c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">
    <w:name w:val="ВВедение"/>
    <w:basedOn w:val="ac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c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c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f0">
    <w:name w:val="Заголовок для СТП"/>
    <w:basedOn w:val="ac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1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c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c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c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c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c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c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c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c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c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c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c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c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c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c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c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2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2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3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d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4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5">
    <w:name w:val="Table Professional"/>
    <w:basedOn w:val="ae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3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c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c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c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c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c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c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c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6">
    <w:name w:val="для рисунков"/>
    <w:basedOn w:val="ac"/>
    <w:next w:val="ac"/>
    <w:link w:val="afffffff7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7">
    <w:name w:val="для рисунков Знак"/>
    <w:basedOn w:val="ad"/>
    <w:link w:val="afffffff6"/>
    <w:rsid w:val="00041904"/>
    <w:rPr>
      <w:rFonts w:cstheme="minorBidi"/>
      <w:color w:val="000000"/>
      <w:lang w:eastAsia="en-US"/>
    </w:rPr>
  </w:style>
  <w:style w:type="paragraph" w:customStyle="1" w:styleId="afffffff8">
    <w:name w:val="для таблиц"/>
    <w:basedOn w:val="ac"/>
    <w:link w:val="afffffff9"/>
    <w:qFormat/>
    <w:locked/>
    <w:rsid w:val="00E14BDE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7">
    <w:name w:val="Перечисление"/>
    <w:basedOn w:val="ac"/>
    <w:link w:val="afffffffa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a">
    <w:name w:val="Перечисление Знак"/>
    <w:basedOn w:val="ad"/>
    <w:link w:val="a7"/>
    <w:rsid w:val="00D17A54"/>
  </w:style>
  <w:style w:type="paragraph" w:customStyle="1" w:styleId="titabs">
    <w:name w:val="titabs"/>
    <w:basedOn w:val="ac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c"/>
    <w:next w:val="ac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b">
    <w:name w:val="подформула"/>
    <w:basedOn w:val="ac"/>
    <w:next w:val="ac"/>
    <w:rsid w:val="00C2005A"/>
    <w:pPr>
      <w:widowControl/>
      <w:ind w:firstLine="0"/>
    </w:pPr>
    <w:rPr>
      <w:color w:val="auto"/>
      <w:szCs w:val="20"/>
    </w:rPr>
  </w:style>
  <w:style w:type="paragraph" w:customStyle="1" w:styleId="a3">
    <w:name w:val="Название_Таблицы"/>
    <w:basedOn w:val="aa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c">
    <w:name w:val="Подпункт"/>
    <w:basedOn w:val="ac"/>
    <w:next w:val="ac"/>
    <w:link w:val="afffffffd"/>
    <w:rsid w:val="00C2005A"/>
    <w:pPr>
      <w:widowControl/>
    </w:pPr>
    <w:rPr>
      <w:b/>
      <w:color w:val="auto"/>
    </w:rPr>
  </w:style>
  <w:style w:type="character" w:customStyle="1" w:styleId="afffffffd">
    <w:name w:val="Подпункт Знак"/>
    <w:link w:val="afffffffc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c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e">
    <w:name w:val="Обычный Р"/>
    <w:basedOn w:val="ac"/>
    <w:link w:val="affffffff"/>
    <w:qFormat/>
    <w:rsid w:val="00921443"/>
    <w:pPr>
      <w:widowControl/>
    </w:pPr>
    <w:rPr>
      <w:color w:val="auto"/>
      <w:szCs w:val="20"/>
    </w:rPr>
  </w:style>
  <w:style w:type="character" w:customStyle="1" w:styleId="affffffff">
    <w:name w:val="Обычный Р Знак"/>
    <w:link w:val="afffffffe"/>
    <w:rsid w:val="00921443"/>
    <w:rPr>
      <w:szCs w:val="20"/>
    </w:rPr>
  </w:style>
  <w:style w:type="paragraph" w:customStyle="1" w:styleId="a1">
    <w:name w:val="Перечисление с числами"/>
    <w:basedOn w:val="a7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c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c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9">
    <w:name w:val="Без интервала Знак"/>
    <w:basedOn w:val="ad"/>
    <w:link w:val="affff8"/>
    <w:uiPriority w:val="1"/>
    <w:rsid w:val="00AA1795"/>
    <w:rPr>
      <w:szCs w:val="24"/>
    </w:rPr>
  </w:style>
  <w:style w:type="character" w:customStyle="1" w:styleId="apple-style-span">
    <w:name w:val="apple-style-span"/>
    <w:basedOn w:val="ad"/>
    <w:rsid w:val="00341232"/>
  </w:style>
  <w:style w:type="paragraph" w:customStyle="1" w:styleId="affffffff0">
    <w:name w:val="Код"/>
    <w:basedOn w:val="ac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1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d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c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e"/>
    <w:next w:val="aff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Обычный 1"/>
    <w:basedOn w:val="ac"/>
    <w:link w:val="1ff9"/>
    <w:rsid w:val="003E13BB"/>
    <w:pPr>
      <w:widowControl/>
      <w:suppressAutoHyphens w:val="0"/>
      <w:ind w:firstLine="720"/>
    </w:pPr>
    <w:rPr>
      <w:color w:val="auto"/>
      <w:sz w:val="20"/>
      <w:szCs w:val="20"/>
    </w:rPr>
  </w:style>
  <w:style w:type="character" w:customStyle="1" w:styleId="1ff9">
    <w:name w:val="Обычный 1 Знак"/>
    <w:link w:val="1ff8"/>
    <w:uiPriority w:val="99"/>
    <w:rsid w:val="003E13BB"/>
    <w:rPr>
      <w:sz w:val="20"/>
      <w:szCs w:val="20"/>
    </w:rPr>
  </w:style>
  <w:style w:type="paragraph" w:customStyle="1" w:styleId="affffffff2">
    <w:name w:val="ОсновнойРПС"/>
    <w:basedOn w:val="affff1"/>
    <w:link w:val="affffffff3"/>
    <w:rsid w:val="001006C4"/>
    <w:pPr>
      <w:widowControl/>
      <w:suppressAutoHyphens w:val="0"/>
      <w:spacing w:after="0" w:line="360" w:lineRule="auto"/>
      <w:ind w:left="0" w:firstLine="709"/>
      <w:jc w:val="both"/>
    </w:pPr>
    <w:rPr>
      <w:color w:val="auto"/>
      <w:sz w:val="28"/>
      <w:szCs w:val="28"/>
    </w:rPr>
  </w:style>
  <w:style w:type="character" w:customStyle="1" w:styleId="affffffff3">
    <w:name w:val="ОсновнойРПС Знак"/>
    <w:link w:val="affffffff2"/>
    <w:rsid w:val="001006C4"/>
  </w:style>
  <w:style w:type="paragraph" w:customStyle="1" w:styleId="a2">
    <w:name w:val="Курсив"/>
    <w:basedOn w:val="ac"/>
    <w:next w:val="ac"/>
    <w:rsid w:val="00721E01"/>
    <w:pPr>
      <w:widowControl/>
      <w:numPr>
        <w:numId w:val="33"/>
      </w:numPr>
      <w:tabs>
        <w:tab w:val="clear" w:pos="1134"/>
      </w:tabs>
      <w:suppressAutoHyphens w:val="0"/>
      <w:spacing w:line="240" w:lineRule="auto"/>
      <w:ind w:firstLine="709"/>
    </w:pPr>
    <w:rPr>
      <w:i/>
      <w:color w:val="auto"/>
      <w:szCs w:val="24"/>
    </w:rPr>
  </w:style>
  <w:style w:type="paragraph" w:customStyle="1" w:styleId="affffffff4">
    <w:name w:val="Маркированный"/>
    <w:basedOn w:val="ac"/>
    <w:link w:val="affffffff5"/>
    <w:rsid w:val="00721E01"/>
    <w:pPr>
      <w:widowControl/>
      <w:suppressAutoHyphens w:val="0"/>
      <w:spacing w:line="240" w:lineRule="auto"/>
      <w:ind w:left="1713" w:hanging="360"/>
    </w:pPr>
    <w:rPr>
      <w:color w:val="auto"/>
      <w:szCs w:val="24"/>
    </w:rPr>
  </w:style>
  <w:style w:type="character" w:customStyle="1" w:styleId="affffffff5">
    <w:name w:val="Маркированный Знак"/>
    <w:link w:val="affffffff4"/>
    <w:rsid w:val="00721E01"/>
    <w:rPr>
      <w:szCs w:val="24"/>
    </w:rPr>
  </w:style>
  <w:style w:type="paragraph" w:customStyle="1" w:styleId="affffffff6">
    <w:name w:val="Текст в таблицах"/>
    <w:basedOn w:val="ac"/>
    <w:rsid w:val="00395E6F"/>
    <w:pPr>
      <w:widowControl/>
      <w:suppressAutoHyphens w:val="0"/>
      <w:spacing w:line="240" w:lineRule="auto"/>
      <w:ind w:firstLine="0"/>
      <w:jc w:val="left"/>
    </w:pPr>
    <w:rPr>
      <w:color w:val="auto"/>
      <w:sz w:val="24"/>
      <w:szCs w:val="24"/>
    </w:rPr>
  </w:style>
  <w:style w:type="paragraph" w:customStyle="1" w:styleId="affffffff7">
    <w:name w:val="Шапка таблицы"/>
    <w:basedOn w:val="ac"/>
    <w:link w:val="affffffff8"/>
    <w:rsid w:val="00395E6F"/>
    <w:pPr>
      <w:widowControl/>
      <w:suppressAutoHyphens w:val="0"/>
      <w:spacing w:line="240" w:lineRule="auto"/>
      <w:ind w:firstLine="0"/>
      <w:jc w:val="center"/>
    </w:pPr>
    <w:rPr>
      <w:color w:val="auto"/>
      <w:sz w:val="24"/>
      <w:szCs w:val="24"/>
    </w:rPr>
  </w:style>
  <w:style w:type="character" w:customStyle="1" w:styleId="affffffff8">
    <w:name w:val="Шапка таблицы Знак"/>
    <w:link w:val="affffffff7"/>
    <w:rsid w:val="00395E6F"/>
    <w:rPr>
      <w:sz w:val="24"/>
      <w:szCs w:val="24"/>
    </w:rPr>
  </w:style>
  <w:style w:type="character" w:customStyle="1" w:styleId="afffffff9">
    <w:name w:val="для таблиц Знак"/>
    <w:basedOn w:val="ad"/>
    <w:link w:val="afffffff8"/>
    <w:rsid w:val="005B13DD"/>
    <w:rPr>
      <w:color w:val="000000"/>
    </w:rPr>
  </w:style>
  <w:style w:type="character" w:customStyle="1" w:styleId="afff0">
    <w:name w:val="Заголовок таблицы Знак"/>
    <w:link w:val="afff"/>
    <w:rsid w:val="006563B4"/>
    <w:rPr>
      <w:rFonts w:eastAsia="Calibri" w:cs="Tahoma"/>
      <w:b/>
      <w:color w:val="000000" w:themeColor="text1"/>
      <w:sz w:val="24"/>
      <w:szCs w:val="18"/>
      <w:lang w:eastAsia="de-DE"/>
    </w:rPr>
  </w:style>
  <w:style w:type="paragraph" w:customStyle="1" w:styleId="1ffa">
    <w:name w:val="1 Обычный"/>
    <w:basedOn w:val="ac"/>
    <w:link w:val="1ffb"/>
    <w:qFormat/>
    <w:rsid w:val="00106800"/>
    <w:pPr>
      <w:widowControl/>
      <w:suppressAutoHyphens w:val="0"/>
    </w:pPr>
    <w:rPr>
      <w:rFonts w:eastAsiaTheme="minorHAnsi" w:cstheme="minorBidi"/>
      <w:color w:val="auto"/>
      <w:szCs w:val="22"/>
      <w:lang w:eastAsia="en-US"/>
    </w:rPr>
  </w:style>
  <w:style w:type="character" w:customStyle="1" w:styleId="1ffb">
    <w:name w:val="1 Обычный Знак"/>
    <w:basedOn w:val="ad"/>
    <w:link w:val="1ffa"/>
    <w:rsid w:val="00106800"/>
    <w:rPr>
      <w:rFonts w:eastAsiaTheme="minorHAnsi" w:cstheme="minorBidi"/>
      <w:szCs w:val="22"/>
      <w:lang w:eastAsia="en-US"/>
    </w:rPr>
  </w:style>
  <w:style w:type="paragraph" w:customStyle="1" w:styleId="1-">
    <w:name w:val="Перечисление 1-го уровня"/>
    <w:basedOn w:val="ac"/>
    <w:qFormat/>
    <w:locked/>
    <w:rsid w:val="00BE67D7"/>
    <w:pPr>
      <w:tabs>
        <w:tab w:val="left" w:pos="0"/>
        <w:tab w:val="left" w:pos="709"/>
        <w:tab w:val="left" w:pos="992"/>
      </w:tabs>
    </w:pPr>
    <w:rPr>
      <w:color w:val="auto"/>
    </w:rPr>
  </w:style>
  <w:style w:type="paragraph" w:customStyle="1" w:styleId="affffffff9">
    <w:name w:val="ОсновнойСТП"/>
    <w:basedOn w:val="affff1"/>
    <w:link w:val="affffffffa"/>
    <w:rsid w:val="00614970"/>
    <w:pPr>
      <w:widowControl/>
      <w:tabs>
        <w:tab w:val="num" w:pos="1219"/>
      </w:tabs>
      <w:suppressAutoHyphens w:val="0"/>
      <w:spacing w:after="0"/>
      <w:ind w:left="0" w:firstLine="851"/>
      <w:jc w:val="both"/>
    </w:pPr>
    <w:rPr>
      <w:color w:val="auto"/>
      <w:sz w:val="28"/>
      <w:szCs w:val="28"/>
    </w:rPr>
  </w:style>
  <w:style w:type="character" w:customStyle="1" w:styleId="affffffffa">
    <w:name w:val="ОсновнойСТП Знак"/>
    <w:link w:val="affffffff9"/>
    <w:rsid w:val="00614970"/>
  </w:style>
  <w:style w:type="paragraph" w:customStyle="1" w:styleId="1ffc">
    <w:name w:val="Знак Знак Знак Знак Знак Знак Знак Знак Знак Знак Знак Знак Знак Знак Знак Знак Знак Знак Знак Знак Знак1 Знак Знак Знак Знак"/>
    <w:basedOn w:val="ac"/>
    <w:rsid w:val="00333053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character" w:customStyle="1" w:styleId="UnresolvedMention">
    <w:name w:val="Unresolved Mention"/>
    <w:basedOn w:val="ad"/>
    <w:uiPriority w:val="99"/>
    <w:semiHidden/>
    <w:unhideWhenUsed/>
    <w:rsid w:val="00FD40D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qFormat="1"/>
    <w:lsdException w:name="heading 5" w:uiPriority="9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footer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 w:semiHidden="0" w:unhideWhenUsed="0"/>
    <w:lsdException w:name="toa heading" w:locked="1"/>
    <w:lsdException w:name="List" w:uiPriority="99"/>
    <w:lsdException w:name="List Bullet" w:locked="1" w:semiHidden="0" w:uiPriority="99" w:unhideWhenUsed="0"/>
    <w:lsdException w:name="List Number" w:locked="1" w:semiHidden="0" w:unhideWhenUsed="0"/>
    <w:lsdException w:name="List 2" w:locked="1"/>
    <w:lsdException w:name="List 3" w:locked="1" w:uiPriority="99"/>
    <w:lsdException w:name="List 4" w:locked="1"/>
    <w:lsdException w:name="List 5" w:locked="1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 w:semiHidden="0" w:unhideWhenUsed="0"/>
    <w:lsdException w:name="List Continue 4" w:locked="1" w:semiHidden="0" w:unhideWhenUsed="0"/>
    <w:lsdException w:name="List Continue 5" w:locked="1" w:semiHidden="0" w:unhideWhenUsed="0"/>
    <w:lsdException w:name="Message Header" w:locked="1" w:semiHidden="0" w:unhideWhenUsed="0"/>
    <w:lsdException w:name="Subtitle" w:locked="1" w:semiHidden="0" w:uiPriority="11" w:unhideWhenUsed="0"/>
    <w:lsdException w:name="Salutation" w:locked="1"/>
    <w:lsdException w:name="Date" w:locked="1"/>
    <w:lsdException w:name="Body Text First Indent" w:locked="1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c"/>
    <w:next w:val="ac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c"/>
    <w:next w:val="ac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clear" w:pos="1277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c"/>
    <w:next w:val="ac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left" w:pos="992"/>
        <w:tab w:val="left" w:pos="1559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c"/>
    <w:next w:val="ac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c"/>
    <w:next w:val="ac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c"/>
    <w:next w:val="ac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c"/>
    <w:next w:val="ac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c"/>
    <w:next w:val="ac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c"/>
    <w:next w:val="ac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rsid w:val="009623C1"/>
    <w:rPr>
      <w:rFonts w:cs="Arial"/>
      <w:bCs/>
      <w:color w:val="000000"/>
      <w:szCs w:val="26"/>
    </w:rPr>
  </w:style>
  <w:style w:type="character" w:styleId="af0">
    <w:name w:val="annotation reference"/>
    <w:locked/>
    <w:rsid w:val="00AB53EC"/>
    <w:rPr>
      <w:sz w:val="16"/>
      <w:szCs w:val="16"/>
    </w:rPr>
  </w:style>
  <w:style w:type="paragraph" w:styleId="af1">
    <w:name w:val="footer"/>
    <w:basedOn w:val="ac"/>
    <w:link w:val="af2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3">
    <w:name w:val="header"/>
    <w:basedOn w:val="ac"/>
    <w:link w:val="af4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c"/>
    <w:next w:val="ac"/>
    <w:autoRedefine/>
    <w:uiPriority w:val="39"/>
    <w:rsid w:val="00B427ED"/>
    <w:pPr>
      <w:tabs>
        <w:tab w:val="left" w:pos="284"/>
        <w:tab w:val="right" w:leader="dot" w:pos="9638"/>
      </w:tabs>
      <w:ind w:firstLine="0"/>
    </w:pPr>
    <w:rPr>
      <w:bCs/>
      <w:noProof/>
      <w:szCs w:val="20"/>
    </w:rPr>
  </w:style>
  <w:style w:type="paragraph" w:styleId="23">
    <w:name w:val="toc 2"/>
    <w:basedOn w:val="ac"/>
    <w:next w:val="ac"/>
    <w:autoRedefine/>
    <w:uiPriority w:val="39"/>
    <w:rsid w:val="00B427ED"/>
    <w:pPr>
      <w:tabs>
        <w:tab w:val="left" w:pos="851"/>
        <w:tab w:val="right" w:leader="dot" w:pos="9638"/>
      </w:tabs>
      <w:ind w:left="284" w:firstLine="0"/>
    </w:pPr>
    <w:rPr>
      <w:szCs w:val="20"/>
    </w:rPr>
  </w:style>
  <w:style w:type="paragraph" w:styleId="32">
    <w:name w:val="toc 3"/>
    <w:basedOn w:val="ac"/>
    <w:next w:val="ac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c"/>
    <w:next w:val="ac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c"/>
    <w:next w:val="ac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c"/>
    <w:next w:val="ac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c"/>
    <w:next w:val="ac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c"/>
    <w:next w:val="ac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c"/>
    <w:next w:val="ac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d"/>
    <w:uiPriority w:val="33"/>
    <w:rsid w:val="00E87BC0"/>
    <w:rPr>
      <w:sz w:val="24"/>
    </w:rPr>
  </w:style>
  <w:style w:type="paragraph" w:styleId="af5">
    <w:name w:val="Document Map"/>
    <w:basedOn w:val="ac"/>
    <w:link w:val="af6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7">
    <w:name w:val="Balloon Text"/>
    <w:basedOn w:val="ac"/>
    <w:link w:val="af8"/>
    <w:locked/>
    <w:rsid w:val="00F416EC"/>
    <w:rPr>
      <w:rFonts w:ascii="Tahoma" w:hAnsi="Tahoma" w:cs="Tahoma"/>
      <w:sz w:val="16"/>
      <w:szCs w:val="16"/>
    </w:rPr>
  </w:style>
  <w:style w:type="paragraph" w:customStyle="1" w:styleId="af9">
    <w:name w:val="Название должности"/>
    <w:aliases w:val="12 пт.,по левому краю"/>
    <w:basedOn w:val="ac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a">
    <w:name w:val="Изображение"/>
    <w:basedOn w:val="ac"/>
    <w:next w:val="ac"/>
    <w:rsid w:val="00E87BC0"/>
    <w:pPr>
      <w:keepNext/>
      <w:ind w:firstLine="0"/>
      <w:jc w:val="center"/>
    </w:pPr>
    <w:rPr>
      <w:szCs w:val="20"/>
    </w:rPr>
  </w:style>
  <w:style w:type="paragraph" w:styleId="afb">
    <w:name w:val="annotation text"/>
    <w:basedOn w:val="ac"/>
    <w:link w:val="afc"/>
    <w:locked/>
    <w:rsid w:val="00AB53EC"/>
    <w:rPr>
      <w:sz w:val="20"/>
      <w:szCs w:val="20"/>
    </w:rPr>
  </w:style>
  <w:style w:type="paragraph" w:styleId="afd">
    <w:name w:val="annotation subject"/>
    <w:basedOn w:val="afb"/>
    <w:next w:val="afb"/>
    <w:link w:val="afe"/>
    <w:locked/>
    <w:rsid w:val="00AB53EC"/>
    <w:rPr>
      <w:b/>
      <w:bCs/>
    </w:rPr>
  </w:style>
  <w:style w:type="table" w:styleId="aff">
    <w:name w:val="Table Grid"/>
    <w:basedOn w:val="ae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caption"/>
    <w:aliases w:val="Название рисунка,Название таблицы,Название рис.,Номер объекта"/>
    <w:basedOn w:val="ac"/>
    <w:next w:val="ac"/>
    <w:link w:val="aff1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1">
    <w:name w:val="Название объекта Знак"/>
    <w:aliases w:val="Название рисунка Знак,Название таблицы Знак1,Название рис. Знак,Номер объекта Знак"/>
    <w:link w:val="aff0"/>
    <w:locked/>
    <w:rsid w:val="00497696"/>
    <w:rPr>
      <w:rFonts w:eastAsia="ArialMT"/>
      <w:bCs/>
      <w:color w:val="000000" w:themeColor="text1"/>
      <w:position w:val="-28"/>
    </w:rPr>
  </w:style>
  <w:style w:type="character" w:styleId="aff2">
    <w:name w:val="Hyperlink"/>
    <w:uiPriority w:val="99"/>
    <w:rsid w:val="00E87BC0"/>
    <w:rPr>
      <w:color w:val="0000FF"/>
      <w:u w:val="single"/>
    </w:rPr>
  </w:style>
  <w:style w:type="paragraph" w:customStyle="1" w:styleId="aff3">
    <w:name w:val="Текст в таблице"/>
    <w:aliases w:val="14 пт,по левому краю без отступа"/>
    <w:basedOn w:val="ac"/>
    <w:uiPriority w:val="37"/>
    <w:rsid w:val="00E87BC0"/>
    <w:pPr>
      <w:ind w:firstLine="0"/>
      <w:jc w:val="left"/>
    </w:pPr>
  </w:style>
  <w:style w:type="paragraph" w:styleId="aff4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5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4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6">
    <w:name w:val="footnote reference"/>
    <w:uiPriority w:val="99"/>
    <w:unhideWhenUsed/>
    <w:locked/>
    <w:rsid w:val="00E87BC0"/>
    <w:rPr>
      <w:vertAlign w:val="superscript"/>
    </w:rPr>
  </w:style>
  <w:style w:type="paragraph" w:styleId="aff7">
    <w:name w:val="TOC Heading"/>
    <w:basedOn w:val="10"/>
    <w:next w:val="ac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c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8">
    <w:name w:val="Emphasis"/>
    <w:rsid w:val="00E87BC0"/>
    <w:rPr>
      <w:i/>
      <w:iCs/>
    </w:rPr>
  </w:style>
  <w:style w:type="paragraph" w:styleId="aff9">
    <w:name w:val="Title"/>
    <w:basedOn w:val="ac"/>
    <w:link w:val="affa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b">
    <w:name w:val="page number"/>
    <w:basedOn w:val="ad"/>
    <w:rsid w:val="00E87BC0"/>
  </w:style>
  <w:style w:type="paragraph" w:styleId="affc">
    <w:name w:val="List Paragraph"/>
    <w:basedOn w:val="ac"/>
    <w:link w:val="affd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e">
    <w:name w:val="Безотрывный"/>
    <w:basedOn w:val="ac"/>
    <w:next w:val="ac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f">
    <w:name w:val="Заголовок таблицы"/>
    <w:basedOn w:val="ac"/>
    <w:link w:val="afff0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1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d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d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d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d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d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d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d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2">
    <w:name w:val="Нижний колонтитул Знак"/>
    <w:basedOn w:val="ad"/>
    <w:link w:val="af1"/>
    <w:uiPriority w:val="99"/>
    <w:rsid w:val="00E87BC0"/>
  </w:style>
  <w:style w:type="character" w:customStyle="1" w:styleId="af4">
    <w:name w:val="Верхний колонтитул Знак"/>
    <w:basedOn w:val="ad"/>
    <w:link w:val="af3"/>
    <w:rsid w:val="00E87BC0"/>
  </w:style>
  <w:style w:type="character" w:customStyle="1" w:styleId="af6">
    <w:name w:val="Схема документа Знак"/>
    <w:basedOn w:val="ad"/>
    <w:link w:val="af5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8">
    <w:name w:val="Текст выноски Знак"/>
    <w:basedOn w:val="ad"/>
    <w:link w:val="af7"/>
    <w:rsid w:val="00757D1A"/>
    <w:rPr>
      <w:rFonts w:ascii="Tahoma" w:hAnsi="Tahoma" w:cs="Tahoma"/>
      <w:sz w:val="16"/>
      <w:szCs w:val="16"/>
    </w:rPr>
  </w:style>
  <w:style w:type="character" w:customStyle="1" w:styleId="afc">
    <w:name w:val="Текст примечания Знак"/>
    <w:basedOn w:val="ad"/>
    <w:link w:val="afb"/>
    <w:rsid w:val="00757D1A"/>
  </w:style>
  <w:style w:type="character" w:customStyle="1" w:styleId="afe">
    <w:name w:val="Тема примечания Знак"/>
    <w:basedOn w:val="afc"/>
    <w:link w:val="afd"/>
    <w:rsid w:val="00757D1A"/>
    <w:rPr>
      <w:b/>
      <w:bCs/>
    </w:rPr>
  </w:style>
  <w:style w:type="character" w:customStyle="1" w:styleId="affa">
    <w:name w:val="Название Знак"/>
    <w:basedOn w:val="ad"/>
    <w:link w:val="aff9"/>
    <w:rsid w:val="00E87BC0"/>
    <w:rPr>
      <w:snapToGrid w:val="0"/>
      <w:szCs w:val="20"/>
    </w:rPr>
  </w:style>
  <w:style w:type="paragraph" w:styleId="afff2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3">
    <w:name w:val="Название таблиц"/>
    <w:basedOn w:val="ac"/>
    <w:next w:val="ac"/>
    <w:link w:val="afff4"/>
    <w:uiPriority w:val="39"/>
    <w:rsid w:val="00E87BC0"/>
    <w:pPr>
      <w:ind w:firstLine="0"/>
      <w:jc w:val="left"/>
    </w:pPr>
  </w:style>
  <w:style w:type="character" w:customStyle="1" w:styleId="afff4">
    <w:name w:val="Название таблиц Знак"/>
    <w:basedOn w:val="ad"/>
    <w:link w:val="afff3"/>
    <w:uiPriority w:val="39"/>
    <w:rsid w:val="00E87BC0"/>
  </w:style>
  <w:style w:type="character" w:styleId="afff5">
    <w:name w:val="Placeholder Text"/>
    <w:basedOn w:val="ad"/>
    <w:uiPriority w:val="99"/>
    <w:semiHidden/>
    <w:rsid w:val="00187771"/>
    <w:rPr>
      <w:color w:val="808080"/>
    </w:rPr>
  </w:style>
  <w:style w:type="paragraph" w:customStyle="1" w:styleId="afff6">
    <w:name w:val="Пояснительный текст к рисунку"/>
    <w:basedOn w:val="ac"/>
    <w:next w:val="aff0"/>
    <w:autoRedefine/>
    <w:uiPriority w:val="43"/>
    <w:rsid w:val="00E87BC0"/>
    <w:pPr>
      <w:jc w:val="center"/>
    </w:pPr>
    <w:rPr>
      <w:sz w:val="24"/>
    </w:rPr>
  </w:style>
  <w:style w:type="paragraph" w:customStyle="1" w:styleId="afff7">
    <w:name w:val="По правому краю"/>
    <w:basedOn w:val="ac"/>
    <w:next w:val="ac"/>
    <w:uiPriority w:val="54"/>
    <w:rsid w:val="00E87BC0"/>
    <w:pPr>
      <w:jc w:val="right"/>
    </w:pPr>
  </w:style>
  <w:style w:type="paragraph" w:customStyle="1" w:styleId="afff8">
    <w:name w:val="По центру"/>
    <w:basedOn w:val="ac"/>
    <w:uiPriority w:val="49"/>
    <w:rsid w:val="00E87BC0"/>
    <w:pPr>
      <w:ind w:firstLine="0"/>
      <w:jc w:val="center"/>
    </w:pPr>
  </w:style>
  <w:style w:type="paragraph" w:customStyle="1" w:styleId="afff9">
    <w:name w:val="Ошибка"/>
    <w:basedOn w:val="ac"/>
    <w:next w:val="ac"/>
    <w:uiPriority w:val="59"/>
    <w:rsid w:val="00E87BC0"/>
    <w:rPr>
      <w:color w:val="FF0000"/>
    </w:rPr>
  </w:style>
  <w:style w:type="paragraph" w:styleId="afffa">
    <w:name w:val="Normal (Web)"/>
    <w:aliases w:val="Обычный (Web)"/>
    <w:basedOn w:val="ac"/>
    <w:locked/>
    <w:rsid w:val="00E87BC0"/>
    <w:rPr>
      <w:sz w:val="24"/>
      <w:szCs w:val="24"/>
    </w:rPr>
  </w:style>
  <w:style w:type="paragraph" w:styleId="HTML">
    <w:name w:val="HTML Preformatted"/>
    <w:basedOn w:val="ac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b">
    <w:name w:val="Тема работы"/>
    <w:basedOn w:val="ac"/>
    <w:next w:val="ac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c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c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c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c">
    <w:name w:val="Таблица"/>
    <w:basedOn w:val="ac"/>
    <w:link w:val="afffd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d">
    <w:name w:val="Таблица Знак"/>
    <w:basedOn w:val="ad"/>
    <w:link w:val="afffc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d">
    <w:name w:val="Абзац списка Знак"/>
    <w:basedOn w:val="ad"/>
    <w:link w:val="affc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c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6134D8"/>
  </w:style>
  <w:style w:type="paragraph" w:customStyle="1" w:styleId="p4">
    <w:name w:val="p4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e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e">
    <w:name w:val="Strong"/>
    <w:uiPriority w:val="22"/>
    <w:locked/>
    <w:rsid w:val="006134D8"/>
    <w:rPr>
      <w:b/>
      <w:bCs/>
    </w:rPr>
  </w:style>
  <w:style w:type="paragraph" w:styleId="a0">
    <w:name w:val="Subtitle"/>
    <w:basedOn w:val="ac"/>
    <w:next w:val="ac"/>
    <w:link w:val="affff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f">
    <w:name w:val="Подзаголовок Знак"/>
    <w:basedOn w:val="ad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c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0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0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1">
    <w:name w:val="Body Text Indent"/>
    <w:basedOn w:val="ac"/>
    <w:link w:val="affff2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2">
    <w:name w:val="Основной текст с отступом Знак"/>
    <w:basedOn w:val="ad"/>
    <w:link w:val="affff1"/>
    <w:rsid w:val="006134D8"/>
    <w:rPr>
      <w:sz w:val="24"/>
      <w:szCs w:val="24"/>
    </w:rPr>
  </w:style>
  <w:style w:type="paragraph" w:styleId="affff3">
    <w:name w:val="Body Text"/>
    <w:aliases w:val="Основной текст Знак Знак Знак,Основной текст таблиц,в таблице,таблицы,в таблицах"/>
    <w:basedOn w:val="ac"/>
    <w:link w:val="affff4"/>
    <w:uiPriority w:val="29"/>
    <w:unhideWhenUsed/>
    <w:rsid w:val="006134D8"/>
    <w:pPr>
      <w:spacing w:after="120"/>
    </w:pPr>
  </w:style>
  <w:style w:type="character" w:customStyle="1" w:styleId="affff4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3"/>
    <w:uiPriority w:val="29"/>
    <w:rsid w:val="006134D8"/>
  </w:style>
  <w:style w:type="paragraph" w:styleId="28">
    <w:name w:val="Body Text 2"/>
    <w:basedOn w:val="ac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d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qFormat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5">
    <w:name w:val="Прижатый влево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d"/>
    <w:rsid w:val="006134D8"/>
  </w:style>
  <w:style w:type="character" w:customStyle="1" w:styleId="mail-message-map-nobreak">
    <w:name w:val="mail-message-map-nobreak"/>
    <w:basedOn w:val="ad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d"/>
    <w:rsid w:val="006134D8"/>
  </w:style>
  <w:style w:type="character" w:customStyle="1" w:styleId="affff6">
    <w:name w:val="Рисунок Знак Знак"/>
    <w:link w:val="aa"/>
    <w:locked/>
    <w:rsid w:val="006134D8"/>
    <w:rPr>
      <w:b/>
      <w:color w:val="000000" w:themeColor="text1"/>
    </w:rPr>
  </w:style>
  <w:style w:type="paragraph" w:customStyle="1" w:styleId="aa">
    <w:name w:val="Рисунок"/>
    <w:basedOn w:val="ac"/>
    <w:next w:val="ac"/>
    <w:link w:val="affff6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7">
    <w:name w:val="Нумерованный Знак"/>
    <w:link w:val="a6"/>
    <w:locked/>
    <w:rsid w:val="006134D8"/>
    <w:rPr>
      <w:color w:val="000000" w:themeColor="text1"/>
    </w:rPr>
  </w:style>
  <w:style w:type="paragraph" w:customStyle="1" w:styleId="a6">
    <w:name w:val="Нумерованный"/>
    <w:basedOn w:val="ac"/>
    <w:link w:val="affff7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c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8">
    <w:name w:val="No Spacing"/>
    <w:link w:val="affff9"/>
    <w:uiPriority w:val="1"/>
    <w:qFormat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c"/>
    <w:next w:val="ac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a">
    <w:name w:val="Intense Quote"/>
    <w:basedOn w:val="ac"/>
    <w:next w:val="ac"/>
    <w:link w:val="affffb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b">
    <w:name w:val="Выделенная цитата Знак"/>
    <w:basedOn w:val="ad"/>
    <w:link w:val="affffa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c">
    <w:name w:val="Subtle Emphasis"/>
    <w:uiPriority w:val="19"/>
    <w:rsid w:val="006134D8"/>
    <w:rPr>
      <w:i/>
      <w:iCs/>
      <w:color w:val="808080"/>
    </w:rPr>
  </w:style>
  <w:style w:type="character" w:styleId="affffd">
    <w:name w:val="Intense Emphasis"/>
    <w:uiPriority w:val="21"/>
    <w:rsid w:val="006134D8"/>
    <w:rPr>
      <w:b/>
      <w:bCs/>
      <w:i/>
      <w:iCs/>
      <w:color w:val="4F81BD"/>
    </w:rPr>
  </w:style>
  <w:style w:type="character" w:styleId="affffe">
    <w:name w:val="Subtle Reference"/>
    <w:uiPriority w:val="31"/>
    <w:rsid w:val="006134D8"/>
    <w:rPr>
      <w:smallCaps/>
      <w:color w:val="C0504D"/>
      <w:u w:val="single"/>
    </w:rPr>
  </w:style>
  <w:style w:type="character" w:styleId="afffff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f0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6134D8"/>
    <w:rPr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1">
    <w:name w:val="endnote text"/>
    <w:basedOn w:val="ac"/>
    <w:link w:val="afffff2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2">
    <w:name w:val="Текст концевой сноски Знак"/>
    <w:basedOn w:val="ad"/>
    <w:link w:val="afffff1"/>
    <w:rsid w:val="006134D8"/>
    <w:rPr>
      <w:sz w:val="20"/>
      <w:szCs w:val="20"/>
    </w:rPr>
  </w:style>
  <w:style w:type="character" w:styleId="afffff3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c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c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4">
    <w:name w:val="Название закона"/>
    <w:basedOn w:val="ac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c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c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c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c"/>
    <w:next w:val="afffa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e"/>
    <w:next w:val="aff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c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5">
    <w:name w:val="Основной"/>
    <w:basedOn w:val="ac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c"/>
    <w:next w:val="ac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3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5">
    <w:name w:val="Основной текст с точкой"/>
    <w:basedOn w:val="affff1"/>
    <w:link w:val="afffff6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6">
    <w:name w:val="Основной текст с точкой Знак"/>
    <w:link w:val="a5"/>
    <w:uiPriority w:val="99"/>
    <w:rsid w:val="006134D8"/>
    <w:rPr>
      <w:rFonts w:cs="Arial"/>
      <w:color w:val="000000"/>
      <w:sz w:val="24"/>
      <w:szCs w:val="26"/>
    </w:rPr>
  </w:style>
  <w:style w:type="character" w:styleId="afffff7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8">
    <w:name w:val="Краткий обратный адрес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9">
    <w:name w:val="Signature"/>
    <w:basedOn w:val="ac"/>
    <w:link w:val="afffffa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a">
    <w:name w:val="Подпись Знак"/>
    <w:basedOn w:val="ad"/>
    <w:link w:val="afffff9"/>
    <w:rsid w:val="006134D8"/>
    <w:rPr>
      <w:sz w:val="24"/>
      <w:szCs w:val="20"/>
    </w:rPr>
  </w:style>
  <w:style w:type="paragraph" w:customStyle="1" w:styleId="PP">
    <w:name w:val="Строка PP"/>
    <w:basedOn w:val="afffff9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c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c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3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c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4">
    <w:name w:val="Список отчета"/>
    <w:basedOn w:val="affff3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b">
    <w:name w:val="Заголовок раздела"/>
    <w:basedOn w:val="ac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c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9">
    <w:name w:val="штрих"/>
    <w:basedOn w:val="affff3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c"/>
    <w:next w:val="ac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c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c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c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e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Contemporary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f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c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b">
    <w:name w:val="Outline List 3"/>
    <w:basedOn w:val="af"/>
    <w:locked/>
    <w:rsid w:val="006134D8"/>
    <w:pPr>
      <w:numPr>
        <w:numId w:val="13"/>
      </w:numPr>
    </w:pPr>
  </w:style>
  <w:style w:type="paragraph" w:styleId="afffffe">
    <w:name w:val="Block Text"/>
    <w:basedOn w:val="ac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f">
    <w:name w:val="List Continue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f0">
    <w:name w:val="List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c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c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c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c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1">
    <w:name w:val="Normal Indent"/>
    <w:basedOn w:val="ac"/>
    <w:link w:val="affffff2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3">
    <w:name w:val="Plain Text"/>
    <w:basedOn w:val="ac"/>
    <w:link w:val="affffff4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4">
    <w:name w:val="Текст Знак"/>
    <w:basedOn w:val="ad"/>
    <w:link w:val="affffff3"/>
    <w:rsid w:val="006134D8"/>
    <w:rPr>
      <w:rFonts w:ascii="Courier New" w:hAnsi="Courier New"/>
      <w:sz w:val="20"/>
      <w:szCs w:val="20"/>
    </w:rPr>
  </w:style>
  <w:style w:type="paragraph" w:customStyle="1" w:styleId="affffff5">
    <w:name w:val="Основной жирный"/>
    <w:basedOn w:val="affff1"/>
    <w:next w:val="affff1"/>
    <w:link w:val="affffff6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6">
    <w:name w:val="Основной жирный Знак"/>
    <w:link w:val="affffff5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7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8">
    <w:name w:val="Body Text First Indent"/>
    <w:basedOn w:val="affff3"/>
    <w:link w:val="affffff9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9">
    <w:name w:val="Красная строка Знак"/>
    <w:basedOn w:val="affff4"/>
    <w:link w:val="affffff8"/>
    <w:rsid w:val="006134D8"/>
    <w:rPr>
      <w:sz w:val="24"/>
      <w:szCs w:val="24"/>
    </w:rPr>
  </w:style>
  <w:style w:type="paragraph" w:styleId="2f2">
    <w:name w:val="Body Text First Indent 2"/>
    <w:basedOn w:val="affff1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2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c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a">
    <w:name w:val="Письмо"/>
    <w:basedOn w:val="ac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c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b">
    <w:name w:val="Нормальный (таблица)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c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c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2">
    <w:name w:val="Обычный отступ Знак"/>
    <w:link w:val="affffff1"/>
    <w:locked/>
    <w:rsid w:val="006134D8"/>
    <w:rPr>
      <w:sz w:val="24"/>
      <w:szCs w:val="20"/>
    </w:rPr>
  </w:style>
  <w:style w:type="paragraph" w:styleId="a8">
    <w:name w:val="List Bullet"/>
    <w:basedOn w:val="ac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8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c">
    <w:name w:val="Эко_№_таб"/>
    <w:basedOn w:val="ac"/>
    <w:next w:val="ac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d">
    <w:name w:val="Эко_таб"/>
    <w:basedOn w:val="ac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c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e">
    <w:name w:val="Содержание"/>
    <w:basedOn w:val="ac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c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">
    <w:name w:val="ВВедение"/>
    <w:basedOn w:val="ac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c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c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f0">
    <w:name w:val="Заголовок для СТП"/>
    <w:basedOn w:val="ac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1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c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c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c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c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c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c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c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c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c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c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c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c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c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c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c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2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2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3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d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4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5">
    <w:name w:val="Table Professional"/>
    <w:basedOn w:val="ae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3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c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c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c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c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c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c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c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6">
    <w:name w:val="для рисунков"/>
    <w:basedOn w:val="ac"/>
    <w:next w:val="ac"/>
    <w:link w:val="afffffff7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7">
    <w:name w:val="для рисунков Знак"/>
    <w:basedOn w:val="ad"/>
    <w:link w:val="afffffff6"/>
    <w:rsid w:val="00041904"/>
    <w:rPr>
      <w:rFonts w:cstheme="minorBidi"/>
      <w:color w:val="000000"/>
      <w:lang w:eastAsia="en-US"/>
    </w:rPr>
  </w:style>
  <w:style w:type="paragraph" w:customStyle="1" w:styleId="afffffff8">
    <w:name w:val="для таблиц"/>
    <w:basedOn w:val="ac"/>
    <w:link w:val="afffffff9"/>
    <w:qFormat/>
    <w:locked/>
    <w:rsid w:val="00E14BDE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7">
    <w:name w:val="Перечисление"/>
    <w:basedOn w:val="ac"/>
    <w:link w:val="afffffffa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a">
    <w:name w:val="Перечисление Знак"/>
    <w:basedOn w:val="ad"/>
    <w:link w:val="a7"/>
    <w:rsid w:val="00D17A54"/>
  </w:style>
  <w:style w:type="paragraph" w:customStyle="1" w:styleId="titabs">
    <w:name w:val="titabs"/>
    <w:basedOn w:val="ac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c"/>
    <w:next w:val="ac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b">
    <w:name w:val="подформула"/>
    <w:basedOn w:val="ac"/>
    <w:next w:val="ac"/>
    <w:rsid w:val="00C2005A"/>
    <w:pPr>
      <w:widowControl/>
      <w:ind w:firstLine="0"/>
    </w:pPr>
    <w:rPr>
      <w:color w:val="auto"/>
      <w:szCs w:val="20"/>
    </w:rPr>
  </w:style>
  <w:style w:type="paragraph" w:customStyle="1" w:styleId="a3">
    <w:name w:val="Название_Таблицы"/>
    <w:basedOn w:val="aa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c">
    <w:name w:val="Подпункт"/>
    <w:basedOn w:val="ac"/>
    <w:next w:val="ac"/>
    <w:link w:val="afffffffd"/>
    <w:rsid w:val="00C2005A"/>
    <w:pPr>
      <w:widowControl/>
    </w:pPr>
    <w:rPr>
      <w:b/>
      <w:color w:val="auto"/>
    </w:rPr>
  </w:style>
  <w:style w:type="character" w:customStyle="1" w:styleId="afffffffd">
    <w:name w:val="Подпункт Знак"/>
    <w:link w:val="afffffffc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c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e">
    <w:name w:val="Обычный Р"/>
    <w:basedOn w:val="ac"/>
    <w:link w:val="affffffff"/>
    <w:qFormat/>
    <w:rsid w:val="00921443"/>
    <w:pPr>
      <w:widowControl/>
    </w:pPr>
    <w:rPr>
      <w:color w:val="auto"/>
      <w:szCs w:val="20"/>
    </w:rPr>
  </w:style>
  <w:style w:type="character" w:customStyle="1" w:styleId="affffffff">
    <w:name w:val="Обычный Р Знак"/>
    <w:link w:val="afffffffe"/>
    <w:rsid w:val="00921443"/>
    <w:rPr>
      <w:szCs w:val="20"/>
    </w:rPr>
  </w:style>
  <w:style w:type="paragraph" w:customStyle="1" w:styleId="a1">
    <w:name w:val="Перечисление с числами"/>
    <w:basedOn w:val="a7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c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c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9">
    <w:name w:val="Без интервала Знак"/>
    <w:basedOn w:val="ad"/>
    <w:link w:val="affff8"/>
    <w:uiPriority w:val="1"/>
    <w:rsid w:val="00AA1795"/>
    <w:rPr>
      <w:szCs w:val="24"/>
    </w:rPr>
  </w:style>
  <w:style w:type="character" w:customStyle="1" w:styleId="apple-style-span">
    <w:name w:val="apple-style-span"/>
    <w:basedOn w:val="ad"/>
    <w:rsid w:val="00341232"/>
  </w:style>
  <w:style w:type="paragraph" w:customStyle="1" w:styleId="affffffff0">
    <w:name w:val="Код"/>
    <w:basedOn w:val="ac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1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d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c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e"/>
    <w:next w:val="aff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Обычный 1"/>
    <w:basedOn w:val="ac"/>
    <w:link w:val="1ff9"/>
    <w:rsid w:val="003E13BB"/>
    <w:pPr>
      <w:widowControl/>
      <w:suppressAutoHyphens w:val="0"/>
      <w:ind w:firstLine="720"/>
    </w:pPr>
    <w:rPr>
      <w:color w:val="auto"/>
      <w:sz w:val="20"/>
      <w:szCs w:val="20"/>
    </w:rPr>
  </w:style>
  <w:style w:type="character" w:customStyle="1" w:styleId="1ff9">
    <w:name w:val="Обычный 1 Знак"/>
    <w:link w:val="1ff8"/>
    <w:uiPriority w:val="99"/>
    <w:rsid w:val="003E13BB"/>
    <w:rPr>
      <w:sz w:val="20"/>
      <w:szCs w:val="20"/>
    </w:rPr>
  </w:style>
  <w:style w:type="paragraph" w:customStyle="1" w:styleId="affffffff2">
    <w:name w:val="ОсновнойРПС"/>
    <w:basedOn w:val="affff1"/>
    <w:link w:val="affffffff3"/>
    <w:rsid w:val="001006C4"/>
    <w:pPr>
      <w:widowControl/>
      <w:suppressAutoHyphens w:val="0"/>
      <w:spacing w:after="0" w:line="360" w:lineRule="auto"/>
      <w:ind w:left="0" w:firstLine="709"/>
      <w:jc w:val="both"/>
    </w:pPr>
    <w:rPr>
      <w:color w:val="auto"/>
      <w:sz w:val="28"/>
      <w:szCs w:val="28"/>
    </w:rPr>
  </w:style>
  <w:style w:type="character" w:customStyle="1" w:styleId="affffffff3">
    <w:name w:val="ОсновнойРПС Знак"/>
    <w:link w:val="affffffff2"/>
    <w:rsid w:val="001006C4"/>
  </w:style>
  <w:style w:type="paragraph" w:customStyle="1" w:styleId="a2">
    <w:name w:val="Курсив"/>
    <w:basedOn w:val="ac"/>
    <w:next w:val="ac"/>
    <w:rsid w:val="00721E01"/>
    <w:pPr>
      <w:widowControl/>
      <w:numPr>
        <w:numId w:val="33"/>
      </w:numPr>
      <w:tabs>
        <w:tab w:val="clear" w:pos="1134"/>
      </w:tabs>
      <w:suppressAutoHyphens w:val="0"/>
      <w:spacing w:line="240" w:lineRule="auto"/>
      <w:ind w:firstLine="709"/>
    </w:pPr>
    <w:rPr>
      <w:i/>
      <w:color w:val="auto"/>
      <w:szCs w:val="24"/>
    </w:rPr>
  </w:style>
  <w:style w:type="paragraph" w:customStyle="1" w:styleId="affffffff4">
    <w:name w:val="Маркированный"/>
    <w:basedOn w:val="ac"/>
    <w:link w:val="affffffff5"/>
    <w:rsid w:val="00721E01"/>
    <w:pPr>
      <w:widowControl/>
      <w:suppressAutoHyphens w:val="0"/>
      <w:spacing w:line="240" w:lineRule="auto"/>
      <w:ind w:left="1713" w:hanging="360"/>
    </w:pPr>
    <w:rPr>
      <w:color w:val="auto"/>
      <w:szCs w:val="24"/>
    </w:rPr>
  </w:style>
  <w:style w:type="character" w:customStyle="1" w:styleId="affffffff5">
    <w:name w:val="Маркированный Знак"/>
    <w:link w:val="affffffff4"/>
    <w:rsid w:val="00721E01"/>
    <w:rPr>
      <w:szCs w:val="24"/>
    </w:rPr>
  </w:style>
  <w:style w:type="paragraph" w:customStyle="1" w:styleId="affffffff6">
    <w:name w:val="Текст в таблицах"/>
    <w:basedOn w:val="ac"/>
    <w:rsid w:val="00395E6F"/>
    <w:pPr>
      <w:widowControl/>
      <w:suppressAutoHyphens w:val="0"/>
      <w:spacing w:line="240" w:lineRule="auto"/>
      <w:ind w:firstLine="0"/>
      <w:jc w:val="left"/>
    </w:pPr>
    <w:rPr>
      <w:color w:val="auto"/>
      <w:sz w:val="24"/>
      <w:szCs w:val="24"/>
    </w:rPr>
  </w:style>
  <w:style w:type="paragraph" w:customStyle="1" w:styleId="affffffff7">
    <w:name w:val="Шапка таблицы"/>
    <w:basedOn w:val="ac"/>
    <w:link w:val="affffffff8"/>
    <w:rsid w:val="00395E6F"/>
    <w:pPr>
      <w:widowControl/>
      <w:suppressAutoHyphens w:val="0"/>
      <w:spacing w:line="240" w:lineRule="auto"/>
      <w:ind w:firstLine="0"/>
      <w:jc w:val="center"/>
    </w:pPr>
    <w:rPr>
      <w:color w:val="auto"/>
      <w:sz w:val="24"/>
      <w:szCs w:val="24"/>
    </w:rPr>
  </w:style>
  <w:style w:type="character" w:customStyle="1" w:styleId="affffffff8">
    <w:name w:val="Шапка таблицы Знак"/>
    <w:link w:val="affffffff7"/>
    <w:rsid w:val="00395E6F"/>
    <w:rPr>
      <w:sz w:val="24"/>
      <w:szCs w:val="24"/>
    </w:rPr>
  </w:style>
  <w:style w:type="character" w:customStyle="1" w:styleId="afffffff9">
    <w:name w:val="для таблиц Знак"/>
    <w:basedOn w:val="ad"/>
    <w:link w:val="afffffff8"/>
    <w:rsid w:val="005B13DD"/>
    <w:rPr>
      <w:color w:val="000000"/>
    </w:rPr>
  </w:style>
  <w:style w:type="character" w:customStyle="1" w:styleId="afff0">
    <w:name w:val="Заголовок таблицы Знак"/>
    <w:link w:val="afff"/>
    <w:rsid w:val="006563B4"/>
    <w:rPr>
      <w:rFonts w:eastAsia="Calibri" w:cs="Tahoma"/>
      <w:b/>
      <w:color w:val="000000" w:themeColor="text1"/>
      <w:sz w:val="24"/>
      <w:szCs w:val="18"/>
      <w:lang w:eastAsia="de-DE"/>
    </w:rPr>
  </w:style>
  <w:style w:type="paragraph" w:customStyle="1" w:styleId="1ffa">
    <w:name w:val="1 Обычный"/>
    <w:basedOn w:val="ac"/>
    <w:link w:val="1ffb"/>
    <w:qFormat/>
    <w:rsid w:val="00106800"/>
    <w:pPr>
      <w:widowControl/>
      <w:suppressAutoHyphens w:val="0"/>
    </w:pPr>
    <w:rPr>
      <w:rFonts w:eastAsiaTheme="minorHAnsi" w:cstheme="minorBidi"/>
      <w:color w:val="auto"/>
      <w:szCs w:val="22"/>
      <w:lang w:eastAsia="en-US"/>
    </w:rPr>
  </w:style>
  <w:style w:type="character" w:customStyle="1" w:styleId="1ffb">
    <w:name w:val="1 Обычный Знак"/>
    <w:basedOn w:val="ad"/>
    <w:link w:val="1ffa"/>
    <w:rsid w:val="00106800"/>
    <w:rPr>
      <w:rFonts w:eastAsiaTheme="minorHAnsi" w:cstheme="minorBidi"/>
      <w:szCs w:val="22"/>
      <w:lang w:eastAsia="en-US"/>
    </w:rPr>
  </w:style>
  <w:style w:type="paragraph" w:customStyle="1" w:styleId="1-">
    <w:name w:val="Перечисление 1-го уровня"/>
    <w:basedOn w:val="ac"/>
    <w:qFormat/>
    <w:locked/>
    <w:rsid w:val="00BE67D7"/>
    <w:pPr>
      <w:tabs>
        <w:tab w:val="left" w:pos="0"/>
        <w:tab w:val="left" w:pos="709"/>
        <w:tab w:val="left" w:pos="992"/>
      </w:tabs>
    </w:pPr>
    <w:rPr>
      <w:color w:val="auto"/>
    </w:rPr>
  </w:style>
  <w:style w:type="paragraph" w:customStyle="1" w:styleId="affffffff9">
    <w:name w:val="ОсновнойСТП"/>
    <w:basedOn w:val="affff1"/>
    <w:link w:val="affffffffa"/>
    <w:rsid w:val="00614970"/>
    <w:pPr>
      <w:widowControl/>
      <w:tabs>
        <w:tab w:val="num" w:pos="1219"/>
      </w:tabs>
      <w:suppressAutoHyphens w:val="0"/>
      <w:spacing w:after="0"/>
      <w:ind w:left="0" w:firstLine="851"/>
      <w:jc w:val="both"/>
    </w:pPr>
    <w:rPr>
      <w:color w:val="auto"/>
      <w:sz w:val="28"/>
      <w:szCs w:val="28"/>
    </w:rPr>
  </w:style>
  <w:style w:type="character" w:customStyle="1" w:styleId="affffffffa">
    <w:name w:val="ОсновнойСТП Знак"/>
    <w:link w:val="affffffff9"/>
    <w:rsid w:val="00614970"/>
  </w:style>
  <w:style w:type="paragraph" w:customStyle="1" w:styleId="1ffc">
    <w:name w:val="Знак Знак Знак Знак Знак Знак Знак Знак Знак Знак Знак Знак Знак Знак Знак Знак Знак Знак Знак Знак Знак1 Знак Знак Знак Знак"/>
    <w:basedOn w:val="ac"/>
    <w:rsid w:val="00333053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character" w:customStyle="1" w:styleId="UnresolvedMention">
    <w:name w:val="Unresolved Mention"/>
    <w:basedOn w:val="ad"/>
    <w:uiPriority w:val="99"/>
    <w:semiHidden/>
    <w:unhideWhenUsed/>
    <w:rsid w:val="00FD4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1%D1%83%D0%B3%D1%83%D0%BB%D1%8C%D0%BC%D0%B0_(%D0%B0%D1%8D%D1%80%D0%BE%D0%BF%D0%BE%D1%80%D1%82)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2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85847A-E79C-4707-B371-3DF6C2591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54</TotalTime>
  <Pages>34</Pages>
  <Words>13031</Words>
  <Characters>74277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Исследование,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</dc:subject>
  <dc:creator>Александр Зацепин</dc:creator>
  <cp:lastModifiedBy>Пользователь Windows</cp:lastModifiedBy>
  <cp:revision>10</cp:revision>
  <cp:lastPrinted>2019-09-09T07:14:00Z</cp:lastPrinted>
  <dcterms:created xsi:type="dcterms:W3CDTF">2020-10-21T10:46:00Z</dcterms:created>
  <dcterms:modified xsi:type="dcterms:W3CDTF">2024-03-06T10:29:00Z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